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header12.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header8.xml" ContentType="application/vnd.openxmlformats-officedocument.wordprocessingml.header+xml"/>
  <Override PartName="/word/header11.xml" ContentType="application/vnd.openxmlformats-officedocument.wordprocessingml.header+xml"/>
  <Override PartName="/word/endnotes.xml" ContentType="application/vnd.openxmlformats-officedocument.wordprocessingml.endnotes+xml"/>
  <Override PartName="/word/header9.xml" ContentType="application/vnd.openxmlformats-officedocument.wordprocessingml.header+xml"/>
  <Override PartName="/word/header10.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theme/theme1.xml" ContentType="application/vnd.openxmlformats-officedocument.theme+xml"/>
  <Override PartName="/word/diagrams/colors1.xml" ContentType="application/vnd.openxmlformats-officedocument.drawingml.diagramColors+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glossary/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017ED0" w:rsidP="00A55989">
      <w:pPr>
        <w:pStyle w:val="DHHSbodynospace"/>
      </w:pPr>
      <w:r>
        <w:rPr>
          <w:noProof/>
          <w:lang w:eastAsia="en-AU"/>
        </w:rPr>
        <w:drawing>
          <wp:anchor distT="0" distB="0" distL="114300" distR="114300" simplePos="0" relativeHeight="251658240" behindDoc="1" locked="0" layoutInCell="1" allowOverlap="1">
            <wp:simplePos x="0" y="0"/>
            <wp:positionH relativeFrom="column">
              <wp:posOffset>-824051</wp:posOffset>
            </wp:positionH>
            <wp:positionV relativeFrom="paragraph">
              <wp:posOffset>-2519045</wp:posOffset>
            </wp:positionV>
            <wp:extent cx="7556089" cy="10688368"/>
            <wp:effectExtent l="0" t="0" r="0" b="5080"/>
            <wp:wrapNone/>
            <wp:docPr id="1" name="Picture 1" descr="Cover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Health &amp; NDIS Project_Report Cover_Blue.jpg"/>
                    <pic:cNvPicPr/>
                  </pic:nvPicPr>
                  <pic:blipFill>
                    <a:blip r:embed="rId9">
                      <a:extLst>
                        <a:ext uri="{28A0092B-C50C-407E-A947-70E740481C1C}">
                          <a14:useLocalDpi xmlns:a14="http://schemas.microsoft.com/office/drawing/2010/main" val="0"/>
                        </a:ext>
                      </a:extLst>
                    </a:blip>
                    <a:stretch>
                      <a:fillRect/>
                    </a:stretch>
                  </pic:blipFill>
                  <pic:spPr>
                    <a:xfrm>
                      <a:off x="0" y="0"/>
                      <a:ext cx="7556089" cy="1068836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C416E1" w:rsidRPr="003072C6" w:rsidRDefault="005E48CF" w:rsidP="00E91933">
            <w:pPr>
              <w:pStyle w:val="DHHSreportmaintitlewhite"/>
            </w:pPr>
            <w:r>
              <w:t>NDIS Pathway Timelines</w:t>
            </w:r>
          </w:p>
          <w:p w:rsidR="005E48CF" w:rsidRPr="003072C6" w:rsidRDefault="005E48CF" w:rsidP="005E48CF">
            <w:pPr>
              <w:pStyle w:val="DHHSreportsubtitlewhite"/>
            </w:pPr>
            <w:r>
              <w:t>Response times and guidance on follow up action for clinical mental health services</w:t>
            </w:r>
          </w:p>
        </w:tc>
      </w:tr>
      <w:tr w:rsidR="001817CD" w:rsidRPr="003072C6" w:rsidTr="004C5777">
        <w:trPr>
          <w:trHeight w:val="4664"/>
        </w:trPr>
        <w:tc>
          <w:tcPr>
            <w:tcW w:w="10252" w:type="dxa"/>
            <w:shd w:val="clear" w:color="auto" w:fill="auto"/>
          </w:tcPr>
          <w:p w:rsidR="00502B8F" w:rsidRPr="003072C6" w:rsidRDefault="00502B8F" w:rsidP="00502B8F">
            <w:pPr>
              <w:pStyle w:val="Coverinstructions"/>
            </w:pPr>
          </w:p>
        </w:tc>
      </w:tr>
    </w:tbl>
    <w:p w:rsidR="0069374A" w:rsidRPr="00256E7C" w:rsidRDefault="0069374A" w:rsidP="00256E7C">
      <w:pPr>
        <w:pStyle w:val="DHHSbody"/>
      </w:pPr>
    </w:p>
    <w:p w:rsidR="00C51B1C" w:rsidRPr="00256E7C" w:rsidRDefault="00C51B1C" w:rsidP="00256E7C">
      <w:pPr>
        <w:pStyle w:val="DHHSbody"/>
        <w:sectPr w:rsidR="00C51B1C" w:rsidRPr="00256E7C" w:rsidSect="00A55989">
          <w:type w:val="oddPage"/>
          <w:pgSz w:w="11906" w:h="16838"/>
          <w:pgMar w:top="3969" w:right="1304" w:bottom="1134" w:left="1304" w:header="454" w:footer="567" w:gutter="0"/>
          <w:cols w:space="720"/>
          <w:docGrid w:linePitch="360"/>
        </w:sectPr>
      </w:pPr>
    </w:p>
    <w:p w:rsidR="005E48CF" w:rsidRPr="00953A2E" w:rsidRDefault="005E48CF" w:rsidP="005E48CF">
      <w:pPr>
        <w:spacing w:after="200" w:line="300" w:lineRule="atLeast"/>
        <w:rPr>
          <w:rFonts w:ascii="Arial" w:eastAsia="Times" w:hAnsi="Arial"/>
          <w:sz w:val="24"/>
          <w:szCs w:val="19"/>
        </w:rPr>
      </w:pPr>
      <w:r w:rsidRPr="00953A2E">
        <w:rPr>
          <w:rFonts w:ascii="Arial" w:eastAsia="Times" w:hAnsi="Arial"/>
          <w:sz w:val="24"/>
          <w:szCs w:val="19"/>
        </w:rPr>
        <w:lastRenderedPageBreak/>
        <w:t>To receive this publication in an accessible format phone 03 9096 7147, using the National Relay Service 13 36 77 if required, or email julie.skilbeck@dhhs.vic.gov.au</w:t>
      </w:r>
    </w:p>
    <w:p w:rsidR="00953A2E" w:rsidRPr="00953A2E" w:rsidRDefault="00953A2E" w:rsidP="00953A2E">
      <w:pPr>
        <w:pStyle w:val="DHHSbody"/>
      </w:pPr>
      <w:r w:rsidRPr="00953A2E">
        <w:t>T</w:t>
      </w:r>
      <w:r>
        <w:t>his product was produced by</w:t>
      </w:r>
      <w:r w:rsidRPr="00953A2E">
        <w:t xml:space="preserve"> the </w:t>
      </w:r>
      <w:r w:rsidRPr="00953A2E">
        <w:rPr>
          <w:i/>
        </w:rPr>
        <w:t>Specialist Clinical Mental Health and NDIS Collaboration Project</w:t>
      </w:r>
      <w:r>
        <w:t xml:space="preserve">, </w:t>
      </w:r>
      <w:r w:rsidRPr="00953A2E">
        <w:t>funded by the Department of Health and Human Services through the Commonwealth Government Sector Development Fund.</w:t>
      </w:r>
    </w:p>
    <w:p w:rsidR="00953A2E" w:rsidRDefault="00953A2E" w:rsidP="00953A2E">
      <w:pPr>
        <w:pStyle w:val="DHHSbody"/>
        <w:rPr>
          <w:sz w:val="24"/>
          <w:szCs w:val="19"/>
          <w:highlight w:val="yellow"/>
        </w:rPr>
      </w:pPr>
      <w:r>
        <w:t>This resource will be reviewed and updated to reflect practice changes and developments as the NDIS transitions to full Scheme.</w:t>
      </w:r>
    </w:p>
    <w:p w:rsidR="005E48CF" w:rsidRPr="00953A2E" w:rsidRDefault="005E48CF" w:rsidP="005E48CF">
      <w:pPr>
        <w:spacing w:after="120" w:line="270" w:lineRule="atLeast"/>
        <w:rPr>
          <w:rFonts w:ascii="Arial" w:eastAsia="Times" w:hAnsi="Arial"/>
        </w:rPr>
      </w:pPr>
      <w:r w:rsidRPr="00953A2E">
        <w:rPr>
          <w:rFonts w:ascii="Arial" w:eastAsia="Times" w:hAnsi="Arial"/>
        </w:rPr>
        <w:t>Authorised and published by the Victorian Government, 1 Treasury Place, Melbourne.</w:t>
      </w:r>
    </w:p>
    <w:p w:rsidR="005E48CF" w:rsidRPr="00953A2E" w:rsidRDefault="005E48CF" w:rsidP="005E48CF">
      <w:pPr>
        <w:spacing w:after="120" w:line="270" w:lineRule="atLeast"/>
        <w:rPr>
          <w:rFonts w:ascii="Arial" w:eastAsia="Times" w:hAnsi="Arial"/>
          <w:color w:val="008950"/>
        </w:rPr>
      </w:pPr>
      <w:r w:rsidRPr="00953A2E">
        <w:rPr>
          <w:rFonts w:ascii="Arial" w:eastAsia="Times" w:hAnsi="Arial"/>
        </w:rPr>
        <w:t xml:space="preserve">© State of Victoria, Department of </w:t>
      </w:r>
      <w:r w:rsidR="00953A2E" w:rsidRPr="00953A2E">
        <w:rPr>
          <w:rFonts w:ascii="Arial" w:eastAsia="Times" w:hAnsi="Arial"/>
        </w:rPr>
        <w:t>Health and Human Services, June</w:t>
      </w:r>
      <w:r w:rsidRPr="00953A2E">
        <w:rPr>
          <w:rFonts w:ascii="Arial" w:eastAsia="Times" w:hAnsi="Arial"/>
        </w:rPr>
        <w:t xml:space="preserve"> 2018</w:t>
      </w:r>
      <w:r w:rsidRPr="00953A2E">
        <w:rPr>
          <w:rFonts w:ascii="Arial" w:eastAsia="Times" w:hAnsi="Arial"/>
          <w:color w:val="008950"/>
        </w:rPr>
        <w:t xml:space="preserve"> </w:t>
      </w:r>
    </w:p>
    <w:p w:rsidR="005E48CF" w:rsidRPr="00953A2E" w:rsidRDefault="005E48CF" w:rsidP="005E48CF">
      <w:pPr>
        <w:spacing w:after="120" w:line="270" w:lineRule="atLeast"/>
        <w:rPr>
          <w:rFonts w:ascii="Arial" w:eastAsia="Times" w:hAnsi="Arial"/>
          <w:color w:val="000000" w:themeColor="text1"/>
        </w:rPr>
      </w:pPr>
      <w:r w:rsidRPr="00953A2E">
        <w:rPr>
          <w:rFonts w:ascii="Arial" w:eastAsia="Times" w:hAnsi="Arial"/>
          <w:color w:val="000000" w:themeColor="text1"/>
        </w:rPr>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rsidR="005E48CF" w:rsidRPr="00953A2E" w:rsidRDefault="005E48CF" w:rsidP="005E48CF">
      <w:pPr>
        <w:spacing w:after="120" w:line="270" w:lineRule="atLeast"/>
        <w:rPr>
          <w:rFonts w:ascii="Arial" w:eastAsia="Times" w:hAnsi="Arial"/>
          <w:color w:val="000000" w:themeColor="text1"/>
        </w:rPr>
      </w:pPr>
      <w:r w:rsidRPr="00953A2E">
        <w:rPr>
          <w:rFonts w:ascii="Arial" w:eastAsia="Times" w:hAnsi="Arial"/>
          <w:color w:val="000000" w:themeColor="text1"/>
        </w:rPr>
        <w:t>Where the term ‘Aboriginal’ is used it refers to both Aboriginal and Torres Strait Islander people. Indigenous is retained when it is part of the title of a report, program or quotation.</w:t>
      </w:r>
    </w:p>
    <w:p w:rsidR="005E48CF" w:rsidRPr="00953A2E" w:rsidRDefault="005E48CF" w:rsidP="005E48CF">
      <w:pPr>
        <w:spacing w:after="120" w:line="270" w:lineRule="atLeast"/>
        <w:rPr>
          <w:rFonts w:ascii="Arial" w:eastAsia="Times" w:hAnsi="Arial"/>
        </w:rPr>
      </w:pPr>
      <w:r w:rsidRPr="00953A2E">
        <w:rPr>
          <w:rFonts w:ascii="Arial" w:eastAsia="Times" w:hAnsi="Arial"/>
        </w:rPr>
        <w:t>ISBN/ISSN</w:t>
      </w:r>
      <w:r w:rsidRPr="00953A2E">
        <w:rPr>
          <w:rFonts w:ascii="Arial" w:eastAsia="Times" w:hAnsi="Arial"/>
          <w:color w:val="008950"/>
        </w:rPr>
        <w:t xml:space="preserve"> </w:t>
      </w:r>
      <w:r w:rsidRPr="00953A2E">
        <w:rPr>
          <w:rFonts w:ascii="Arial" w:eastAsia="Times" w:hAnsi="Arial"/>
          <w:color w:val="D50032"/>
        </w:rPr>
        <w:t>&lt;number&gt;</w:t>
      </w:r>
    </w:p>
    <w:p w:rsidR="005E48CF" w:rsidRPr="00953A2E" w:rsidRDefault="005E48CF" w:rsidP="005E48CF">
      <w:pPr>
        <w:spacing w:after="120" w:line="270" w:lineRule="atLeast"/>
        <w:rPr>
          <w:rFonts w:ascii="Arial" w:eastAsia="Times" w:hAnsi="Arial"/>
          <w:szCs w:val="19"/>
        </w:rPr>
      </w:pPr>
      <w:r w:rsidRPr="00953A2E">
        <w:rPr>
          <w:rFonts w:ascii="Arial" w:eastAsia="Times" w:hAnsi="Arial"/>
          <w:szCs w:val="19"/>
        </w:rPr>
        <w:t xml:space="preserve">Available at </w:t>
      </w:r>
      <w:r w:rsidRPr="00953A2E">
        <w:rPr>
          <w:rFonts w:ascii="Arial" w:eastAsia="Times" w:hAnsi="Arial"/>
          <w:color w:val="D50032"/>
        </w:rPr>
        <w:t>&lt;web page address&gt;</w:t>
      </w:r>
    </w:p>
    <w:p w:rsidR="00ED4D17" w:rsidRPr="003072C6" w:rsidRDefault="005E48CF" w:rsidP="005E48CF">
      <w:pPr>
        <w:pStyle w:val="DHHSbody"/>
      </w:pPr>
      <w:r w:rsidRPr="00953A2E">
        <w:t>Printed by Department of Health and Human Services</w:t>
      </w:r>
    </w:p>
    <w:p w:rsidR="005E48CF" w:rsidRDefault="005E48CF" w:rsidP="00603F2F">
      <w:pPr>
        <w:pStyle w:val="DHHSTOCheadingreport"/>
      </w:pPr>
    </w:p>
    <w:p w:rsidR="005E48CF" w:rsidRDefault="005E48CF" w:rsidP="00603F2F">
      <w:pPr>
        <w:pStyle w:val="DHHSTOCheadingreport"/>
      </w:pPr>
    </w:p>
    <w:p w:rsidR="005E48CF" w:rsidRDefault="005E48CF" w:rsidP="00603F2F">
      <w:pPr>
        <w:pStyle w:val="DHHSTOCheadingreport"/>
      </w:pPr>
    </w:p>
    <w:p w:rsidR="005E48CF" w:rsidRDefault="005E48CF" w:rsidP="00603F2F">
      <w:pPr>
        <w:pStyle w:val="DHHSTOCheadingreport"/>
      </w:pPr>
    </w:p>
    <w:p w:rsidR="005E48CF" w:rsidRDefault="005E48CF" w:rsidP="00603F2F">
      <w:pPr>
        <w:pStyle w:val="DHHSTOCheadingreport"/>
      </w:pPr>
    </w:p>
    <w:p w:rsidR="005E48CF" w:rsidRDefault="005E48CF" w:rsidP="00603F2F">
      <w:pPr>
        <w:pStyle w:val="DHHSTOCheadingreport"/>
      </w:pPr>
    </w:p>
    <w:p w:rsidR="005E48CF" w:rsidRDefault="005E48CF" w:rsidP="00603F2F">
      <w:pPr>
        <w:pStyle w:val="DHHSTOCheadingreport"/>
      </w:pP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E30414" w:rsidRPr="00AB50C1" w:rsidRDefault="005E48CF" w:rsidP="005E48CF">
      <w:pPr>
        <w:pStyle w:val="Heading2"/>
      </w:pPr>
      <w:r>
        <w:lastRenderedPageBreak/>
        <w:t>Purpose</w:t>
      </w:r>
    </w:p>
    <w:p w:rsidR="0076719B" w:rsidRDefault="005E48CF" w:rsidP="0076719B">
      <w:pPr>
        <w:pStyle w:val="DHHSbody"/>
      </w:pPr>
      <w:r>
        <w:t>To provide an overview of key points in the NDIS pathway, expected re</w:t>
      </w:r>
      <w:bookmarkStart w:id="0" w:name="_Toc442704399"/>
      <w:r w:rsidR="00E076C4">
        <w:t>sponse time and follow up</w:t>
      </w:r>
      <w:r>
        <w:tab/>
      </w:r>
    </w:p>
    <w:p w:rsidR="0076719B" w:rsidRDefault="0076719B" w:rsidP="0076719B">
      <w:pPr>
        <w:pStyle w:val="DHHSbody"/>
      </w:pPr>
      <w:r w:rsidRPr="005E48CF">
        <w:rPr>
          <w:noProof/>
          <w:color w:val="FFFFFF"/>
          <w:lang w:eastAsia="en-AU"/>
        </w:rPr>
        <mc:AlternateContent>
          <mc:Choice Requires="wps">
            <w:drawing>
              <wp:anchor distT="0" distB="0" distL="114300" distR="114300" simplePos="0" relativeHeight="251664384" behindDoc="0" locked="0" layoutInCell="1" allowOverlap="1" wp14:anchorId="315B4A7E" wp14:editId="16459094">
                <wp:simplePos x="0" y="0"/>
                <wp:positionH relativeFrom="column">
                  <wp:posOffset>-50800</wp:posOffset>
                </wp:positionH>
                <wp:positionV relativeFrom="paragraph">
                  <wp:posOffset>53975</wp:posOffset>
                </wp:positionV>
                <wp:extent cx="5671185" cy="1403985"/>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1403985"/>
                        </a:xfrm>
                        <a:prstGeom prst="rect">
                          <a:avLst/>
                        </a:prstGeom>
                        <a:solidFill>
                          <a:schemeClr val="bg1">
                            <a:lumMod val="85000"/>
                          </a:schemeClr>
                        </a:solidFill>
                        <a:ln w="9525">
                          <a:noFill/>
                          <a:miter lim="800000"/>
                          <a:headEnd/>
                          <a:tailEnd/>
                        </a:ln>
                      </wps:spPr>
                      <wps:txbx>
                        <w:txbxContent>
                          <w:p w:rsidR="005E1DA0" w:rsidRDefault="005E1DA0" w:rsidP="0076719B">
                            <w:pPr>
                              <w:pStyle w:val="DHHSbody"/>
                            </w:pPr>
                            <w:r w:rsidRPr="00350FAD">
                              <w:rPr>
                                <w:b/>
                              </w:rPr>
                              <w:t xml:space="preserve">Tip: </w:t>
                            </w:r>
                            <w:r w:rsidRPr="00350FAD">
                              <w:t>Flag expected response times in your electronic calendar or diary.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pt;margin-top:4.25pt;width:446.5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" fillcolor="#d8d8d8 [2732]" stroked="f">
                <v:textbox style="mso-fit-shape-to-text:t">
                  <w:txbxContent>
                    <w:p w:rsidR="005E1DA0" w:rsidRDefault="005E1DA0" w:rsidP="0076719B">
                      <w:pPr>
                        <w:pStyle w:val="DHHSbody"/>
                      </w:pPr>
                      <w:r w:rsidRPr="00350FAD">
                        <w:rPr>
                          <w:b/>
                        </w:rPr>
                        <w:t xml:space="preserve">Tip: </w:t>
                      </w:r>
                      <w:r w:rsidRPr="00350FAD">
                        <w:t>Flag expected response times in your electronic calendar or diary.</w:t>
                      </w:r>
                    </w:p>
                  </w:txbxContent>
                </v:textbox>
              </v:shape>
            </w:pict>
          </mc:Fallback>
        </mc:AlternateContent>
      </w:r>
    </w:p>
    <w:p w:rsidR="0076719B" w:rsidRPr="0076719B" w:rsidRDefault="0076719B" w:rsidP="0076719B">
      <w:pPr>
        <w:pStyle w:val="DHHSbody"/>
      </w:pPr>
    </w:p>
    <w:p w:rsidR="00E076C4" w:rsidRPr="00DB0138" w:rsidRDefault="00E076C4" w:rsidP="00E076C4">
      <w:pPr>
        <w:pStyle w:val="Heading2"/>
      </w:pPr>
      <w:r w:rsidRPr="00EE12FD">
        <w:t xml:space="preserve">Key follow up </w:t>
      </w:r>
      <w:r>
        <w:t>timelines</w:t>
      </w:r>
      <w:bookmarkStart w:id="1" w:name="_GoBack"/>
      <w:bookmarkEnd w:id="1"/>
    </w:p>
    <w:p w:rsidR="00E076C4" w:rsidRDefault="00E076C4" w:rsidP="00603F2F">
      <w:pPr>
        <w:pStyle w:val="Heading2"/>
      </w:pPr>
      <w:r>
        <w:rPr>
          <w:noProof/>
          <w:lang w:eastAsia="en-AU"/>
        </w:rPr>
        <w:drawing>
          <wp:inline distT="0" distB="0" distL="0" distR="0" wp14:anchorId="05C83837" wp14:editId="6D213D2A">
            <wp:extent cx="6527260" cy="1575880"/>
            <wp:effectExtent l="0" t="0" r="83185" b="571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076C4" w:rsidRDefault="00E076C4" w:rsidP="00E076C4">
      <w:pPr>
        <w:pStyle w:val="DHHSbody"/>
      </w:pPr>
      <w:r>
        <w:t xml:space="preserve">If a consumer would like your support to follow up any NDIS queries they must provide consent to the National Disability Insurance Agency (NDIA) and, once they have a plan, their NDIS funded Service Providers. You </w:t>
      </w:r>
      <w:r w:rsidRPr="00645EAB">
        <w:t xml:space="preserve">can </w:t>
      </w:r>
      <w:r>
        <w:t xml:space="preserve">register this consent with the NDIA </w:t>
      </w:r>
      <w:r w:rsidRPr="00645EAB">
        <w:t xml:space="preserve">by </w:t>
      </w:r>
      <w:r>
        <w:t xml:space="preserve">- </w:t>
      </w:r>
    </w:p>
    <w:p w:rsidR="00E076C4" w:rsidRDefault="00E076C4" w:rsidP="005850E0">
      <w:pPr>
        <w:pStyle w:val="DHHSbody"/>
        <w:numPr>
          <w:ilvl w:val="0"/>
          <w:numId w:val="13"/>
        </w:numPr>
      </w:pPr>
      <w:r w:rsidRPr="00645EAB">
        <w:t xml:space="preserve">calling the 1800 number with the </w:t>
      </w:r>
      <w:r>
        <w:t>consumer</w:t>
      </w:r>
      <w:r w:rsidRPr="00645EAB">
        <w:t xml:space="preserve"> and </w:t>
      </w:r>
      <w:r w:rsidRPr="00F64D20">
        <w:t>getting their</w:t>
      </w:r>
      <w:r>
        <w:rPr>
          <w:b/>
        </w:rPr>
        <w:t xml:space="preserve"> </w:t>
      </w:r>
      <w:r>
        <w:t xml:space="preserve">verbal </w:t>
      </w:r>
      <w:r w:rsidRPr="00645EAB">
        <w:t xml:space="preserve">consent </w:t>
      </w:r>
      <w:r>
        <w:t xml:space="preserve">to have </w:t>
      </w:r>
      <w:r w:rsidRPr="00645EAB">
        <w:t xml:space="preserve">your </w:t>
      </w:r>
      <w:r>
        <w:t xml:space="preserve">contact </w:t>
      </w:r>
      <w:r w:rsidRPr="00645EAB">
        <w:t>details added to</w:t>
      </w:r>
      <w:r>
        <w:t xml:space="preserve"> their NDIS</w:t>
      </w:r>
      <w:r w:rsidRPr="00645EAB">
        <w:t xml:space="preserve"> file</w:t>
      </w:r>
      <w:r>
        <w:t>,</w:t>
      </w:r>
      <w:r w:rsidRPr="00645EAB">
        <w:t xml:space="preserve"> or </w:t>
      </w:r>
    </w:p>
    <w:p w:rsidR="00E076C4" w:rsidRPr="00E076C4" w:rsidRDefault="00E076C4" w:rsidP="005850E0">
      <w:pPr>
        <w:pStyle w:val="DHHSbody"/>
        <w:numPr>
          <w:ilvl w:val="0"/>
          <w:numId w:val="13"/>
        </w:numPr>
        <w:rPr>
          <w:lang w:val="en"/>
        </w:rPr>
      </w:pPr>
      <w:r w:rsidRPr="00E076C4">
        <w:t xml:space="preserve">submitting a signed consumer consent form to the NDIA </w:t>
      </w:r>
    </w:p>
    <w:p w:rsidR="00E076C4" w:rsidRDefault="00E076C4" w:rsidP="00E076C4">
      <w:pPr>
        <w:pStyle w:val="DHHSbody"/>
        <w:rPr>
          <w:b/>
        </w:rPr>
      </w:pPr>
      <w:r w:rsidRPr="005E48CF">
        <w:rPr>
          <w:noProof/>
          <w:color w:val="FFFFFF"/>
          <w:lang w:eastAsia="en-AU"/>
        </w:rPr>
        <mc:AlternateContent>
          <mc:Choice Requires="wps">
            <w:drawing>
              <wp:anchor distT="0" distB="0" distL="114300" distR="114300" simplePos="0" relativeHeight="251662336" behindDoc="0" locked="0" layoutInCell="1" allowOverlap="1" wp14:anchorId="2F347463" wp14:editId="0A61C4AC">
                <wp:simplePos x="0" y="0"/>
                <wp:positionH relativeFrom="column">
                  <wp:posOffset>-156845</wp:posOffset>
                </wp:positionH>
                <wp:positionV relativeFrom="paragraph">
                  <wp:posOffset>53975</wp:posOffset>
                </wp:positionV>
                <wp:extent cx="5671185" cy="1403985"/>
                <wp:effectExtent l="0" t="0" r="571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1403985"/>
                        </a:xfrm>
                        <a:prstGeom prst="rect">
                          <a:avLst/>
                        </a:prstGeom>
                        <a:solidFill>
                          <a:schemeClr val="bg1">
                            <a:lumMod val="85000"/>
                          </a:schemeClr>
                        </a:solidFill>
                        <a:ln w="9525">
                          <a:noFill/>
                          <a:miter lim="800000"/>
                          <a:headEnd/>
                          <a:tailEnd/>
                        </a:ln>
                      </wps:spPr>
                      <wps:txbx>
                        <w:txbxContent>
                          <w:p w:rsidR="005E1DA0" w:rsidRDefault="005E1DA0" w:rsidP="00E076C4">
                            <w:pPr>
                              <w:pStyle w:val="DHHSbody"/>
                            </w:pPr>
                            <w:r w:rsidRPr="00350FAD">
                              <w:rPr>
                                <w:b/>
                                <w:lang w:val="en"/>
                              </w:rPr>
                              <w:t>Tip:</w:t>
                            </w:r>
                            <w:r w:rsidRPr="00350FAD">
                              <w:rPr>
                                <w:lang w:val="en"/>
                              </w:rPr>
                              <w:t xml:space="preserve"> Calling before 10.00 am and after 6.00 pm can reduce call wait times.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2.35pt;margin-top:4.25pt;width:446.5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" fillcolor="#d8d8d8 [2732]" stroked="f">
                <v:textbox style="mso-fit-shape-to-text:t">
                  <w:txbxContent>
                    <w:p w:rsidR="005E1DA0" w:rsidRDefault="005E1DA0" w:rsidP="00E076C4">
                      <w:pPr>
                        <w:pStyle w:val="DHHSbody"/>
                      </w:pPr>
                      <w:r w:rsidRPr="00350FAD">
                        <w:rPr>
                          <w:b/>
                          <w:lang w:val="en"/>
                        </w:rPr>
                        <w:t>Tip:</w:t>
                      </w:r>
                      <w:r w:rsidRPr="00350FAD">
                        <w:rPr>
                          <w:lang w:val="en"/>
                        </w:rPr>
                        <w:t xml:space="preserve"> Calling before 10.00 am and after 6.00 pm can reduce call wait times.</w:t>
                      </w:r>
                    </w:p>
                  </w:txbxContent>
                </v:textbox>
              </v:shape>
            </w:pict>
          </mc:Fallback>
        </mc:AlternateContent>
      </w:r>
    </w:p>
    <w:p w:rsidR="00E076C4" w:rsidRDefault="00E076C4" w:rsidP="00E076C4">
      <w:pPr>
        <w:pStyle w:val="DHHSbody"/>
      </w:pPr>
    </w:p>
    <w:p w:rsidR="00E076C4" w:rsidRPr="004E0029" w:rsidRDefault="00E076C4" w:rsidP="00E076C4">
      <w:pPr>
        <w:pStyle w:val="DHHSbody"/>
      </w:pPr>
      <w:r w:rsidRPr="004E0029">
        <w:t xml:space="preserve">For NDIS funded Service Providers, particularly Support Coordinators, you can do this by </w:t>
      </w:r>
      <w:r>
        <w:t>-</w:t>
      </w:r>
    </w:p>
    <w:p w:rsidR="00E076C4" w:rsidRPr="00E076C4" w:rsidRDefault="00E076C4" w:rsidP="005850E0">
      <w:pPr>
        <w:pStyle w:val="ListParagraph"/>
        <w:numPr>
          <w:ilvl w:val="0"/>
          <w:numId w:val="14"/>
        </w:numPr>
        <w:spacing w:line="240" w:lineRule="auto"/>
        <w:contextualSpacing w:val="0"/>
        <w:rPr>
          <w:sz w:val="20"/>
        </w:rPr>
      </w:pPr>
      <w:r w:rsidRPr="00E076C4">
        <w:rPr>
          <w:sz w:val="20"/>
        </w:rPr>
        <w:t>ensuring your contact details are listed on the consumer’s NDIS Plan at the Planning Meeting, or</w:t>
      </w:r>
    </w:p>
    <w:p w:rsidR="00E076C4" w:rsidRPr="00E076C4" w:rsidRDefault="00E076C4" w:rsidP="005850E0">
      <w:pPr>
        <w:pStyle w:val="ListParagraph"/>
        <w:numPr>
          <w:ilvl w:val="0"/>
          <w:numId w:val="14"/>
        </w:numPr>
        <w:spacing w:line="240" w:lineRule="auto"/>
        <w:contextualSpacing w:val="0"/>
        <w:rPr>
          <w:sz w:val="20"/>
        </w:rPr>
      </w:pPr>
      <w:r w:rsidRPr="00E076C4">
        <w:rPr>
          <w:sz w:val="20"/>
        </w:rPr>
        <w:t>submitting a signed consumer consent form to the Service Provider which includes your contact details.</w:t>
      </w:r>
    </w:p>
    <w:p w:rsidR="00E076C4" w:rsidRPr="00E410AD" w:rsidRDefault="00E076C4" w:rsidP="00E076C4">
      <w:pPr>
        <w:pStyle w:val="Heading2"/>
      </w:pPr>
      <w:r w:rsidRPr="00E410AD">
        <w:t xml:space="preserve">Key </w:t>
      </w:r>
      <w:r>
        <w:t>c</w:t>
      </w:r>
      <w:r w:rsidRPr="00E410AD">
        <w:t xml:space="preserve">ontact </w:t>
      </w:r>
      <w:r>
        <w:t>d</w:t>
      </w:r>
      <w:r w:rsidRPr="00E410AD">
        <w:t>etails</w:t>
      </w:r>
    </w:p>
    <w:p w:rsidR="00E076C4" w:rsidRDefault="00E076C4" w:rsidP="00E076C4">
      <w:pPr>
        <w:pStyle w:val="DHHSbody"/>
        <w:rPr>
          <w:lang w:val="en-US"/>
        </w:rPr>
      </w:pPr>
      <w:r w:rsidRPr="00645EAB">
        <w:t>Access progress queries</w:t>
      </w:r>
      <w:r>
        <w:t>:</w:t>
      </w:r>
      <w:r>
        <w:tab/>
      </w:r>
      <w:r w:rsidRPr="00645EAB">
        <w:t xml:space="preserve">direct to </w:t>
      </w:r>
      <w:hyperlink r:id="rId15" w:tgtFrame="_blank" w:history="1">
        <w:r w:rsidRPr="00645EAB">
          <w:rPr>
            <w:rStyle w:val="Hyperlink"/>
            <w:lang w:val="en-US"/>
          </w:rPr>
          <w:t>NAT@ndis.gov.au</w:t>
        </w:r>
      </w:hyperlink>
      <w:r w:rsidRPr="00645EAB">
        <w:rPr>
          <w:lang w:val="en-US"/>
        </w:rPr>
        <w:t xml:space="preserve">  </w:t>
      </w:r>
    </w:p>
    <w:p w:rsidR="00E076C4" w:rsidRDefault="00E076C4" w:rsidP="00E076C4">
      <w:pPr>
        <w:pStyle w:val="DHHSbody"/>
      </w:pPr>
      <w:r w:rsidRPr="00645EAB">
        <w:t>Complaints</w:t>
      </w:r>
      <w:r>
        <w:t>:</w:t>
      </w:r>
      <w:r>
        <w:tab/>
      </w:r>
      <w:r>
        <w:tab/>
      </w:r>
      <w:r>
        <w:tab/>
      </w:r>
      <w:r w:rsidRPr="00645EAB">
        <w:t xml:space="preserve">direct to </w:t>
      </w:r>
      <w:hyperlink r:id="rId16" w:tgtFrame="_blank" w:history="1">
        <w:r w:rsidRPr="00645EAB">
          <w:rPr>
            <w:rStyle w:val="Hyperlink"/>
          </w:rPr>
          <w:t>feedback@ndis.gov.au</w:t>
        </w:r>
      </w:hyperlink>
      <w:r w:rsidRPr="00645EAB">
        <w:t> (</w:t>
      </w:r>
      <w:r>
        <w:t>be assertive</w:t>
      </w:r>
      <w:r w:rsidRPr="00645EAB">
        <w:t xml:space="preserve"> to get action)</w:t>
      </w:r>
    </w:p>
    <w:p w:rsidR="00E076C4" w:rsidRDefault="00E076C4" w:rsidP="00E076C4">
      <w:pPr>
        <w:pStyle w:val="DHHSbody"/>
      </w:pPr>
      <w:r>
        <w:t>Telephone:</w:t>
      </w:r>
      <w:r>
        <w:tab/>
      </w:r>
      <w:r>
        <w:tab/>
      </w:r>
      <w:r>
        <w:tab/>
      </w:r>
      <w:r w:rsidRPr="00645EAB">
        <w:t>1800 800 110</w:t>
      </w:r>
      <w:r>
        <w:t xml:space="preserve"> (</w:t>
      </w:r>
      <w:r w:rsidRPr="00645EAB">
        <w:t>for both</w:t>
      </w:r>
      <w:r>
        <w:t xml:space="preserve"> access progress queries and complaints)</w:t>
      </w:r>
    </w:p>
    <w:p w:rsidR="00E076C4" w:rsidRDefault="00E076C4" w:rsidP="00E076C4"/>
    <w:p w:rsidR="00E076C4" w:rsidRDefault="00E076C4" w:rsidP="00E076C4">
      <w:pPr>
        <w:pStyle w:val="Heading2"/>
        <w:spacing w:before="0"/>
      </w:pPr>
      <w:r w:rsidRPr="00E076C4">
        <w:t>Local escalation and advice process (delete as appropriate)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735"/>
      </w:tblGrid>
      <w:tr w:rsidR="00E076C4" w:rsidTr="00E076C4">
        <w:tc>
          <w:tcPr>
            <w:tcW w:w="5341" w:type="dxa"/>
          </w:tcPr>
          <w:p w:rsidR="00E076C4" w:rsidRPr="001D739F" w:rsidRDefault="00E076C4" w:rsidP="005850E0">
            <w:pPr>
              <w:pStyle w:val="DHHSbody"/>
              <w:numPr>
                <w:ilvl w:val="0"/>
                <w:numId w:val="15"/>
              </w:numPr>
            </w:pPr>
            <w:r w:rsidRPr="001D739F">
              <w:t xml:space="preserve">Discuss with NDIS </w:t>
            </w:r>
            <w:r>
              <w:t xml:space="preserve">Local Lead </w:t>
            </w:r>
            <w:r w:rsidRPr="001D739F">
              <w:t xml:space="preserve">on your team. </w:t>
            </w:r>
          </w:p>
          <w:p w:rsidR="00E076C4" w:rsidRPr="001D739F" w:rsidRDefault="00E076C4" w:rsidP="005850E0">
            <w:pPr>
              <w:pStyle w:val="DHHSbody"/>
              <w:numPr>
                <w:ilvl w:val="0"/>
                <w:numId w:val="15"/>
              </w:numPr>
            </w:pPr>
            <w:r w:rsidRPr="001D739F">
              <w:t xml:space="preserve">Feedback to </w:t>
            </w:r>
            <w:r>
              <w:t xml:space="preserve">Local service NDIS </w:t>
            </w:r>
            <w:r w:rsidRPr="001D739F">
              <w:t>Working Group</w:t>
            </w:r>
          </w:p>
          <w:p w:rsidR="00E076C4" w:rsidRDefault="00E076C4" w:rsidP="005850E0">
            <w:pPr>
              <w:pStyle w:val="DHHSbody"/>
              <w:numPr>
                <w:ilvl w:val="0"/>
                <w:numId w:val="15"/>
              </w:numPr>
            </w:pPr>
            <w:r w:rsidRPr="001D739F">
              <w:t xml:space="preserve">Escalate to NDIS </w:t>
            </w:r>
            <w:r>
              <w:t xml:space="preserve">Program </w:t>
            </w:r>
            <w:r w:rsidRPr="001D739F">
              <w:t>Lead within mental health service</w:t>
            </w:r>
          </w:p>
        </w:tc>
        <w:tc>
          <w:tcPr>
            <w:tcW w:w="5341" w:type="dxa"/>
          </w:tcPr>
          <w:p w:rsidR="00E076C4" w:rsidRPr="001D739F" w:rsidRDefault="00E076C4" w:rsidP="005850E0">
            <w:pPr>
              <w:pStyle w:val="DHHSbody"/>
              <w:numPr>
                <w:ilvl w:val="0"/>
                <w:numId w:val="15"/>
              </w:numPr>
            </w:pPr>
            <w:r>
              <w:t>NDIS Program L</w:t>
            </w:r>
            <w:r w:rsidRPr="001D739F">
              <w:t xml:space="preserve">ead </w:t>
            </w:r>
            <w:r>
              <w:t>who will</w:t>
            </w:r>
            <w:r w:rsidRPr="001D739F">
              <w:t xml:space="preserve"> collate and feedback to </w:t>
            </w:r>
          </w:p>
          <w:p w:rsidR="00E076C4" w:rsidRPr="001D739F" w:rsidRDefault="00E076C4" w:rsidP="005850E0">
            <w:pPr>
              <w:pStyle w:val="DHHSbody"/>
              <w:numPr>
                <w:ilvl w:val="0"/>
                <w:numId w:val="16"/>
              </w:numPr>
            </w:pPr>
            <w:r w:rsidRPr="001D739F">
              <w:t>Local Area Mental Health NDIS Interface Group</w:t>
            </w:r>
          </w:p>
          <w:p w:rsidR="00E076C4" w:rsidRDefault="00E076C4" w:rsidP="005850E0">
            <w:pPr>
              <w:pStyle w:val="DHHSbody"/>
              <w:numPr>
                <w:ilvl w:val="0"/>
                <w:numId w:val="16"/>
              </w:numPr>
            </w:pPr>
            <w:r w:rsidRPr="001D739F">
              <w:t>State-wide Mental Health NDIS Interface Group</w:t>
            </w:r>
          </w:p>
        </w:tc>
      </w:tr>
    </w:tbl>
    <w:p w:rsidR="00E076C4" w:rsidRPr="00E076C4" w:rsidRDefault="00E076C4" w:rsidP="00E076C4">
      <w:pPr>
        <w:pStyle w:val="DHHSbody"/>
      </w:pPr>
    </w:p>
    <w:p w:rsidR="0076719B" w:rsidRDefault="00E076C4" w:rsidP="00E076C4">
      <w:pPr>
        <w:pStyle w:val="DHHSbody"/>
        <w:sectPr w:rsidR="0076719B" w:rsidSect="0076719B">
          <w:headerReference w:type="even" r:id="rId17"/>
          <w:headerReference w:type="default" r:id="rId18"/>
          <w:footerReference w:type="even" r:id="rId19"/>
          <w:footerReference w:type="default" r:id="rId20"/>
          <w:footerReference w:type="first" r:id="rId21"/>
          <w:pgSz w:w="11906" w:h="16838"/>
          <w:pgMar w:top="1134" w:right="1304" w:bottom="1134" w:left="1304" w:header="567" w:footer="567" w:gutter="0"/>
          <w:cols w:space="720"/>
          <w:docGrid w:linePitch="360"/>
        </w:sectPr>
      </w:pPr>
      <w:r>
        <w:t>The table on the following two pages outlines the key steps in the NDIS pathway, expected response time frames and any related follow up actions.</w:t>
      </w:r>
    </w:p>
    <w:bookmarkEnd w:id="0"/>
    <w:p w:rsidR="00E30414" w:rsidRPr="003072C6" w:rsidRDefault="00E30414" w:rsidP="00927D51">
      <w:pPr>
        <w:pStyle w:val="DHHStablecaption"/>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961"/>
        <w:gridCol w:w="6096"/>
      </w:tblGrid>
      <w:tr w:rsidR="005C2ED6" w:rsidRPr="003072C6" w:rsidTr="008D6698">
        <w:trPr>
          <w:trHeight w:val="631"/>
          <w:tblHeader/>
        </w:trPr>
        <w:tc>
          <w:tcPr>
            <w:tcW w:w="3544" w:type="dxa"/>
            <w:shd w:val="clear" w:color="auto" w:fill="auto"/>
            <w:vAlign w:val="center"/>
          </w:tcPr>
          <w:p w:rsidR="005C2ED6" w:rsidRPr="003D5D03" w:rsidRDefault="005C2ED6" w:rsidP="003D5D03">
            <w:pPr>
              <w:pStyle w:val="DHHStablecolhead"/>
              <w:jc w:val="center"/>
              <w:rPr>
                <w:sz w:val="24"/>
              </w:rPr>
            </w:pPr>
            <w:r w:rsidRPr="003D5D03">
              <w:rPr>
                <w:sz w:val="24"/>
              </w:rPr>
              <w:t>NDIS pathway process</w:t>
            </w:r>
          </w:p>
        </w:tc>
        <w:tc>
          <w:tcPr>
            <w:tcW w:w="4961" w:type="dxa"/>
            <w:shd w:val="clear" w:color="auto" w:fill="auto"/>
            <w:vAlign w:val="center"/>
          </w:tcPr>
          <w:p w:rsidR="005C2ED6" w:rsidRPr="003D5D03" w:rsidRDefault="005C2ED6" w:rsidP="003D5D03">
            <w:pPr>
              <w:pStyle w:val="DHHStablecolhead"/>
              <w:jc w:val="center"/>
              <w:rPr>
                <w:sz w:val="24"/>
              </w:rPr>
            </w:pPr>
            <w:r w:rsidRPr="003D5D03">
              <w:rPr>
                <w:sz w:val="24"/>
              </w:rPr>
              <w:t>Expected response time</w:t>
            </w:r>
          </w:p>
        </w:tc>
        <w:tc>
          <w:tcPr>
            <w:tcW w:w="6096" w:type="dxa"/>
            <w:shd w:val="clear" w:color="auto" w:fill="auto"/>
            <w:vAlign w:val="center"/>
          </w:tcPr>
          <w:p w:rsidR="005C2ED6" w:rsidRPr="003D5D03" w:rsidRDefault="005C2ED6" w:rsidP="003D5D03">
            <w:pPr>
              <w:pStyle w:val="DHHStablecolhead"/>
              <w:jc w:val="center"/>
              <w:rPr>
                <w:sz w:val="24"/>
              </w:rPr>
            </w:pPr>
            <w:r w:rsidRPr="003D5D03">
              <w:rPr>
                <w:sz w:val="24"/>
              </w:rPr>
              <w:t>Follow up action</w:t>
            </w:r>
          </w:p>
        </w:tc>
      </w:tr>
      <w:tr w:rsidR="005C2ED6" w:rsidRPr="003072C6" w:rsidTr="008D6698">
        <w:tc>
          <w:tcPr>
            <w:tcW w:w="3544" w:type="dxa"/>
            <w:shd w:val="clear" w:color="auto" w:fill="auto"/>
          </w:tcPr>
          <w:p w:rsidR="005C2ED6" w:rsidRPr="005C2ED6" w:rsidRDefault="005C2ED6" w:rsidP="005C2ED6">
            <w:pPr>
              <w:pStyle w:val="DHHStabletext"/>
            </w:pPr>
            <w:r w:rsidRPr="005C2ED6">
              <w:t>Getting an Access Request Form (ARF) after calling NDIS</w:t>
            </w:r>
          </w:p>
        </w:tc>
        <w:tc>
          <w:tcPr>
            <w:tcW w:w="4961" w:type="dxa"/>
            <w:shd w:val="clear" w:color="auto" w:fill="auto"/>
          </w:tcPr>
          <w:p w:rsidR="005C2ED6" w:rsidRPr="005C2ED6" w:rsidRDefault="005C2ED6" w:rsidP="005C2ED6">
            <w:pPr>
              <w:pStyle w:val="DHHStabletext"/>
            </w:pPr>
            <w:r w:rsidRPr="005C2ED6">
              <w:rPr>
                <w:b/>
              </w:rPr>
              <w:t>Seven days</w:t>
            </w:r>
            <w:r w:rsidRPr="005C2ED6">
              <w:t xml:space="preserve"> via post</w:t>
            </w:r>
          </w:p>
          <w:p w:rsidR="005C2ED6" w:rsidRPr="00381C84" w:rsidRDefault="005C2ED6" w:rsidP="005C2ED6">
            <w:pPr>
              <w:pStyle w:val="DHHStabletext"/>
            </w:pPr>
          </w:p>
        </w:tc>
        <w:tc>
          <w:tcPr>
            <w:tcW w:w="6096" w:type="dxa"/>
            <w:shd w:val="clear" w:color="auto" w:fill="auto"/>
          </w:tcPr>
          <w:p w:rsidR="005C2ED6" w:rsidRDefault="005C2ED6" w:rsidP="005C2ED6">
            <w:pPr>
              <w:pStyle w:val="DHHStabletext"/>
            </w:pPr>
            <w:r w:rsidRPr="005C2ED6">
              <w:t xml:space="preserve">If consumer does not receive ARF via post after </w:t>
            </w:r>
            <w:r w:rsidRPr="005C2ED6">
              <w:rPr>
                <w:b/>
              </w:rPr>
              <w:t>two weeks</w:t>
            </w:r>
            <w:r w:rsidRPr="005C2ED6">
              <w:t xml:space="preserve"> call 1800 800 110 or email the National Access Team (NAT) </w:t>
            </w:r>
            <w:hyperlink r:id="rId22" w:tgtFrame="_blank" w:history="1">
              <w:r w:rsidRPr="00381C84">
                <w:rPr>
                  <w:rStyle w:val="Hyperlink"/>
                  <w:rFonts w:cs="Arial"/>
                  <w:lang w:val="en-US"/>
                </w:rPr>
                <w:t>NAT@ndis.gov.au</w:t>
              </w:r>
            </w:hyperlink>
            <w:r w:rsidRPr="005C2ED6">
              <w:t> and document in file.</w:t>
            </w:r>
          </w:p>
          <w:p w:rsidR="005C2ED6" w:rsidRDefault="005C2ED6" w:rsidP="005C2ED6">
            <w:pPr>
              <w:pStyle w:val="DHHStabletext"/>
            </w:pPr>
          </w:p>
          <w:p w:rsidR="005C2ED6" w:rsidRPr="005C2ED6" w:rsidRDefault="005C2ED6" w:rsidP="005C2ED6">
            <w:pPr>
              <w:pStyle w:val="DHHStabletext"/>
            </w:pPr>
            <w:r w:rsidRPr="005C2ED6">
              <w:t xml:space="preserve">Consumer has </w:t>
            </w:r>
            <w:r w:rsidRPr="005C2ED6">
              <w:rPr>
                <w:b/>
              </w:rPr>
              <w:t>four weeks</w:t>
            </w:r>
            <w:r w:rsidRPr="005C2ED6">
              <w:t xml:space="preserve"> to send completed ARF and supporting evidence back. Call 1800 800 110 or email NAT if more time needed.</w:t>
            </w:r>
          </w:p>
        </w:tc>
      </w:tr>
      <w:tr w:rsidR="005C2ED6" w:rsidRPr="003072C6" w:rsidTr="008D6698">
        <w:tc>
          <w:tcPr>
            <w:tcW w:w="3544" w:type="dxa"/>
            <w:shd w:val="clear" w:color="auto" w:fill="auto"/>
          </w:tcPr>
          <w:p w:rsidR="005C2ED6" w:rsidRPr="005C2ED6" w:rsidRDefault="005C2ED6" w:rsidP="005C2ED6">
            <w:pPr>
              <w:pStyle w:val="DHHStabletext"/>
            </w:pPr>
            <w:r w:rsidRPr="005C2ED6">
              <w:t>NAT may request further information after submitting valid ARF</w:t>
            </w:r>
          </w:p>
        </w:tc>
        <w:tc>
          <w:tcPr>
            <w:tcW w:w="4961" w:type="dxa"/>
            <w:shd w:val="clear" w:color="auto" w:fill="auto"/>
          </w:tcPr>
          <w:p w:rsidR="005C2ED6" w:rsidRPr="005C2ED6" w:rsidRDefault="005C2ED6" w:rsidP="005C2ED6">
            <w:pPr>
              <w:pStyle w:val="DHHStabletext"/>
            </w:pPr>
            <w:r w:rsidRPr="005C2ED6">
              <w:t xml:space="preserve">NAT will make request within </w:t>
            </w:r>
            <w:r w:rsidRPr="005C2ED6">
              <w:rPr>
                <w:b/>
              </w:rPr>
              <w:t>21 days</w:t>
            </w:r>
            <w:r w:rsidRPr="005C2ED6">
              <w:t xml:space="preserve"> of receiving valid ARF</w:t>
            </w:r>
          </w:p>
          <w:p w:rsidR="005C2ED6" w:rsidRPr="005C2ED6" w:rsidRDefault="005C2ED6" w:rsidP="005C2ED6">
            <w:pPr>
              <w:pStyle w:val="DHHStabletext"/>
            </w:pPr>
          </w:p>
        </w:tc>
        <w:tc>
          <w:tcPr>
            <w:tcW w:w="6096" w:type="dxa"/>
            <w:shd w:val="clear" w:color="auto" w:fill="auto"/>
          </w:tcPr>
          <w:p w:rsidR="005C2ED6" w:rsidRPr="005C2ED6" w:rsidRDefault="005C2ED6" w:rsidP="005C2ED6">
            <w:pPr>
              <w:pStyle w:val="DHHStabletext"/>
            </w:pPr>
            <w:r w:rsidRPr="005C2ED6">
              <w:t xml:space="preserve">Clinicians must provide additional information within </w:t>
            </w:r>
            <w:r w:rsidRPr="005C2ED6">
              <w:rPr>
                <w:b/>
              </w:rPr>
              <w:t>4 weeks</w:t>
            </w:r>
            <w:r w:rsidRPr="005C2ED6">
              <w:t xml:space="preserve"> of receiving request from NAT otherwise the access request is considered to have been withdrawn.</w:t>
            </w:r>
          </w:p>
          <w:p w:rsidR="005C2ED6" w:rsidRPr="005C2ED6" w:rsidRDefault="005C2ED6" w:rsidP="005C2ED6">
            <w:pPr>
              <w:pStyle w:val="DHHStabletext"/>
            </w:pPr>
            <w:r w:rsidRPr="005C2ED6">
              <w:t xml:space="preserve">Call 1800 800 110 or email </w:t>
            </w:r>
            <w:hyperlink r:id="rId23" w:tgtFrame="_blank" w:history="1">
              <w:r w:rsidRPr="00381C84">
                <w:rPr>
                  <w:rStyle w:val="Hyperlink"/>
                  <w:rFonts w:cs="Arial"/>
                  <w:lang w:val="en-US"/>
                </w:rPr>
                <w:t>NAT@ndis.gov.au</w:t>
              </w:r>
            </w:hyperlink>
            <w:r w:rsidRPr="005C2ED6">
              <w:t xml:space="preserve"> if more time needed.</w:t>
            </w:r>
          </w:p>
          <w:p w:rsidR="005C2ED6" w:rsidRPr="005C2ED6" w:rsidRDefault="005C2ED6" w:rsidP="005C2ED6">
            <w:pPr>
              <w:pStyle w:val="DHHStabletext"/>
            </w:pPr>
          </w:p>
        </w:tc>
      </w:tr>
      <w:tr w:rsidR="005C2ED6" w:rsidRPr="003072C6" w:rsidTr="008D6698">
        <w:tc>
          <w:tcPr>
            <w:tcW w:w="3544" w:type="dxa"/>
            <w:shd w:val="clear" w:color="auto" w:fill="auto"/>
          </w:tcPr>
          <w:p w:rsidR="005C2ED6" w:rsidRPr="005C2ED6" w:rsidRDefault="005C2ED6" w:rsidP="005C2ED6">
            <w:pPr>
              <w:pStyle w:val="DHHStabletext"/>
            </w:pPr>
            <w:r w:rsidRPr="005C2ED6">
              <w:t>Eligibility decision after submitting valid ARF</w:t>
            </w:r>
          </w:p>
        </w:tc>
        <w:tc>
          <w:tcPr>
            <w:tcW w:w="4961" w:type="dxa"/>
            <w:shd w:val="clear" w:color="auto" w:fill="auto"/>
          </w:tcPr>
          <w:p w:rsidR="005C2ED6" w:rsidRPr="005C2ED6" w:rsidRDefault="005C2ED6" w:rsidP="005C2ED6">
            <w:pPr>
              <w:pStyle w:val="DHHStabletext"/>
            </w:pPr>
            <w:r w:rsidRPr="005C2ED6">
              <w:rPr>
                <w:b/>
              </w:rPr>
              <w:t>21 days</w:t>
            </w:r>
            <w:r w:rsidRPr="005C2ED6">
              <w:t xml:space="preserve"> via post </w:t>
            </w:r>
          </w:p>
          <w:p w:rsidR="005C2ED6" w:rsidRPr="005C2ED6" w:rsidRDefault="005C2ED6" w:rsidP="005C2ED6">
            <w:pPr>
              <w:pStyle w:val="DHHStabletext"/>
            </w:pPr>
            <w:r w:rsidRPr="005C2ED6">
              <w:t xml:space="preserve">Where additional information has been requested, within </w:t>
            </w:r>
            <w:r w:rsidRPr="005C2ED6">
              <w:rPr>
                <w:b/>
              </w:rPr>
              <w:t>14 days</w:t>
            </w:r>
            <w:r w:rsidRPr="005C2ED6">
              <w:t xml:space="preserve"> of receiving the final piece of information</w:t>
            </w:r>
          </w:p>
        </w:tc>
        <w:tc>
          <w:tcPr>
            <w:tcW w:w="6096" w:type="dxa"/>
            <w:shd w:val="clear" w:color="auto" w:fill="auto"/>
          </w:tcPr>
          <w:p w:rsidR="005C2ED6" w:rsidRPr="005C2ED6" w:rsidRDefault="005C2ED6" w:rsidP="005C2ED6">
            <w:pPr>
              <w:pStyle w:val="DHHStabletext"/>
            </w:pPr>
            <w:r w:rsidRPr="005C2ED6">
              <w:t xml:space="preserve">If no decision after </w:t>
            </w:r>
            <w:r w:rsidRPr="005C2ED6">
              <w:rPr>
                <w:b/>
              </w:rPr>
              <w:t>five weeks</w:t>
            </w:r>
            <w:r w:rsidRPr="005C2ED6">
              <w:t xml:space="preserve">, call 1800 800 110 </w:t>
            </w:r>
            <w:r>
              <w:t>or email</w:t>
            </w:r>
            <w:r w:rsidRPr="005C2ED6">
              <w:t> </w:t>
            </w:r>
            <w:hyperlink r:id="rId24" w:tgtFrame="_blank" w:history="1">
              <w:r w:rsidRPr="00381C84">
                <w:rPr>
                  <w:rStyle w:val="Hyperlink"/>
                  <w:rFonts w:cs="Arial"/>
                  <w:lang w:val="en-US"/>
                </w:rPr>
                <w:t>NAT@ndis.gov.au</w:t>
              </w:r>
            </w:hyperlink>
            <w:r w:rsidRPr="005C2ED6">
              <w:t>and document in file.</w:t>
            </w:r>
          </w:p>
        </w:tc>
      </w:tr>
      <w:tr w:rsidR="005C2ED6" w:rsidRPr="003072C6" w:rsidTr="008D6698">
        <w:tc>
          <w:tcPr>
            <w:tcW w:w="3544" w:type="dxa"/>
            <w:shd w:val="clear" w:color="auto" w:fill="auto"/>
          </w:tcPr>
          <w:p w:rsidR="005C2ED6" w:rsidRPr="005C2ED6" w:rsidRDefault="005C2ED6" w:rsidP="005C2ED6">
            <w:pPr>
              <w:pStyle w:val="DHHStabletext"/>
            </w:pPr>
            <w:r w:rsidRPr="005C2ED6">
              <w:t>Priority Planning meeting</w:t>
            </w:r>
          </w:p>
        </w:tc>
        <w:tc>
          <w:tcPr>
            <w:tcW w:w="4961" w:type="dxa"/>
            <w:shd w:val="clear" w:color="auto" w:fill="auto"/>
          </w:tcPr>
          <w:p w:rsidR="005C2ED6" w:rsidRPr="005C2ED6" w:rsidRDefault="005C2ED6" w:rsidP="005C2ED6">
            <w:pPr>
              <w:pStyle w:val="DHHStabletext"/>
            </w:pPr>
            <w:r w:rsidRPr="005C2ED6">
              <w:rPr>
                <w:b/>
              </w:rPr>
              <w:t>Immediate</w:t>
            </w:r>
            <w:r w:rsidRPr="005C2ED6">
              <w:t xml:space="preserve"> priority for NDIS participants who are at risk of harm, or whose stability of accommodation or care arrangements have broken down;</w:t>
            </w:r>
          </w:p>
          <w:p w:rsidR="005C2ED6" w:rsidRPr="005C2ED6" w:rsidRDefault="005C2ED6" w:rsidP="005C2ED6">
            <w:pPr>
              <w:pStyle w:val="DHHStabletext"/>
            </w:pPr>
            <w:r w:rsidRPr="005C2ED6">
              <w:t xml:space="preserve">Within </w:t>
            </w:r>
            <w:r w:rsidRPr="005C2ED6">
              <w:rPr>
                <w:b/>
              </w:rPr>
              <w:t>two weeks</w:t>
            </w:r>
            <w:r w:rsidRPr="005C2ED6">
              <w:t xml:space="preserve"> of eligibility decision for NDIS participants whose stability of accommodation or care arrangements are unsustainable, fragile or at risk of breakdown;</w:t>
            </w:r>
          </w:p>
          <w:p w:rsidR="005C2ED6" w:rsidRPr="005C2ED6" w:rsidRDefault="005C2ED6" w:rsidP="005C2ED6">
            <w:pPr>
              <w:pStyle w:val="DHHStabletext"/>
            </w:pPr>
            <w:r w:rsidRPr="005C2ED6">
              <w:t xml:space="preserve">Within </w:t>
            </w:r>
            <w:r w:rsidRPr="005C2ED6">
              <w:rPr>
                <w:b/>
              </w:rPr>
              <w:t>six weeks</w:t>
            </w:r>
            <w:r w:rsidRPr="005C2ED6">
              <w:t xml:space="preserve"> of eligibility decision for NDIS participants in, or returning to, a community setting who:</w:t>
            </w:r>
          </w:p>
          <w:p w:rsidR="005C2ED6" w:rsidRPr="005C2ED6" w:rsidRDefault="005C2ED6" w:rsidP="005C2ED6">
            <w:pPr>
              <w:pStyle w:val="DHHStabletext"/>
            </w:pPr>
            <w:r w:rsidRPr="005C2ED6">
              <w:t>have no, or very few, supports in place where delay is likely to result in higher scheme costs, poorer longer term outcomes or a further reduction in functioning; or</w:t>
            </w:r>
          </w:p>
          <w:p w:rsidR="005C2ED6" w:rsidRPr="005C2ED6" w:rsidRDefault="005C2ED6" w:rsidP="005C2ED6">
            <w:pPr>
              <w:pStyle w:val="DHHStabletext"/>
            </w:pPr>
            <w:r w:rsidRPr="005C2ED6">
              <w:t>need to have appropriate support arrangements in place to be able to return to the community, for example participants returning home after an admission for acute mental health treatment or participants being released from prison or custody.</w:t>
            </w:r>
          </w:p>
        </w:tc>
        <w:tc>
          <w:tcPr>
            <w:tcW w:w="6096" w:type="dxa"/>
            <w:shd w:val="clear" w:color="auto" w:fill="auto"/>
          </w:tcPr>
          <w:p w:rsidR="005C2ED6" w:rsidRPr="005C2ED6" w:rsidRDefault="005C2ED6" w:rsidP="005C2ED6">
            <w:pPr>
              <w:pStyle w:val="DHHStabletext"/>
            </w:pPr>
            <w:r w:rsidRPr="005C2ED6">
              <w:t xml:space="preserve">Identify consumer as needing a priority planning meeting and provide supporting evidence as requested to NAT via email </w:t>
            </w:r>
            <w:hyperlink r:id="rId25" w:tgtFrame="_blank" w:history="1">
              <w:r w:rsidRPr="00381C84">
                <w:rPr>
                  <w:rStyle w:val="Hyperlink"/>
                  <w:rFonts w:cs="Arial"/>
                  <w:lang w:val="en-US"/>
                </w:rPr>
                <w:t>NAT@ndis.gov.au</w:t>
              </w:r>
            </w:hyperlink>
            <w:r w:rsidRPr="005C2ED6">
              <w:t xml:space="preserve"> </w:t>
            </w:r>
            <w:r w:rsidRPr="00F81AED">
              <w:t xml:space="preserve">or call </w:t>
            </w:r>
            <w:r w:rsidRPr="005C2ED6">
              <w:t>1800 800 110. Follow local escalation process within the mental health service when clinically indicated.</w:t>
            </w:r>
          </w:p>
        </w:tc>
      </w:tr>
      <w:tr w:rsidR="005C2ED6" w:rsidRPr="003072C6" w:rsidTr="008D6698">
        <w:tc>
          <w:tcPr>
            <w:tcW w:w="3544" w:type="dxa"/>
            <w:shd w:val="clear" w:color="auto" w:fill="auto"/>
          </w:tcPr>
          <w:p w:rsidR="005C2ED6" w:rsidRPr="005C2ED6" w:rsidRDefault="005C2ED6" w:rsidP="005C2ED6">
            <w:pPr>
              <w:pStyle w:val="DHHStabletext"/>
            </w:pPr>
            <w:r w:rsidRPr="005C2ED6">
              <w:t>Phone call from an NDIS Business Administration Support Officer (</w:t>
            </w:r>
            <w:r w:rsidRPr="005C2ED6">
              <w:rPr>
                <w:b/>
              </w:rPr>
              <w:t>BSO</w:t>
            </w:r>
            <w:r w:rsidRPr="005C2ED6">
              <w:t>) to the consumer or their nominee to arrange a meeting time and place to meet with Planner</w:t>
            </w:r>
          </w:p>
        </w:tc>
        <w:tc>
          <w:tcPr>
            <w:tcW w:w="4961" w:type="dxa"/>
            <w:shd w:val="clear" w:color="auto" w:fill="auto"/>
          </w:tcPr>
          <w:p w:rsidR="005C2ED6" w:rsidRPr="005C2ED6" w:rsidRDefault="005C2ED6" w:rsidP="005C2ED6">
            <w:pPr>
              <w:pStyle w:val="DHHStabletext"/>
            </w:pPr>
            <w:r w:rsidRPr="005C2ED6">
              <w:rPr>
                <w:i/>
              </w:rPr>
              <w:t>Shortly</w:t>
            </w:r>
            <w:r w:rsidRPr="005C2ED6">
              <w:t xml:space="preserve"> after receiving letter confirming eligibility – no specific time frame.</w:t>
            </w:r>
          </w:p>
        </w:tc>
        <w:tc>
          <w:tcPr>
            <w:tcW w:w="6096" w:type="dxa"/>
            <w:shd w:val="clear" w:color="auto" w:fill="auto"/>
          </w:tcPr>
          <w:p w:rsidR="005C2ED6" w:rsidRPr="005C2ED6" w:rsidRDefault="005C2ED6" w:rsidP="005C2ED6">
            <w:pPr>
              <w:pStyle w:val="DHHStabletext"/>
            </w:pPr>
            <w:r w:rsidRPr="005C2ED6">
              <w:t xml:space="preserve">If no contact after </w:t>
            </w:r>
            <w:r w:rsidRPr="005C2ED6">
              <w:rPr>
                <w:b/>
              </w:rPr>
              <w:t>one week</w:t>
            </w:r>
            <w:r w:rsidRPr="005C2ED6">
              <w:t xml:space="preserve"> call 1800 800 110 or email </w:t>
            </w:r>
            <w:hyperlink r:id="rId26" w:history="1">
              <w:r w:rsidRPr="005C2ED6">
                <w:rPr>
                  <w:rStyle w:val="Hyperlink"/>
                  <w:rFonts w:cs="Arial"/>
                  <w:lang w:val="en-US"/>
                </w:rPr>
                <w:t>enquiries@ndis.gov.au</w:t>
              </w:r>
            </w:hyperlink>
            <w:r w:rsidRPr="005C2ED6">
              <w:t> and document in file.</w:t>
            </w:r>
          </w:p>
          <w:p w:rsidR="005C2ED6" w:rsidRPr="005C2ED6" w:rsidRDefault="005C2ED6" w:rsidP="005C2ED6">
            <w:pPr>
              <w:pStyle w:val="DHHStabletext"/>
            </w:pPr>
            <w:r w:rsidRPr="005C2ED6">
              <w:t>Request contact name, number and email of BSO for any liaison prior to meeting to ensure:</w:t>
            </w:r>
          </w:p>
          <w:p w:rsidR="005C2ED6" w:rsidRPr="005C2ED6" w:rsidRDefault="005C2ED6" w:rsidP="005C2ED6">
            <w:pPr>
              <w:pStyle w:val="DHHStabletext"/>
            </w:pPr>
            <w:r w:rsidRPr="005C2ED6">
              <w:t>planner has all information prior to meeting</w:t>
            </w:r>
          </w:p>
          <w:p w:rsidR="005C2ED6" w:rsidRPr="005C2ED6" w:rsidRDefault="005C2ED6" w:rsidP="005C2ED6">
            <w:pPr>
              <w:pStyle w:val="DHHStabletext"/>
            </w:pPr>
            <w:r w:rsidRPr="005C2ED6">
              <w:t>planner is aware of how meeting should  be conducted to support consumer e.g. multiple shorter meetings, location/environment</w:t>
            </w:r>
          </w:p>
        </w:tc>
      </w:tr>
      <w:tr w:rsidR="005C2ED6" w:rsidRPr="003072C6" w:rsidTr="008D6698">
        <w:tc>
          <w:tcPr>
            <w:tcW w:w="3544" w:type="dxa"/>
            <w:shd w:val="clear" w:color="auto" w:fill="auto"/>
          </w:tcPr>
          <w:p w:rsidR="005C2ED6" w:rsidRPr="005C2ED6" w:rsidRDefault="005C2ED6" w:rsidP="005C2ED6">
            <w:pPr>
              <w:pStyle w:val="DHHStabletext"/>
            </w:pPr>
            <w:r w:rsidRPr="005C2ED6">
              <w:t>Planning Discussion meeting with  NDIA Planner or Local Area Coordinator (</w:t>
            </w:r>
            <w:r w:rsidRPr="005C2ED6">
              <w:rPr>
                <w:b/>
              </w:rPr>
              <w:t>LAC</w:t>
            </w:r>
            <w:r w:rsidRPr="005C2ED6">
              <w:t>)</w:t>
            </w:r>
          </w:p>
        </w:tc>
        <w:tc>
          <w:tcPr>
            <w:tcW w:w="4961" w:type="dxa"/>
            <w:shd w:val="clear" w:color="auto" w:fill="auto"/>
          </w:tcPr>
          <w:p w:rsidR="005C2ED6" w:rsidRPr="005C2ED6" w:rsidRDefault="005C2ED6" w:rsidP="005C2ED6">
            <w:pPr>
              <w:pStyle w:val="DHHStabletext"/>
            </w:pPr>
            <w:r w:rsidRPr="005C2ED6">
              <w:rPr>
                <w:b/>
              </w:rPr>
              <w:t>Six weeks</w:t>
            </w:r>
            <w:r w:rsidRPr="005C2ED6">
              <w:t xml:space="preserve"> after acceptance into NDIS.</w:t>
            </w:r>
          </w:p>
          <w:p w:rsidR="005C2ED6" w:rsidRPr="005C2ED6" w:rsidRDefault="005C2ED6" w:rsidP="005C2ED6">
            <w:pPr>
              <w:pStyle w:val="DHHStabletext"/>
            </w:pPr>
            <w:r w:rsidRPr="005C2ED6">
              <w:rPr>
                <w:sz w:val="18"/>
              </w:rPr>
              <w:t>Note: If Planner approves Support Coordination they will ask participant to choose a provider in this meeting.</w:t>
            </w:r>
          </w:p>
        </w:tc>
        <w:tc>
          <w:tcPr>
            <w:tcW w:w="6096" w:type="dxa"/>
            <w:shd w:val="clear" w:color="auto" w:fill="auto"/>
          </w:tcPr>
          <w:p w:rsidR="005C2ED6" w:rsidRPr="005C2ED6" w:rsidRDefault="005C2ED6" w:rsidP="005C2ED6">
            <w:pPr>
              <w:pStyle w:val="DHHStabletext"/>
            </w:pPr>
            <w:r w:rsidRPr="005C2ED6">
              <w:t xml:space="preserve">Request contact name, number and email of Planner for any additional documents or information you may want to send or follow up later </w:t>
            </w:r>
          </w:p>
        </w:tc>
      </w:tr>
      <w:tr w:rsidR="005C2ED6" w:rsidRPr="003072C6" w:rsidTr="008D6698">
        <w:tc>
          <w:tcPr>
            <w:tcW w:w="3544" w:type="dxa"/>
            <w:shd w:val="clear" w:color="auto" w:fill="auto"/>
          </w:tcPr>
          <w:p w:rsidR="005C2ED6" w:rsidRPr="005C2ED6" w:rsidRDefault="005C2ED6" w:rsidP="005C2ED6">
            <w:pPr>
              <w:pStyle w:val="DHHStabletext"/>
            </w:pPr>
            <w:r w:rsidRPr="005C2ED6">
              <w:t>Plan approval, copy of Plan and activation code</w:t>
            </w:r>
          </w:p>
        </w:tc>
        <w:tc>
          <w:tcPr>
            <w:tcW w:w="4961" w:type="dxa"/>
            <w:shd w:val="clear" w:color="auto" w:fill="auto"/>
          </w:tcPr>
          <w:p w:rsidR="005C2ED6" w:rsidRPr="005C2ED6" w:rsidRDefault="005C2ED6" w:rsidP="005C2ED6">
            <w:pPr>
              <w:pStyle w:val="DHHStabletext"/>
            </w:pPr>
            <w:r w:rsidRPr="005C2ED6">
              <w:rPr>
                <w:b/>
              </w:rPr>
              <w:t>10 days</w:t>
            </w:r>
            <w:r w:rsidRPr="005C2ED6">
              <w:t xml:space="preserve"> after last Planning Discussion meeting via post.</w:t>
            </w:r>
          </w:p>
          <w:p w:rsidR="005C2ED6" w:rsidRPr="005C2ED6" w:rsidRDefault="005C2ED6" w:rsidP="005C2ED6">
            <w:pPr>
              <w:pStyle w:val="DHHStabletext"/>
            </w:pPr>
            <w:r w:rsidRPr="005C2ED6">
              <w:t xml:space="preserve">Consumer’s Plan will be available on the NDIS </w:t>
            </w:r>
            <w:proofErr w:type="spellStart"/>
            <w:r w:rsidRPr="005C2ED6">
              <w:rPr>
                <w:i/>
              </w:rPr>
              <w:t>Myplace</w:t>
            </w:r>
            <w:proofErr w:type="spellEnd"/>
            <w:r w:rsidRPr="005C2ED6">
              <w:t xml:space="preserve"> portal about 24 hours after it has been approved. </w:t>
            </w:r>
          </w:p>
          <w:p w:rsidR="005C2ED6" w:rsidRPr="005C2ED6" w:rsidRDefault="005C2ED6" w:rsidP="005C2ED6">
            <w:pPr>
              <w:pStyle w:val="DHHStabletext"/>
            </w:pPr>
          </w:p>
        </w:tc>
        <w:tc>
          <w:tcPr>
            <w:tcW w:w="6096" w:type="dxa"/>
            <w:shd w:val="clear" w:color="auto" w:fill="auto"/>
          </w:tcPr>
          <w:p w:rsidR="005C2ED6" w:rsidRPr="005C2ED6" w:rsidRDefault="005C2ED6" w:rsidP="005C2ED6">
            <w:pPr>
              <w:pStyle w:val="DHHStabletext"/>
            </w:pPr>
            <w:r w:rsidRPr="005C2ED6">
              <w:t xml:space="preserve">If Plan not received after </w:t>
            </w:r>
            <w:r w:rsidRPr="005C2ED6">
              <w:rPr>
                <w:b/>
              </w:rPr>
              <w:t>two weeks</w:t>
            </w:r>
            <w:r w:rsidRPr="005C2ED6">
              <w:t xml:space="preserve"> contact Planner, or call </w:t>
            </w:r>
            <w:r w:rsidRPr="003A50E3">
              <w:t>1800 800 </w:t>
            </w:r>
            <w:r w:rsidRPr="005C2ED6">
              <w:t>110 and document in file.</w:t>
            </w:r>
          </w:p>
          <w:p w:rsidR="005C2ED6" w:rsidRPr="005C2ED6" w:rsidRDefault="005C2ED6" w:rsidP="005C2ED6">
            <w:pPr>
              <w:pStyle w:val="DHHStabletext"/>
            </w:pPr>
            <w:r w:rsidRPr="005C2ED6">
              <w:t xml:space="preserve">LAC or the NDIA will provide the consumer with an activation code needed to access </w:t>
            </w:r>
            <w:proofErr w:type="spellStart"/>
            <w:r w:rsidRPr="005C2ED6">
              <w:rPr>
                <w:i/>
              </w:rPr>
              <w:t>Myplace</w:t>
            </w:r>
            <w:proofErr w:type="spellEnd"/>
            <w:r w:rsidRPr="005C2ED6">
              <w:t xml:space="preserve"> for the first time. Activation code will also be included with mailed approved Plan and will expire within approximately 10 days. Another code can be given by calling the NDIA on 1800 800 110 or contacting LAC. </w:t>
            </w:r>
          </w:p>
        </w:tc>
      </w:tr>
      <w:tr w:rsidR="005C2ED6" w:rsidRPr="003072C6" w:rsidTr="008D6698">
        <w:tc>
          <w:tcPr>
            <w:tcW w:w="3544" w:type="dxa"/>
            <w:shd w:val="clear" w:color="auto" w:fill="auto"/>
          </w:tcPr>
          <w:p w:rsidR="005C2ED6" w:rsidRPr="005C2ED6" w:rsidRDefault="005C2ED6" w:rsidP="005C2ED6">
            <w:pPr>
              <w:pStyle w:val="DHHStabletext"/>
            </w:pPr>
            <w:r w:rsidRPr="005C2ED6">
              <w:t>Phone call from Support Coordinator provider to arrange meeting</w:t>
            </w:r>
          </w:p>
        </w:tc>
        <w:tc>
          <w:tcPr>
            <w:tcW w:w="4961" w:type="dxa"/>
            <w:shd w:val="clear" w:color="auto" w:fill="auto"/>
          </w:tcPr>
          <w:p w:rsidR="005C2ED6" w:rsidRPr="005C2ED6" w:rsidRDefault="005C2ED6" w:rsidP="005C2ED6">
            <w:pPr>
              <w:pStyle w:val="DHHStabletext"/>
            </w:pPr>
            <w:r w:rsidRPr="005C2ED6">
              <w:t xml:space="preserve">Within </w:t>
            </w:r>
            <w:r w:rsidRPr="005850E0">
              <w:rPr>
                <w:b/>
              </w:rPr>
              <w:t>2 days</w:t>
            </w:r>
            <w:r w:rsidRPr="005C2ED6">
              <w:t xml:space="preserve"> of plan handover between planner and support coordinator  </w:t>
            </w:r>
          </w:p>
        </w:tc>
        <w:tc>
          <w:tcPr>
            <w:tcW w:w="6096" w:type="dxa"/>
            <w:shd w:val="clear" w:color="auto" w:fill="auto"/>
          </w:tcPr>
          <w:p w:rsidR="005C2ED6" w:rsidRPr="005C2ED6" w:rsidRDefault="005C2ED6" w:rsidP="005C2ED6">
            <w:pPr>
              <w:pStyle w:val="DHHStabletext"/>
            </w:pPr>
            <w:r w:rsidRPr="005C2ED6">
              <w:t xml:space="preserve">If no contact within </w:t>
            </w:r>
            <w:r w:rsidRPr="005850E0">
              <w:rPr>
                <w:b/>
              </w:rPr>
              <w:t>one week</w:t>
            </w:r>
            <w:r w:rsidRPr="005C2ED6">
              <w:t xml:space="preserve"> of plan being approved, contact Planner to address delay and document in file.</w:t>
            </w:r>
          </w:p>
        </w:tc>
      </w:tr>
      <w:tr w:rsidR="005C2ED6" w:rsidRPr="003072C6" w:rsidTr="008D6698">
        <w:tc>
          <w:tcPr>
            <w:tcW w:w="3544" w:type="dxa"/>
            <w:shd w:val="clear" w:color="auto" w:fill="auto"/>
          </w:tcPr>
          <w:p w:rsidR="005C2ED6" w:rsidRPr="005C2ED6" w:rsidRDefault="005C2ED6" w:rsidP="005C2ED6">
            <w:pPr>
              <w:pStyle w:val="DHHStabletext"/>
            </w:pPr>
            <w:r w:rsidRPr="005C2ED6">
              <w:t>Meeting with Support Coordinator</w:t>
            </w:r>
          </w:p>
        </w:tc>
        <w:tc>
          <w:tcPr>
            <w:tcW w:w="4961" w:type="dxa"/>
            <w:shd w:val="clear" w:color="auto" w:fill="auto"/>
          </w:tcPr>
          <w:p w:rsidR="005C2ED6" w:rsidRPr="005C2ED6" w:rsidRDefault="005C2ED6" w:rsidP="005C2ED6">
            <w:pPr>
              <w:pStyle w:val="DHHStabletext"/>
            </w:pPr>
            <w:r w:rsidRPr="005C2ED6">
              <w:t xml:space="preserve">Within </w:t>
            </w:r>
            <w:r w:rsidRPr="005850E0">
              <w:rPr>
                <w:b/>
              </w:rPr>
              <w:t>5 days</w:t>
            </w:r>
            <w:r w:rsidRPr="005C2ED6">
              <w:t xml:space="preserve"> of plan handover between planner and support coordinator  </w:t>
            </w:r>
          </w:p>
        </w:tc>
        <w:tc>
          <w:tcPr>
            <w:tcW w:w="6096" w:type="dxa"/>
            <w:shd w:val="clear" w:color="auto" w:fill="auto"/>
          </w:tcPr>
          <w:p w:rsidR="005C2ED6" w:rsidRPr="005C2ED6" w:rsidRDefault="005C2ED6" w:rsidP="005C2ED6">
            <w:pPr>
              <w:pStyle w:val="DHHStabletext"/>
            </w:pPr>
            <w:r w:rsidRPr="005C2ED6">
              <w:t xml:space="preserve">If meeting has not occurred within </w:t>
            </w:r>
            <w:r w:rsidRPr="005850E0">
              <w:rPr>
                <w:b/>
              </w:rPr>
              <w:t>two weeks</w:t>
            </w:r>
            <w:r w:rsidRPr="005C2ED6">
              <w:t xml:space="preserve"> of plan being approved, call Provider to address delay and document in file.</w:t>
            </w:r>
          </w:p>
        </w:tc>
      </w:tr>
      <w:tr w:rsidR="005C2ED6" w:rsidRPr="003072C6" w:rsidTr="008D6698">
        <w:tc>
          <w:tcPr>
            <w:tcW w:w="3544" w:type="dxa"/>
            <w:shd w:val="clear" w:color="auto" w:fill="auto"/>
          </w:tcPr>
          <w:p w:rsidR="005C2ED6" w:rsidRPr="005C2ED6" w:rsidRDefault="005C2ED6" w:rsidP="005C2ED6">
            <w:pPr>
              <w:pStyle w:val="DHHStabletext"/>
            </w:pPr>
            <w:r w:rsidRPr="005C2ED6">
              <w:t>(if required) Request Internal Review because participant is dissatisfied with approved plan.</w:t>
            </w:r>
          </w:p>
          <w:p w:rsidR="005C2ED6" w:rsidRPr="005C2ED6" w:rsidRDefault="005C2ED6" w:rsidP="005C2ED6">
            <w:pPr>
              <w:pStyle w:val="DHHStabletext"/>
            </w:pPr>
            <w:r w:rsidRPr="005850E0">
              <w:rPr>
                <w:sz w:val="18"/>
              </w:rPr>
              <w:t>Note: participant must request an Internal Review within three months of receiving plan</w:t>
            </w:r>
          </w:p>
        </w:tc>
        <w:tc>
          <w:tcPr>
            <w:tcW w:w="4961" w:type="dxa"/>
            <w:shd w:val="clear" w:color="auto" w:fill="auto"/>
          </w:tcPr>
          <w:p w:rsidR="005C2ED6" w:rsidRPr="005C2ED6" w:rsidRDefault="005C2ED6" w:rsidP="005C2ED6">
            <w:pPr>
              <w:pStyle w:val="DHHStabletext"/>
            </w:pPr>
            <w:r w:rsidRPr="005C2ED6">
              <w:t xml:space="preserve">Within </w:t>
            </w:r>
            <w:r w:rsidRPr="005850E0">
              <w:rPr>
                <w:b/>
              </w:rPr>
              <w:t>14 days</w:t>
            </w:r>
            <w:r w:rsidRPr="005C2ED6">
              <w:t xml:space="preserve"> of receiving the request for an Internal Review, the NDIA must decide whether or not to conduct the review and will notify participant in writing</w:t>
            </w:r>
          </w:p>
        </w:tc>
        <w:tc>
          <w:tcPr>
            <w:tcW w:w="6096" w:type="dxa"/>
            <w:shd w:val="clear" w:color="auto" w:fill="auto"/>
          </w:tcPr>
          <w:p w:rsidR="005C2ED6" w:rsidRPr="005C2ED6" w:rsidRDefault="005C2ED6" w:rsidP="005C2ED6">
            <w:pPr>
              <w:pStyle w:val="DHHStabletext"/>
            </w:pPr>
            <w:r w:rsidRPr="005C2ED6">
              <w:t xml:space="preserve">If no contact after </w:t>
            </w:r>
            <w:r w:rsidRPr="005850E0">
              <w:rPr>
                <w:b/>
              </w:rPr>
              <w:t>three weeks</w:t>
            </w:r>
            <w:r w:rsidRPr="005C2ED6">
              <w:t xml:space="preserve"> call 1800 800 110 or email </w:t>
            </w:r>
            <w:hyperlink r:id="rId27" w:history="1">
              <w:r w:rsidRPr="005850E0">
                <w:rPr>
                  <w:rStyle w:val="Hyperlink"/>
                  <w:rFonts w:cs="Arial"/>
                  <w:lang w:val="en-US"/>
                </w:rPr>
                <w:t>enquiries@ndis.gov.au</w:t>
              </w:r>
            </w:hyperlink>
            <w:r w:rsidRPr="005C2ED6">
              <w:t xml:space="preserve"> </w:t>
            </w:r>
            <w:r w:rsidRPr="00C11CB2">
              <w:t>to address delay</w:t>
            </w:r>
            <w:r w:rsidRPr="005C2ED6">
              <w:t xml:space="preserve"> and document in file.</w:t>
            </w:r>
          </w:p>
        </w:tc>
      </w:tr>
      <w:tr w:rsidR="005C2ED6" w:rsidRPr="003072C6" w:rsidTr="008D6698">
        <w:tc>
          <w:tcPr>
            <w:tcW w:w="3544" w:type="dxa"/>
            <w:shd w:val="clear" w:color="auto" w:fill="auto"/>
          </w:tcPr>
          <w:p w:rsidR="005C2ED6" w:rsidRPr="005C2ED6" w:rsidRDefault="005C2ED6" w:rsidP="005C2ED6">
            <w:pPr>
              <w:pStyle w:val="DHHStabletext"/>
            </w:pPr>
            <w:r w:rsidRPr="005C2ED6">
              <w:t xml:space="preserve">Request for Plan Review due to </w:t>
            </w:r>
            <w:r w:rsidRPr="005850E0">
              <w:rPr>
                <w:b/>
              </w:rPr>
              <w:t>change in circumstance</w:t>
            </w:r>
          </w:p>
        </w:tc>
        <w:tc>
          <w:tcPr>
            <w:tcW w:w="4961" w:type="dxa"/>
            <w:shd w:val="clear" w:color="auto" w:fill="auto"/>
          </w:tcPr>
          <w:p w:rsidR="005C2ED6" w:rsidRPr="005C2ED6" w:rsidRDefault="005C2ED6" w:rsidP="005C2ED6">
            <w:pPr>
              <w:pStyle w:val="DHHStabletext"/>
            </w:pPr>
            <w:r w:rsidRPr="005C2ED6">
              <w:t xml:space="preserve">Within </w:t>
            </w:r>
            <w:r w:rsidRPr="005850E0">
              <w:rPr>
                <w:b/>
              </w:rPr>
              <w:t>14 days</w:t>
            </w:r>
            <w:r w:rsidRPr="005C2ED6">
              <w:t xml:space="preserve"> of receiving the request the NDIA must decide whether or not to conduct the review and will notify participant in writing</w:t>
            </w:r>
          </w:p>
        </w:tc>
        <w:tc>
          <w:tcPr>
            <w:tcW w:w="6096" w:type="dxa"/>
            <w:shd w:val="clear" w:color="auto" w:fill="auto"/>
          </w:tcPr>
          <w:p w:rsidR="005C2ED6" w:rsidRPr="005C2ED6" w:rsidRDefault="005C2ED6" w:rsidP="005C2ED6">
            <w:pPr>
              <w:pStyle w:val="DHHStabletext"/>
            </w:pPr>
            <w:r w:rsidRPr="005C2ED6">
              <w:t xml:space="preserve">If no response after </w:t>
            </w:r>
            <w:r w:rsidRPr="005850E0">
              <w:rPr>
                <w:b/>
              </w:rPr>
              <w:t>three weeks</w:t>
            </w:r>
            <w:r w:rsidRPr="005C2ED6">
              <w:t xml:space="preserve"> call 1800 800 110 or email </w:t>
            </w:r>
          </w:p>
          <w:p w:rsidR="005C2ED6" w:rsidRPr="005C2ED6" w:rsidRDefault="00162390" w:rsidP="005C2ED6">
            <w:pPr>
              <w:pStyle w:val="DHHStabletext"/>
            </w:pPr>
            <w:hyperlink r:id="rId28" w:history="1">
              <w:r w:rsidR="005C2ED6" w:rsidRPr="005850E0">
                <w:rPr>
                  <w:rStyle w:val="Hyperlink"/>
                  <w:rFonts w:cs="Arial"/>
                  <w:lang w:val="en-US"/>
                </w:rPr>
                <w:t>enquiries@ndis.gov.au</w:t>
              </w:r>
            </w:hyperlink>
            <w:r w:rsidR="005C2ED6" w:rsidRPr="005C2ED6">
              <w:t xml:space="preserve"> to address delay and document in file.</w:t>
            </w:r>
          </w:p>
        </w:tc>
      </w:tr>
      <w:tr w:rsidR="005C2ED6" w:rsidRPr="003072C6" w:rsidTr="008D6698">
        <w:tc>
          <w:tcPr>
            <w:tcW w:w="3544" w:type="dxa"/>
            <w:shd w:val="clear" w:color="auto" w:fill="auto"/>
          </w:tcPr>
          <w:p w:rsidR="005C2ED6" w:rsidRPr="005C2ED6" w:rsidRDefault="005C2ED6" w:rsidP="005C2ED6">
            <w:pPr>
              <w:pStyle w:val="DHHStabletext"/>
            </w:pPr>
            <w:r w:rsidRPr="005C2ED6">
              <w:t>Unscheduled Plan Review Meeting</w:t>
            </w:r>
          </w:p>
        </w:tc>
        <w:tc>
          <w:tcPr>
            <w:tcW w:w="4961" w:type="dxa"/>
            <w:shd w:val="clear" w:color="auto" w:fill="auto"/>
          </w:tcPr>
          <w:p w:rsidR="005C2ED6" w:rsidRPr="005C2ED6" w:rsidRDefault="005C2ED6" w:rsidP="005C2ED6">
            <w:pPr>
              <w:pStyle w:val="DHHStabletext"/>
            </w:pPr>
            <w:r w:rsidRPr="005C2ED6">
              <w:t xml:space="preserve">Within </w:t>
            </w:r>
            <w:r w:rsidRPr="005850E0">
              <w:rPr>
                <w:b/>
              </w:rPr>
              <w:t>14 days</w:t>
            </w:r>
            <w:r w:rsidRPr="005C2ED6">
              <w:t xml:space="preserve"> of deciding to conduct the review the NDIA must commence reviewing the participant’s plan </w:t>
            </w:r>
          </w:p>
        </w:tc>
        <w:tc>
          <w:tcPr>
            <w:tcW w:w="6096" w:type="dxa"/>
            <w:shd w:val="clear" w:color="auto" w:fill="auto"/>
          </w:tcPr>
          <w:p w:rsidR="005C2ED6" w:rsidRPr="005C2ED6" w:rsidRDefault="005C2ED6" w:rsidP="005C2ED6">
            <w:pPr>
              <w:pStyle w:val="DHHStabletext"/>
            </w:pPr>
            <w:r w:rsidRPr="005C2ED6">
              <w:t xml:space="preserve">If no response after </w:t>
            </w:r>
            <w:r w:rsidRPr="005850E0">
              <w:rPr>
                <w:b/>
              </w:rPr>
              <w:t>three weeks</w:t>
            </w:r>
            <w:r w:rsidRPr="005C2ED6">
              <w:t xml:space="preserve"> call 1800 800 110 or email </w:t>
            </w:r>
            <w:hyperlink r:id="rId29" w:history="1">
              <w:r w:rsidRPr="005850E0">
                <w:rPr>
                  <w:rStyle w:val="Hyperlink"/>
                  <w:rFonts w:cs="Arial"/>
                  <w:lang w:val="en-US"/>
                </w:rPr>
                <w:t>enquiries@ndis.gov.au</w:t>
              </w:r>
            </w:hyperlink>
            <w:r w:rsidRPr="005850E0">
              <w:rPr>
                <w:rStyle w:val="Hyperlink"/>
                <w:rFonts w:cs="Arial"/>
                <w:lang w:val="en-US"/>
              </w:rPr>
              <w:t> </w:t>
            </w:r>
            <w:r w:rsidRPr="005C2ED6">
              <w:t>and document in file.</w:t>
            </w:r>
          </w:p>
        </w:tc>
      </w:tr>
      <w:tr w:rsidR="005C2ED6" w:rsidRPr="003072C6" w:rsidTr="008D6698">
        <w:tc>
          <w:tcPr>
            <w:tcW w:w="3544" w:type="dxa"/>
            <w:shd w:val="clear" w:color="auto" w:fill="auto"/>
          </w:tcPr>
          <w:p w:rsidR="005C2ED6" w:rsidRPr="005C2ED6" w:rsidRDefault="005C2ED6" w:rsidP="005C2ED6">
            <w:pPr>
              <w:pStyle w:val="DHHStabletext"/>
            </w:pPr>
            <w:r w:rsidRPr="005C2ED6">
              <w:t>Scheduled Plan Review</w:t>
            </w:r>
          </w:p>
        </w:tc>
        <w:tc>
          <w:tcPr>
            <w:tcW w:w="4961" w:type="dxa"/>
            <w:shd w:val="clear" w:color="auto" w:fill="auto"/>
          </w:tcPr>
          <w:p w:rsidR="005C2ED6" w:rsidRPr="005C2ED6" w:rsidRDefault="005C2ED6" w:rsidP="005C2ED6">
            <w:pPr>
              <w:pStyle w:val="DHHStabletext"/>
            </w:pPr>
            <w:r w:rsidRPr="005C2ED6">
              <w:t>Three months prior to plan expiring participant will be contacted by NDIA to arrange a Plan Review meeting</w:t>
            </w:r>
          </w:p>
        </w:tc>
        <w:tc>
          <w:tcPr>
            <w:tcW w:w="6096" w:type="dxa"/>
            <w:shd w:val="clear" w:color="auto" w:fill="auto"/>
          </w:tcPr>
          <w:p w:rsidR="005C2ED6" w:rsidRPr="005C2ED6" w:rsidRDefault="005C2ED6" w:rsidP="005C2ED6">
            <w:pPr>
              <w:pStyle w:val="DHHStabletext"/>
            </w:pPr>
            <w:r w:rsidRPr="005C2ED6">
              <w:t xml:space="preserve">If no contact </w:t>
            </w:r>
            <w:r w:rsidRPr="005850E0">
              <w:rPr>
                <w:b/>
              </w:rPr>
              <w:t>two months prior to plan expiring</w:t>
            </w:r>
            <w:r w:rsidRPr="005C2ED6">
              <w:t xml:space="preserve"> call 1800 800 110 or email </w:t>
            </w:r>
            <w:hyperlink r:id="rId30" w:history="1">
              <w:r w:rsidRPr="005C2ED6">
                <w:t>enquiries@ndis.gov.au</w:t>
              </w:r>
            </w:hyperlink>
            <w:r w:rsidRPr="005C2ED6">
              <w:t> and document in file.</w:t>
            </w:r>
          </w:p>
        </w:tc>
      </w:tr>
    </w:tbl>
    <w:p w:rsidR="00E30414" w:rsidRPr="003072C6" w:rsidRDefault="00E30414" w:rsidP="00E30414">
      <w:pPr>
        <w:pStyle w:val="DHHSbody"/>
      </w:pPr>
    </w:p>
    <w:p w:rsidR="008D6698" w:rsidRDefault="008D6698" w:rsidP="0022724E">
      <w:pPr>
        <w:pStyle w:val="DHHSbody"/>
        <w:sectPr w:rsidR="008D6698" w:rsidSect="0076719B">
          <w:pgSz w:w="16838" w:h="11906" w:orient="landscape"/>
          <w:pgMar w:top="1304" w:right="1134" w:bottom="1304" w:left="1134" w:header="567" w:footer="567" w:gutter="0"/>
          <w:cols w:space="720"/>
          <w:docGrid w:linePitch="360"/>
        </w:sectPr>
      </w:pPr>
    </w:p>
    <w:p w:rsidR="008D6698" w:rsidRPr="008D6698" w:rsidRDefault="008D6698" w:rsidP="008D6698">
      <w:pPr>
        <w:pStyle w:val="Heading2"/>
        <w:rPr>
          <w:rFonts w:eastAsia="Calibri"/>
        </w:rPr>
      </w:pPr>
      <w:r w:rsidRPr="008D6698">
        <w:rPr>
          <w:rFonts w:eastAsia="Calibri"/>
        </w:rPr>
        <w:t>Appendices Summary</w:t>
      </w:r>
    </w:p>
    <w:p w:rsidR="008D6698" w:rsidRPr="003D68D7" w:rsidRDefault="008D6698" w:rsidP="008D6698">
      <w:pPr>
        <w:numPr>
          <w:ilvl w:val="0"/>
          <w:numId w:val="19"/>
        </w:numPr>
        <w:spacing w:before="120" w:after="120" w:line="276" w:lineRule="auto"/>
        <w:ind w:left="357" w:hanging="357"/>
        <w:rPr>
          <w:rFonts w:ascii="Arial" w:eastAsia="Calibri" w:hAnsi="Arial"/>
          <w:b/>
          <w:sz w:val="22"/>
          <w:szCs w:val="22"/>
        </w:rPr>
      </w:pPr>
      <w:r w:rsidRPr="003D68D7">
        <w:rPr>
          <w:rFonts w:ascii="Arial" w:eastAsia="Calibri" w:hAnsi="Arial"/>
          <w:b/>
          <w:sz w:val="22"/>
          <w:szCs w:val="22"/>
        </w:rPr>
        <w:t>Basic consent form</w:t>
      </w:r>
    </w:p>
    <w:p w:rsidR="008D6698" w:rsidRPr="003D68D7" w:rsidRDefault="008D6698" w:rsidP="008D6698">
      <w:pPr>
        <w:numPr>
          <w:ilvl w:val="0"/>
          <w:numId w:val="19"/>
        </w:numPr>
        <w:spacing w:after="120" w:line="276" w:lineRule="auto"/>
        <w:ind w:left="357" w:hanging="357"/>
        <w:rPr>
          <w:rFonts w:ascii="Arial" w:eastAsia="Calibri" w:hAnsi="Arial"/>
          <w:b/>
          <w:sz w:val="22"/>
          <w:szCs w:val="22"/>
        </w:rPr>
      </w:pPr>
      <w:r w:rsidRPr="003D68D7">
        <w:rPr>
          <w:rFonts w:ascii="Arial" w:eastAsia="Calibri" w:hAnsi="Arial"/>
          <w:b/>
          <w:sz w:val="22"/>
          <w:szCs w:val="22"/>
        </w:rPr>
        <w:t>NDIS Complaint form</w:t>
      </w:r>
    </w:p>
    <w:p w:rsidR="008D6698" w:rsidRDefault="008D6698" w:rsidP="008D6698">
      <w:pPr>
        <w:rPr>
          <w:rStyle w:val="DHHSbodyChar"/>
        </w:rPr>
      </w:pPr>
      <w:r w:rsidRPr="008D6698">
        <w:rPr>
          <w:rStyle w:val="DHHSbodyChar"/>
        </w:rPr>
        <w:t>If a consumer is not satisfied with the way the NDIA carried out its decision-making, or how the NDIA dealt with them during the review process, they can make a complaint.</w:t>
      </w:r>
    </w:p>
    <w:p w:rsidR="008D6698" w:rsidRPr="008D6698" w:rsidRDefault="008D6698" w:rsidP="003D68D7">
      <w:pPr>
        <w:rPr>
          <w:rFonts w:ascii="Arial" w:eastAsia="Calibri" w:hAnsi="Arial"/>
          <w:color w:val="0000FF"/>
          <w:szCs w:val="22"/>
          <w:u w:val="single"/>
        </w:rPr>
      </w:pPr>
      <w:r w:rsidRPr="008D6698">
        <w:rPr>
          <w:rStyle w:val="DHHSbodyChar"/>
        </w:rPr>
        <w:br/>
      </w:r>
      <w:r w:rsidRPr="008D6698">
        <w:rPr>
          <w:rFonts w:ascii="Arial" w:eastAsia="Calibri" w:hAnsi="Arial"/>
          <w:color w:val="0000FF"/>
          <w:szCs w:val="22"/>
          <w:u w:val="single"/>
        </w:rPr>
        <w:t>https://www.ndis.gov.au/about/contact-us/feedback-complaints/complaint-form.html</w:t>
      </w:r>
    </w:p>
    <w:p w:rsidR="008D6698" w:rsidRPr="008D6698" w:rsidRDefault="008D6698" w:rsidP="008D6698">
      <w:pPr>
        <w:ind w:left="360"/>
        <w:rPr>
          <w:rFonts w:ascii="Arial" w:eastAsia="Calibri" w:hAnsi="Arial"/>
          <w:szCs w:val="22"/>
        </w:rPr>
      </w:pPr>
    </w:p>
    <w:p w:rsidR="008D6698" w:rsidRPr="003D68D7" w:rsidRDefault="008D6698" w:rsidP="008D6698">
      <w:pPr>
        <w:numPr>
          <w:ilvl w:val="0"/>
          <w:numId w:val="19"/>
        </w:numPr>
        <w:spacing w:after="120" w:line="276" w:lineRule="auto"/>
        <w:ind w:left="357" w:hanging="357"/>
        <w:rPr>
          <w:rFonts w:ascii="Arial" w:eastAsia="Calibri" w:hAnsi="Arial"/>
          <w:b/>
          <w:sz w:val="22"/>
          <w:szCs w:val="22"/>
        </w:rPr>
      </w:pPr>
      <w:r w:rsidRPr="003D68D7">
        <w:rPr>
          <w:rFonts w:ascii="Arial" w:eastAsia="Calibri" w:hAnsi="Arial"/>
          <w:b/>
          <w:sz w:val="22"/>
          <w:szCs w:val="22"/>
        </w:rPr>
        <w:t>Application for a review of a Reviewable Decision</w:t>
      </w:r>
    </w:p>
    <w:p w:rsidR="008D6698" w:rsidRPr="008D6698" w:rsidRDefault="008D6698" w:rsidP="008D6698">
      <w:pPr>
        <w:pStyle w:val="DHHSbody"/>
      </w:pPr>
      <w:r w:rsidRPr="008D6698">
        <w:t xml:space="preserve">Many decisions made by the NDIA are reviewable. They include, for example:  </w:t>
      </w:r>
    </w:p>
    <w:p w:rsidR="008D6698" w:rsidRPr="008D6698" w:rsidRDefault="008D6698" w:rsidP="008D6698">
      <w:pPr>
        <w:pStyle w:val="DHHSbullet1"/>
      </w:pPr>
      <w:r w:rsidRPr="008D6698">
        <w:t xml:space="preserve">NDIS access decision </w:t>
      </w:r>
    </w:p>
    <w:p w:rsidR="008D6698" w:rsidRPr="008D6698" w:rsidRDefault="008D6698" w:rsidP="008D6698">
      <w:pPr>
        <w:pStyle w:val="DHHSbullet1"/>
      </w:pPr>
      <w:r w:rsidRPr="008D6698">
        <w:t xml:space="preserve">The funding and provision of reasonable and necessary supports i.e. the appropriateness of the Plan  </w:t>
      </w:r>
    </w:p>
    <w:p w:rsidR="008D6698" w:rsidRPr="008D6698" w:rsidRDefault="008D6698" w:rsidP="008D6698">
      <w:pPr>
        <w:pStyle w:val="DHHSbody"/>
      </w:pPr>
      <w:r w:rsidRPr="008D6698">
        <w:t xml:space="preserve">When a consumer is told about an NDIA decision (e.g. eligibility or an approved NDIS plan), they will be told how to request an internal review. If a consumer thinks a decision made by the NDIA about them is wrong, they can submit an application for internal review of a decision. If they disagree with a decision about the supports in their plan, use the </w:t>
      </w:r>
      <w:r w:rsidRPr="008D6698">
        <w:rPr>
          <w:b/>
        </w:rPr>
        <w:t>review of a decision form to request an internal review</w:t>
      </w:r>
      <w:r w:rsidRPr="008D6698">
        <w:t xml:space="preserve">. The request for review must be made </w:t>
      </w:r>
      <w:r w:rsidRPr="008D6698">
        <w:rPr>
          <w:b/>
        </w:rPr>
        <w:t>within three months</w:t>
      </w:r>
      <w:r w:rsidRPr="008D6698">
        <w:t xml:space="preserve"> of receiving the reviewable decision notice.</w:t>
      </w:r>
    </w:p>
    <w:p w:rsidR="008D6698" w:rsidRPr="008D6698" w:rsidRDefault="008D6698" w:rsidP="008D6698">
      <w:pPr>
        <w:pStyle w:val="DHHSbody"/>
      </w:pPr>
      <w:r w:rsidRPr="008D6698">
        <w:t>When asking for a review, they need to explain why they think the decision is incorrect.</w:t>
      </w:r>
    </w:p>
    <w:p w:rsidR="008D6698" w:rsidRPr="008D6698" w:rsidRDefault="008D6698" w:rsidP="008D6698">
      <w:pPr>
        <w:pStyle w:val="DHHSbody"/>
      </w:pPr>
      <w:r w:rsidRPr="008D6698">
        <w:t>You don’t have to use this Application for review of a reviewable decision form, but it can help describe why an internal review of the decision is needed.</w:t>
      </w:r>
    </w:p>
    <w:p w:rsidR="008D6698" w:rsidRPr="008D6698" w:rsidRDefault="00162390" w:rsidP="008D6698">
      <w:pPr>
        <w:rPr>
          <w:rFonts w:ascii="Arial" w:eastAsia="Calibri" w:hAnsi="Arial"/>
          <w:color w:val="0000FF"/>
          <w:szCs w:val="22"/>
          <w:u w:val="single"/>
        </w:rPr>
      </w:pPr>
      <w:hyperlink r:id="rId31" w:history="1">
        <w:r w:rsidR="008D6698" w:rsidRPr="008D6698">
          <w:rPr>
            <w:rFonts w:ascii="Arial" w:eastAsia="Calibri" w:hAnsi="Arial"/>
            <w:color w:val="0000FF"/>
            <w:szCs w:val="22"/>
            <w:u w:val="single"/>
          </w:rPr>
          <w:t>https://www.ndis.gov.au/participants/reasonable-and-necessary-supports/decision-review/application-review-reviewable-decision</w:t>
        </w:r>
      </w:hyperlink>
      <w:r w:rsidR="008D6698" w:rsidRPr="008D6698" w:rsidDel="001B146B">
        <w:rPr>
          <w:rFonts w:ascii="Arial" w:eastAsia="Calibri" w:hAnsi="Arial"/>
          <w:color w:val="0000FF"/>
          <w:szCs w:val="22"/>
          <w:u w:val="single"/>
        </w:rPr>
        <w:t xml:space="preserve"> </w:t>
      </w:r>
    </w:p>
    <w:p w:rsidR="008D6698" w:rsidRPr="008D6698" w:rsidRDefault="008D6698" w:rsidP="003D68D7">
      <w:pPr>
        <w:rPr>
          <w:rFonts w:ascii="Arial" w:eastAsia="Calibri" w:hAnsi="Arial"/>
          <w:szCs w:val="22"/>
        </w:rPr>
      </w:pPr>
    </w:p>
    <w:p w:rsidR="008D6698" w:rsidRPr="003D68D7" w:rsidRDefault="008D6698" w:rsidP="008D6698">
      <w:pPr>
        <w:numPr>
          <w:ilvl w:val="0"/>
          <w:numId w:val="19"/>
        </w:numPr>
        <w:spacing w:after="120" w:line="276" w:lineRule="auto"/>
        <w:ind w:left="357" w:hanging="357"/>
        <w:rPr>
          <w:rFonts w:ascii="Arial" w:eastAsia="Calibri" w:hAnsi="Arial"/>
          <w:sz w:val="22"/>
          <w:szCs w:val="22"/>
        </w:rPr>
      </w:pPr>
      <w:r w:rsidRPr="003D68D7">
        <w:rPr>
          <w:rFonts w:ascii="Arial" w:eastAsia="Calibri" w:hAnsi="Arial"/>
          <w:b/>
          <w:sz w:val="22"/>
          <w:szCs w:val="22"/>
        </w:rPr>
        <w:t>NDIS Change in circumstance form</w:t>
      </w:r>
    </w:p>
    <w:p w:rsidR="008D6698" w:rsidRPr="008D6698" w:rsidRDefault="008D6698" w:rsidP="008D6698">
      <w:pPr>
        <w:pStyle w:val="DHHSbody"/>
      </w:pPr>
      <w:r w:rsidRPr="008D6698">
        <w:t>If a consumer requires increased or new psychosocial disability supports due to a significant change or life event (e.g. becoming homeless, a recent trauma, loss of informal supports, acquisition of co-morbid other disability e.g. ABI) and requires a plan review this can be initiated via a change in circumstance form.</w:t>
      </w:r>
    </w:p>
    <w:p w:rsidR="008D6698" w:rsidRPr="008D6698" w:rsidRDefault="00162390" w:rsidP="003D68D7">
      <w:pPr>
        <w:rPr>
          <w:rFonts w:ascii="Arial" w:eastAsia="Calibri" w:hAnsi="Arial"/>
          <w:color w:val="0000FF"/>
          <w:szCs w:val="22"/>
          <w:u w:val="single"/>
        </w:rPr>
      </w:pPr>
      <w:hyperlink r:id="rId32" w:history="1">
        <w:r w:rsidR="008D6698" w:rsidRPr="008D6698">
          <w:rPr>
            <w:rFonts w:ascii="Arial" w:eastAsia="Calibri" w:hAnsi="Arial"/>
            <w:color w:val="0000FF"/>
            <w:szCs w:val="22"/>
            <w:u w:val="single"/>
          </w:rPr>
          <w:t>https://www.ndis.gov.au/participants/understanding-your-plan-and-supports/change-circumstances</w:t>
        </w:r>
      </w:hyperlink>
    </w:p>
    <w:p w:rsidR="008D6698" w:rsidRPr="008D6698" w:rsidRDefault="008D6698" w:rsidP="008D6698">
      <w:pPr>
        <w:ind w:left="357"/>
        <w:rPr>
          <w:rFonts w:ascii="Arial" w:eastAsia="Calibri" w:hAnsi="Arial"/>
          <w:szCs w:val="22"/>
        </w:rPr>
      </w:pPr>
    </w:p>
    <w:p w:rsidR="008D6698" w:rsidRPr="003D68D7" w:rsidRDefault="008D6698" w:rsidP="008D6698">
      <w:pPr>
        <w:numPr>
          <w:ilvl w:val="0"/>
          <w:numId w:val="19"/>
        </w:numPr>
        <w:spacing w:after="120" w:line="276" w:lineRule="auto"/>
        <w:ind w:left="357" w:hanging="357"/>
        <w:rPr>
          <w:rFonts w:ascii="Arial" w:eastAsia="Calibri" w:hAnsi="Arial"/>
          <w:szCs w:val="22"/>
        </w:rPr>
      </w:pPr>
      <w:r w:rsidRPr="003D68D7">
        <w:rPr>
          <w:rFonts w:ascii="Arial" w:eastAsia="Calibri" w:hAnsi="Arial"/>
          <w:b/>
          <w:sz w:val="22"/>
          <w:szCs w:val="22"/>
        </w:rPr>
        <w:t>NDIS Plan Review Request form</w:t>
      </w:r>
    </w:p>
    <w:p w:rsidR="008D6698" w:rsidRPr="008D6698" w:rsidRDefault="008D6698" w:rsidP="008D6698">
      <w:pPr>
        <w:pStyle w:val="DHHSbody"/>
      </w:pPr>
      <w:r w:rsidRPr="008D6698">
        <w:t>A Plan Review is a process in which the NDIA performs a re-assessment of a participant’s support needs and prepares a new plan on behalf of the participant.</w:t>
      </w:r>
    </w:p>
    <w:p w:rsidR="008D6698" w:rsidRPr="008D6698" w:rsidRDefault="008D6698" w:rsidP="008D6698">
      <w:pPr>
        <w:pStyle w:val="DHHSbody"/>
      </w:pPr>
      <w:r w:rsidRPr="008D6698">
        <w:t xml:space="preserve">A Plan Review can take place: </w:t>
      </w:r>
    </w:p>
    <w:p w:rsidR="008D6698" w:rsidRPr="008D6698" w:rsidRDefault="008D6698" w:rsidP="008D6698">
      <w:pPr>
        <w:pStyle w:val="DHHSbullet1"/>
      </w:pPr>
      <w:r w:rsidRPr="008D6698">
        <w:t xml:space="preserve">as part of the planning cycle (a Scheduled Plan Review); or </w:t>
      </w:r>
    </w:p>
    <w:p w:rsidR="008D6698" w:rsidRPr="008D6698" w:rsidRDefault="008D6698" w:rsidP="008D6698">
      <w:pPr>
        <w:pStyle w:val="DHHSbullet1"/>
      </w:pPr>
      <w:r w:rsidRPr="008D6698">
        <w:t xml:space="preserve">at any time, on the initiative of the NDIA (an Unscheduled Plan Review); or </w:t>
      </w:r>
    </w:p>
    <w:p w:rsidR="008D6698" w:rsidRPr="008D6698" w:rsidRDefault="008D6698" w:rsidP="008D6698">
      <w:pPr>
        <w:pStyle w:val="DHHSbullet1"/>
      </w:pPr>
      <w:r w:rsidRPr="008D6698">
        <w:t xml:space="preserve">at any time, where a participant requests a review and the NDIA decides to conduct a review of the participant’s plan (an Unscheduled Plan Review).  </w:t>
      </w:r>
    </w:p>
    <w:p w:rsidR="008D6698" w:rsidRPr="008D6698" w:rsidRDefault="00162390" w:rsidP="008D6698">
      <w:pPr>
        <w:rPr>
          <w:rFonts w:ascii="Arial" w:eastAsia="Calibri" w:hAnsi="Arial"/>
          <w:szCs w:val="22"/>
        </w:rPr>
      </w:pPr>
      <w:hyperlink r:id="rId33" w:history="1">
        <w:r w:rsidR="008D6698" w:rsidRPr="008D6698">
          <w:rPr>
            <w:rFonts w:ascii="Arial" w:eastAsia="Calibri" w:hAnsi="Arial"/>
            <w:color w:val="0000FF"/>
            <w:szCs w:val="22"/>
            <w:u w:val="single"/>
          </w:rPr>
          <w:t>https://www.ndis.gov.au/medias/documents/plan-review-form-pdf/Plan-Review-Request-Form.pdf</w:t>
        </w:r>
      </w:hyperlink>
    </w:p>
    <w:p w:rsidR="008D6698" w:rsidRPr="008D6698" w:rsidRDefault="008D6698" w:rsidP="008D6698">
      <w:pPr>
        <w:pStyle w:val="DHHSbody"/>
      </w:pPr>
      <w:r w:rsidRPr="008D6698">
        <w:t xml:space="preserve">A consumer can request an Unscheduled Plan Review </w:t>
      </w:r>
      <w:r w:rsidRPr="008D6698">
        <w:rPr>
          <w:b/>
        </w:rPr>
        <w:t>at any time</w:t>
      </w:r>
      <w:r w:rsidRPr="008D6698">
        <w:t xml:space="preserve"> by filling out this form and returning it to: NDIA, GPO Box 700, Canberra, ACT 2601. An Internal Review is a separate process by which an NDIA staff member, known as an internal reviewer, reviews a decision made by another NDIA staff member. </w:t>
      </w:r>
    </w:p>
    <w:p w:rsidR="008D6698" w:rsidRPr="008D6698" w:rsidRDefault="008D6698" w:rsidP="008D6698">
      <w:pPr>
        <w:spacing w:before="120" w:after="120" w:line="276" w:lineRule="auto"/>
        <w:rPr>
          <w:rFonts w:ascii="Arial" w:eastAsia="Calibri" w:hAnsi="Arial"/>
          <w:szCs w:val="22"/>
          <w:lang w:val="en"/>
        </w:rPr>
      </w:pPr>
      <w:r w:rsidRPr="008D6698">
        <w:rPr>
          <w:rStyle w:val="DHHSbodyChar"/>
        </w:rPr>
        <w:t xml:space="preserve">If a consumer disagrees with a decision about the supports in their plan, use the review of a decision form to request an internal review within three months of the decision date. </w:t>
      </w:r>
      <w:r w:rsidRPr="008D6698">
        <w:rPr>
          <w:rStyle w:val="DHHSbodyChar"/>
          <w:lang w:val="en"/>
        </w:rPr>
        <w:t>If they are still not happy after the internal review of the decision, they can apply for a review by the Administrative Appeals Tribunal (AAT), a tribunal that</w:t>
      </w:r>
      <w:r w:rsidRPr="008D6698">
        <w:rPr>
          <w:rFonts w:ascii="Arial" w:eastAsia="Calibri" w:hAnsi="Arial"/>
          <w:szCs w:val="22"/>
          <w:lang w:val="en"/>
        </w:rPr>
        <w:t xml:space="preserve"> exists outside the NDIA. Please note: The AAT cannot review a decision by the NDIA until the decision has been internally reviewed by the NDIA.</w:t>
      </w:r>
    </w:p>
    <w:p w:rsidR="008D6698" w:rsidRPr="008D6698" w:rsidRDefault="008D6698" w:rsidP="008D6698">
      <w:pPr>
        <w:spacing w:before="120" w:after="120"/>
        <w:rPr>
          <w:rFonts w:ascii="Arial" w:eastAsia="Calibri" w:hAnsi="Arial"/>
          <w:szCs w:val="22"/>
        </w:rPr>
      </w:pPr>
      <w:r w:rsidRPr="008D6698">
        <w:rPr>
          <w:rFonts w:ascii="Arial" w:eastAsia="Calibri" w:hAnsi="Arial"/>
          <w:szCs w:val="22"/>
          <w:lang w:val="en"/>
        </w:rPr>
        <w:t xml:space="preserve">For information about applying for a review by the AAT, see the AAT website </w:t>
      </w:r>
      <w:hyperlink r:id="rId34" w:history="1">
        <w:r w:rsidRPr="008D6698">
          <w:rPr>
            <w:rFonts w:ascii="Arial" w:eastAsia="Calibri" w:hAnsi="Arial"/>
            <w:color w:val="0000FF"/>
            <w:szCs w:val="22"/>
            <w:u w:val="single"/>
            <w:lang w:val="en"/>
          </w:rPr>
          <w:t>http://www.aat.gov.au/applying-for-a-review/national-disability-insurance-scheme-applicants</w:t>
        </w:r>
      </w:hyperlink>
    </w:p>
    <w:p w:rsidR="008D6698" w:rsidRPr="008D6698" w:rsidRDefault="008D6698" w:rsidP="008D6698">
      <w:pPr>
        <w:spacing w:after="200" w:line="276" w:lineRule="auto"/>
        <w:rPr>
          <w:rFonts w:ascii="Arial" w:eastAsia="Calibri" w:hAnsi="Arial"/>
          <w:color w:val="652F76"/>
          <w:sz w:val="44"/>
          <w:szCs w:val="22"/>
        </w:rPr>
        <w:sectPr w:rsidR="008D6698" w:rsidRPr="008D6698" w:rsidSect="005426B0">
          <w:pgSz w:w="11906" w:h="16838"/>
          <w:pgMar w:top="720" w:right="720" w:bottom="720" w:left="568" w:header="708" w:footer="708" w:gutter="0"/>
          <w:cols w:space="708"/>
          <w:titlePg/>
          <w:docGrid w:linePitch="360"/>
        </w:sectPr>
      </w:pPr>
    </w:p>
    <w:p w:rsidR="008D6698" w:rsidRPr="008D6698" w:rsidRDefault="008D6698" w:rsidP="008D6698">
      <w:pPr>
        <w:pStyle w:val="Heading3"/>
      </w:pPr>
      <w:r w:rsidRPr="008D6698">
        <w:t>Contact permission letter</w:t>
      </w:r>
    </w:p>
    <w:p w:rsidR="008D6698" w:rsidRPr="008D6698" w:rsidRDefault="008D6698" w:rsidP="008D6698">
      <w:pPr>
        <w:spacing w:after="120" w:line="276" w:lineRule="auto"/>
        <w:rPr>
          <w:rFonts w:ascii="Arial" w:eastAsia="Calibri" w:hAnsi="Arial"/>
          <w:sz w:val="22"/>
          <w:szCs w:val="22"/>
        </w:rPr>
      </w:pPr>
      <w:r w:rsidRPr="008D6698">
        <w:rPr>
          <w:rFonts w:ascii="Arial" w:eastAsia="Calibri" w:hAnsi="Arial"/>
          <w:sz w:val="22"/>
          <w:szCs w:val="22"/>
        </w:rPr>
        <w:t>To the NDIA,</w:t>
      </w:r>
    </w:p>
    <w:p w:rsidR="008D6698" w:rsidRPr="008D6698" w:rsidRDefault="008D6698" w:rsidP="008D6698">
      <w:pPr>
        <w:spacing w:after="120" w:line="276" w:lineRule="auto"/>
        <w:rPr>
          <w:rFonts w:ascii="Arial" w:eastAsia="Calibri" w:hAnsi="Arial"/>
          <w:sz w:val="22"/>
          <w:szCs w:val="22"/>
        </w:rPr>
      </w:pPr>
      <w:r w:rsidRPr="008D6698">
        <w:rPr>
          <w:rFonts w:ascii="Arial" w:eastAsia="Calibri" w:hAnsi="Arial"/>
          <w:sz w:val="22"/>
          <w:szCs w:val="22"/>
        </w:rPr>
        <w:t>I……………………...(full name) give consent for  ………………………….. from ………………………….</w:t>
      </w:r>
      <w:r w:rsidRPr="008D6698" w:rsidDel="0088189E">
        <w:rPr>
          <w:rFonts w:ascii="Arial" w:eastAsia="Calibri" w:hAnsi="Arial"/>
          <w:sz w:val="22"/>
          <w:szCs w:val="22"/>
        </w:rPr>
        <w:t xml:space="preserve"> </w:t>
      </w:r>
      <w:r w:rsidRPr="008D6698">
        <w:rPr>
          <w:rFonts w:ascii="Arial" w:eastAsia="Calibri" w:hAnsi="Arial"/>
          <w:sz w:val="22"/>
          <w:szCs w:val="22"/>
        </w:rPr>
        <w:t xml:space="preserve"> to communicate with you regarding the following matters on my behalf:</w:t>
      </w:r>
    </w:p>
    <w:p w:rsidR="008D6698" w:rsidRPr="008D6698" w:rsidRDefault="008D6698" w:rsidP="008D6698">
      <w:pPr>
        <w:spacing w:after="120" w:line="276" w:lineRule="auto"/>
        <w:rPr>
          <w:rFonts w:ascii="Arial" w:eastAsia="Calibri" w:hAnsi="Arial"/>
          <w:sz w:val="22"/>
          <w:szCs w:val="22"/>
        </w:rPr>
      </w:pPr>
    </w:p>
    <w:p w:rsidR="008D6698" w:rsidRPr="008D6698" w:rsidRDefault="008D6698" w:rsidP="008D6698">
      <w:pPr>
        <w:spacing w:after="120" w:line="276" w:lineRule="auto"/>
        <w:rPr>
          <w:rFonts w:ascii="Arial" w:eastAsia="Calibri" w:hAnsi="Arial"/>
          <w:sz w:val="22"/>
          <w:szCs w:val="22"/>
        </w:rPr>
      </w:pPr>
    </w:p>
    <w:p w:rsidR="008D6698" w:rsidRPr="008D6698" w:rsidRDefault="008D6698" w:rsidP="008D6698">
      <w:pPr>
        <w:spacing w:after="120" w:line="276" w:lineRule="auto"/>
        <w:rPr>
          <w:rFonts w:ascii="Arial" w:eastAsia="Calibri" w:hAnsi="Arial"/>
          <w:sz w:val="22"/>
          <w:szCs w:val="22"/>
        </w:rPr>
      </w:pPr>
      <w:r w:rsidRPr="008D6698">
        <w:rPr>
          <w:rFonts w:ascii="Arial" w:eastAsia="Calibri" w:hAnsi="Arial"/>
          <w:sz w:val="22"/>
          <w:szCs w:val="22"/>
        </w:rPr>
        <w:t xml:space="preserve">You have permission to communicate with this person on all these matters. </w:t>
      </w:r>
    </w:p>
    <w:p w:rsidR="008D6698" w:rsidRPr="008D6698" w:rsidRDefault="008D6698" w:rsidP="008D6698">
      <w:pPr>
        <w:spacing w:after="120" w:line="276" w:lineRule="auto"/>
        <w:rPr>
          <w:rFonts w:ascii="Arial" w:eastAsia="Calibri" w:hAnsi="Arial"/>
          <w:sz w:val="22"/>
          <w:szCs w:val="22"/>
        </w:rPr>
      </w:pPr>
      <w:r w:rsidRPr="008D6698">
        <w:rPr>
          <w:rFonts w:ascii="Arial" w:eastAsia="Calibri" w:hAnsi="Arial"/>
          <w:sz w:val="22"/>
          <w:szCs w:val="22"/>
        </w:rPr>
        <w:t>Thank you and kind regards,</w:t>
      </w:r>
    </w:p>
    <w:p w:rsidR="008D6698" w:rsidRPr="008D6698" w:rsidRDefault="008D6698" w:rsidP="008D6698">
      <w:pPr>
        <w:spacing w:after="120" w:line="276" w:lineRule="auto"/>
        <w:rPr>
          <w:rFonts w:ascii="Arial" w:eastAsia="Calibri" w:hAnsi="Arial"/>
          <w:sz w:val="22"/>
          <w:szCs w:val="22"/>
        </w:rPr>
      </w:pPr>
    </w:p>
    <w:p w:rsidR="008D6698" w:rsidRPr="008D6698" w:rsidRDefault="008D6698" w:rsidP="008D6698">
      <w:pPr>
        <w:spacing w:after="120" w:line="276" w:lineRule="auto"/>
        <w:rPr>
          <w:rFonts w:ascii="Arial" w:eastAsia="Calibri" w:hAnsi="Arial"/>
          <w:sz w:val="22"/>
          <w:szCs w:val="22"/>
        </w:rPr>
      </w:pPr>
    </w:p>
    <w:p w:rsidR="008D6698" w:rsidRPr="008D6698" w:rsidRDefault="008D6698" w:rsidP="008D6698">
      <w:pPr>
        <w:spacing w:after="120" w:line="276" w:lineRule="auto"/>
        <w:rPr>
          <w:rFonts w:ascii="Arial" w:eastAsia="Calibri" w:hAnsi="Arial"/>
          <w:sz w:val="22"/>
          <w:szCs w:val="22"/>
        </w:rPr>
      </w:pPr>
      <w:r w:rsidRPr="008D6698">
        <w:rPr>
          <w:rFonts w:ascii="Arial" w:eastAsia="Calibri" w:hAnsi="Arial"/>
          <w:sz w:val="22"/>
          <w:szCs w:val="22"/>
        </w:rPr>
        <w:t>Name:</w:t>
      </w:r>
    </w:p>
    <w:p w:rsidR="008D6698" w:rsidRPr="008D6698" w:rsidRDefault="008D6698" w:rsidP="008D6698">
      <w:pPr>
        <w:spacing w:after="120" w:line="276" w:lineRule="auto"/>
        <w:rPr>
          <w:rFonts w:ascii="Arial" w:eastAsia="Calibri" w:hAnsi="Arial"/>
          <w:sz w:val="22"/>
          <w:szCs w:val="22"/>
        </w:rPr>
      </w:pPr>
      <w:r w:rsidRPr="008D6698">
        <w:rPr>
          <w:rFonts w:ascii="Arial" w:eastAsia="Calibri" w:hAnsi="Arial"/>
          <w:sz w:val="22"/>
          <w:szCs w:val="22"/>
        </w:rPr>
        <w:t>Date:</w:t>
      </w:r>
    </w:p>
    <w:tbl>
      <w:tblPr>
        <w:tblStyle w:val="TableGrid1"/>
        <w:tblW w:w="0" w:type="auto"/>
        <w:tblLook w:val="04A0" w:firstRow="1" w:lastRow="0" w:firstColumn="1" w:lastColumn="0" w:noHBand="0" w:noVBand="1"/>
      </w:tblPr>
      <w:tblGrid>
        <w:gridCol w:w="4005"/>
        <w:gridCol w:w="5237"/>
      </w:tblGrid>
      <w:tr w:rsidR="008D6698" w:rsidRPr="008D6698" w:rsidTr="005426B0">
        <w:tc>
          <w:tcPr>
            <w:tcW w:w="4005" w:type="dxa"/>
          </w:tcPr>
          <w:p w:rsidR="008D6698" w:rsidRPr="008D6698" w:rsidRDefault="008D6698" w:rsidP="005426B0">
            <w:pPr>
              <w:spacing w:after="120"/>
              <w:rPr>
                <w:rFonts w:ascii="Arial" w:hAnsi="Arial" w:cs="Arial"/>
                <w:sz w:val="18"/>
                <w:szCs w:val="18"/>
                <w:lang w:val="en-US"/>
              </w:rPr>
            </w:pPr>
            <w:r w:rsidRPr="008D6698">
              <w:rPr>
                <w:rFonts w:ascii="Arial" w:hAnsi="Arial" w:cs="Arial"/>
                <w:sz w:val="18"/>
                <w:szCs w:val="18"/>
                <w:lang w:val="en-US"/>
              </w:rPr>
              <w:t xml:space="preserve">Name of person </w:t>
            </w:r>
          </w:p>
        </w:tc>
        <w:tc>
          <w:tcPr>
            <w:tcW w:w="5237" w:type="dxa"/>
          </w:tcPr>
          <w:p w:rsidR="008D6698" w:rsidRPr="008D6698" w:rsidRDefault="008D6698" w:rsidP="005426B0">
            <w:pPr>
              <w:spacing w:after="120"/>
              <w:rPr>
                <w:rFonts w:ascii="Arial" w:hAnsi="Arial" w:cs="Arial"/>
                <w:sz w:val="18"/>
                <w:szCs w:val="18"/>
                <w:lang w:val="en-US"/>
              </w:rPr>
            </w:pPr>
          </w:p>
        </w:tc>
      </w:tr>
      <w:tr w:rsidR="008D6698" w:rsidRPr="008D6698" w:rsidTr="005426B0">
        <w:tc>
          <w:tcPr>
            <w:tcW w:w="4005" w:type="dxa"/>
          </w:tcPr>
          <w:p w:rsidR="008D6698" w:rsidRPr="008D6698" w:rsidRDefault="008D6698" w:rsidP="005426B0">
            <w:pPr>
              <w:spacing w:after="120"/>
              <w:rPr>
                <w:rFonts w:ascii="Arial" w:hAnsi="Arial" w:cs="Arial"/>
                <w:sz w:val="18"/>
                <w:szCs w:val="18"/>
                <w:lang w:val="en-US"/>
              </w:rPr>
            </w:pPr>
            <w:r w:rsidRPr="008D6698">
              <w:rPr>
                <w:rFonts w:ascii="Arial" w:hAnsi="Arial" w:cs="Arial"/>
                <w:sz w:val="18"/>
                <w:szCs w:val="18"/>
                <w:lang w:val="en-US"/>
              </w:rPr>
              <w:t>Signature:</w:t>
            </w:r>
          </w:p>
        </w:tc>
        <w:tc>
          <w:tcPr>
            <w:tcW w:w="5237" w:type="dxa"/>
          </w:tcPr>
          <w:p w:rsidR="008D6698" w:rsidRPr="008D6698" w:rsidRDefault="008D6698" w:rsidP="005426B0">
            <w:pPr>
              <w:spacing w:after="120"/>
              <w:rPr>
                <w:rFonts w:ascii="Arial" w:hAnsi="Arial" w:cs="Arial"/>
                <w:sz w:val="18"/>
                <w:szCs w:val="18"/>
                <w:lang w:val="en-US"/>
              </w:rPr>
            </w:pPr>
          </w:p>
        </w:tc>
      </w:tr>
      <w:tr w:rsidR="008D6698" w:rsidRPr="008D6698" w:rsidTr="005426B0">
        <w:tc>
          <w:tcPr>
            <w:tcW w:w="4005" w:type="dxa"/>
          </w:tcPr>
          <w:p w:rsidR="008D6698" w:rsidRPr="008D6698" w:rsidRDefault="008D6698" w:rsidP="005426B0">
            <w:pPr>
              <w:spacing w:after="120"/>
              <w:rPr>
                <w:rFonts w:ascii="Arial" w:hAnsi="Arial" w:cs="Arial"/>
                <w:sz w:val="18"/>
                <w:szCs w:val="18"/>
                <w:lang w:val="en-US"/>
              </w:rPr>
            </w:pPr>
            <w:r w:rsidRPr="008D6698">
              <w:rPr>
                <w:rFonts w:ascii="Arial" w:hAnsi="Arial" w:cs="Arial"/>
                <w:sz w:val="18"/>
                <w:szCs w:val="18"/>
                <w:lang w:val="en-US"/>
              </w:rPr>
              <w:t>Date:</w:t>
            </w:r>
          </w:p>
          <w:p w:rsidR="008D6698" w:rsidRPr="008D6698" w:rsidRDefault="008D6698" w:rsidP="005426B0">
            <w:pPr>
              <w:spacing w:after="120"/>
              <w:rPr>
                <w:rFonts w:ascii="Arial" w:hAnsi="Arial" w:cs="Arial"/>
                <w:sz w:val="18"/>
                <w:szCs w:val="18"/>
                <w:lang w:val="en-US"/>
              </w:rPr>
            </w:pPr>
          </w:p>
        </w:tc>
        <w:tc>
          <w:tcPr>
            <w:tcW w:w="5237" w:type="dxa"/>
          </w:tcPr>
          <w:p w:rsidR="008D6698" w:rsidRPr="008D6698" w:rsidRDefault="008D6698" w:rsidP="005426B0">
            <w:pPr>
              <w:spacing w:after="120"/>
              <w:rPr>
                <w:rFonts w:ascii="Arial" w:hAnsi="Arial" w:cs="Arial"/>
                <w:sz w:val="18"/>
                <w:szCs w:val="18"/>
                <w:lang w:val="en-US"/>
              </w:rPr>
            </w:pPr>
          </w:p>
        </w:tc>
      </w:tr>
      <w:tr w:rsidR="008D6698" w:rsidRPr="008D6698" w:rsidTr="005426B0">
        <w:tc>
          <w:tcPr>
            <w:tcW w:w="4005" w:type="dxa"/>
          </w:tcPr>
          <w:p w:rsidR="008D6698" w:rsidRPr="008D6698" w:rsidRDefault="008D6698" w:rsidP="005426B0">
            <w:pPr>
              <w:spacing w:after="120"/>
              <w:rPr>
                <w:rFonts w:ascii="Arial" w:hAnsi="Arial" w:cs="Arial"/>
                <w:sz w:val="18"/>
                <w:szCs w:val="18"/>
                <w:lang w:val="en-US"/>
              </w:rPr>
            </w:pPr>
            <w:r w:rsidRPr="008D6698">
              <w:rPr>
                <w:rFonts w:ascii="Arial" w:hAnsi="Arial" w:cs="Arial"/>
                <w:sz w:val="18"/>
                <w:szCs w:val="18"/>
                <w:lang w:val="en-US"/>
              </w:rPr>
              <w:t>Name of nominated person (if relevant)</w:t>
            </w:r>
          </w:p>
        </w:tc>
        <w:tc>
          <w:tcPr>
            <w:tcW w:w="5237" w:type="dxa"/>
          </w:tcPr>
          <w:p w:rsidR="008D6698" w:rsidRPr="008D6698" w:rsidRDefault="008D6698" w:rsidP="005426B0">
            <w:pPr>
              <w:spacing w:after="120"/>
              <w:rPr>
                <w:rFonts w:ascii="Arial" w:hAnsi="Arial" w:cs="Arial"/>
                <w:sz w:val="18"/>
                <w:szCs w:val="18"/>
                <w:lang w:val="en-US"/>
              </w:rPr>
            </w:pPr>
          </w:p>
        </w:tc>
      </w:tr>
      <w:tr w:rsidR="008D6698" w:rsidRPr="008D6698" w:rsidTr="005426B0">
        <w:tc>
          <w:tcPr>
            <w:tcW w:w="4005" w:type="dxa"/>
          </w:tcPr>
          <w:p w:rsidR="008D6698" w:rsidRPr="008D6698" w:rsidRDefault="008D6698" w:rsidP="005426B0">
            <w:pPr>
              <w:spacing w:after="120"/>
              <w:rPr>
                <w:rFonts w:ascii="Arial" w:hAnsi="Arial" w:cs="Arial"/>
                <w:sz w:val="18"/>
                <w:szCs w:val="18"/>
                <w:lang w:val="en-US"/>
              </w:rPr>
            </w:pPr>
            <w:r w:rsidRPr="008D6698">
              <w:rPr>
                <w:rFonts w:ascii="Arial" w:hAnsi="Arial" w:cs="Arial"/>
                <w:sz w:val="18"/>
                <w:szCs w:val="18"/>
                <w:lang w:val="en-US"/>
              </w:rPr>
              <w:t>Signature:</w:t>
            </w:r>
          </w:p>
        </w:tc>
        <w:tc>
          <w:tcPr>
            <w:tcW w:w="5237" w:type="dxa"/>
          </w:tcPr>
          <w:p w:rsidR="008D6698" w:rsidRPr="008D6698" w:rsidRDefault="008D6698" w:rsidP="005426B0">
            <w:pPr>
              <w:spacing w:after="120"/>
              <w:rPr>
                <w:rFonts w:ascii="Arial" w:hAnsi="Arial" w:cs="Arial"/>
                <w:sz w:val="18"/>
                <w:szCs w:val="18"/>
                <w:lang w:val="en-US"/>
              </w:rPr>
            </w:pPr>
          </w:p>
        </w:tc>
      </w:tr>
      <w:tr w:rsidR="008D6698" w:rsidRPr="008D6698" w:rsidTr="005426B0">
        <w:tc>
          <w:tcPr>
            <w:tcW w:w="4005" w:type="dxa"/>
          </w:tcPr>
          <w:p w:rsidR="008D6698" w:rsidRPr="008D6698" w:rsidRDefault="008D6698" w:rsidP="005426B0">
            <w:pPr>
              <w:spacing w:after="120"/>
              <w:rPr>
                <w:rFonts w:ascii="Arial" w:hAnsi="Arial" w:cs="Arial"/>
                <w:sz w:val="18"/>
                <w:szCs w:val="18"/>
                <w:lang w:val="en-US"/>
              </w:rPr>
            </w:pPr>
            <w:r w:rsidRPr="008D6698">
              <w:rPr>
                <w:rFonts w:ascii="Arial" w:hAnsi="Arial" w:cs="Arial"/>
                <w:sz w:val="18"/>
                <w:szCs w:val="18"/>
                <w:lang w:val="en-US"/>
              </w:rPr>
              <w:t>Date:</w:t>
            </w:r>
          </w:p>
          <w:p w:rsidR="008D6698" w:rsidRPr="008D6698" w:rsidRDefault="008D6698" w:rsidP="005426B0">
            <w:pPr>
              <w:spacing w:after="120"/>
              <w:rPr>
                <w:rFonts w:ascii="Arial" w:hAnsi="Arial" w:cs="Arial"/>
                <w:sz w:val="18"/>
                <w:szCs w:val="18"/>
                <w:lang w:val="en-US"/>
              </w:rPr>
            </w:pPr>
          </w:p>
        </w:tc>
        <w:tc>
          <w:tcPr>
            <w:tcW w:w="5237" w:type="dxa"/>
          </w:tcPr>
          <w:p w:rsidR="008D6698" w:rsidRPr="008D6698" w:rsidRDefault="008D6698" w:rsidP="005426B0">
            <w:pPr>
              <w:spacing w:after="120"/>
              <w:rPr>
                <w:rFonts w:ascii="Arial" w:hAnsi="Arial" w:cs="Arial"/>
                <w:sz w:val="18"/>
                <w:szCs w:val="18"/>
                <w:lang w:val="en-US"/>
              </w:rPr>
            </w:pPr>
          </w:p>
        </w:tc>
      </w:tr>
    </w:tbl>
    <w:p w:rsidR="008D6698" w:rsidRPr="008D6698" w:rsidRDefault="008D6698" w:rsidP="008D6698">
      <w:pPr>
        <w:spacing w:after="120" w:line="276" w:lineRule="auto"/>
        <w:rPr>
          <w:rFonts w:ascii="Arial" w:eastAsia="Calibri" w:hAnsi="Arial" w:cs="Arial"/>
          <w:b/>
          <w:sz w:val="22"/>
          <w:szCs w:val="22"/>
          <w:lang w:val="en-US"/>
        </w:rPr>
      </w:pPr>
    </w:p>
    <w:p w:rsidR="008D6698" w:rsidRPr="008D6698" w:rsidRDefault="008D6698" w:rsidP="008D6698">
      <w:pPr>
        <w:autoSpaceDE w:val="0"/>
        <w:autoSpaceDN w:val="0"/>
        <w:adjustRightInd w:val="0"/>
        <w:spacing w:after="120" w:line="276" w:lineRule="auto"/>
        <w:rPr>
          <w:rFonts w:ascii="Helv" w:eastAsia="Calibri" w:hAnsi="Helv" w:cs="Helv"/>
          <w:color w:val="000000"/>
          <w:sz w:val="22"/>
          <w:szCs w:val="22"/>
          <w:lang w:eastAsia="en-AU"/>
        </w:rPr>
      </w:pPr>
    </w:p>
    <w:p w:rsidR="008D6698" w:rsidRPr="008D6698" w:rsidRDefault="008D6698" w:rsidP="008D6698">
      <w:pPr>
        <w:spacing w:after="120" w:line="276" w:lineRule="auto"/>
        <w:contextualSpacing/>
        <w:rPr>
          <w:rFonts w:ascii="Arial" w:eastAsia="Calibri" w:hAnsi="Arial" w:cs="Arial"/>
          <w:color w:val="4F81BD"/>
          <w:sz w:val="36"/>
          <w:szCs w:val="36"/>
        </w:rPr>
      </w:pPr>
    </w:p>
    <w:p w:rsidR="005E1DA0" w:rsidRDefault="005E1DA0" w:rsidP="005E1DA0">
      <w:pPr>
        <w:spacing w:line="276" w:lineRule="auto"/>
        <w:rPr>
          <w:rFonts w:ascii="Arial" w:eastAsia="Calibri" w:hAnsi="Arial" w:cs="Arial"/>
          <w:color w:val="4F81BD"/>
          <w:sz w:val="36"/>
          <w:szCs w:val="36"/>
        </w:rPr>
        <w:sectPr w:rsidR="005E1DA0" w:rsidSect="005E1DA0">
          <w:headerReference w:type="even" r:id="rId35"/>
          <w:headerReference w:type="default" r:id="rId36"/>
          <w:headerReference w:type="first" r:id="rId37"/>
          <w:pgSz w:w="11906" w:h="16838"/>
          <w:pgMar w:top="720" w:right="720" w:bottom="720" w:left="568" w:header="708" w:footer="708" w:gutter="0"/>
          <w:cols w:space="708"/>
          <w:docGrid w:linePitch="360"/>
        </w:sectPr>
      </w:pPr>
    </w:p>
    <w:p w:rsidR="00F515B7" w:rsidRPr="008D6698" w:rsidRDefault="002D280E" w:rsidP="005E1DA0">
      <w:pPr>
        <w:spacing w:line="276" w:lineRule="auto"/>
        <w:rPr>
          <w:rFonts w:ascii="Arial" w:eastAsia="Calibri" w:hAnsi="Arial"/>
          <w:sz w:val="22"/>
          <w:szCs w:val="22"/>
        </w:rPr>
      </w:pPr>
      <w:r w:rsidRPr="002D280E">
        <w:rPr>
          <w:rFonts w:ascii="Arial" w:eastAsia="Calibri" w:hAnsi="Arial" w:cs="Arial"/>
          <w:noProof/>
          <w:color w:val="4F81BD"/>
          <w:sz w:val="36"/>
          <w:szCs w:val="36"/>
          <w:lang w:eastAsia="en-AU"/>
        </w:rPr>
        <w:t xml:space="preserve"> </w:t>
      </w:r>
      <w:r w:rsidRPr="002D280E">
        <w:rPr>
          <w:rFonts w:ascii="Arial" w:eastAsia="Calibri" w:hAnsi="Arial"/>
          <w:sz w:val="22"/>
          <w:szCs w:val="22"/>
        </w:rPr>
        <w:t xml:space="preserve">   </w:t>
      </w:r>
    </w:p>
    <w:p w:rsidR="00F515B7" w:rsidRPr="00F515B7" w:rsidRDefault="00F515B7" w:rsidP="00F515B7">
      <w:pPr>
        <w:spacing w:before="240" w:after="240" w:line="276" w:lineRule="auto"/>
        <w:contextualSpacing/>
        <w:outlineLvl w:val="0"/>
        <w:rPr>
          <w:rFonts w:ascii="Arial" w:hAnsi="Arial"/>
          <w:b/>
          <w:bCs/>
          <w:color w:val="652F76"/>
          <w:sz w:val="44"/>
          <w:szCs w:val="28"/>
        </w:rPr>
      </w:pPr>
      <w:r w:rsidRPr="00F515B7">
        <w:rPr>
          <w:rFonts w:ascii="Arial" w:hAnsi="Arial"/>
          <w:b/>
          <w:bCs/>
          <w:color w:val="652F76"/>
          <w:sz w:val="44"/>
          <w:szCs w:val="28"/>
        </w:rPr>
        <w:t>Complaint Form</w:t>
      </w:r>
    </w:p>
    <w:p w:rsidR="00F515B7" w:rsidRPr="00F515B7" w:rsidRDefault="00F515B7" w:rsidP="00F515B7">
      <w:pPr>
        <w:spacing w:after="240" w:line="276" w:lineRule="auto"/>
        <w:outlineLvl w:val="1"/>
        <w:rPr>
          <w:rFonts w:ascii="Arial" w:hAnsi="Arial"/>
          <w:b/>
          <w:bCs/>
          <w:sz w:val="36"/>
          <w:szCs w:val="26"/>
        </w:rPr>
      </w:pPr>
      <w:r w:rsidRPr="00F515B7">
        <w:rPr>
          <w:rFonts w:ascii="Arial" w:hAnsi="Arial"/>
          <w:b/>
          <w:bCs/>
          <w:sz w:val="36"/>
          <w:szCs w:val="26"/>
        </w:rPr>
        <w:t>Part A – About you</w:t>
      </w:r>
    </w:p>
    <w:tbl>
      <w:tblPr>
        <w:tblStyle w:val="LightList-Accent4"/>
        <w:tblW w:w="0" w:type="auto"/>
        <w:tblLook w:val="0420" w:firstRow="1" w:lastRow="0" w:firstColumn="0" w:lastColumn="0" w:noHBand="0" w:noVBand="1"/>
        <w:tblCaption w:val="Fill in this box if you are complaining on behalf of someone else"/>
      </w:tblPr>
      <w:tblGrid>
        <w:gridCol w:w="9997"/>
      </w:tblGrid>
      <w:tr w:rsidR="00F515B7" w:rsidTr="005E1DA0">
        <w:trPr>
          <w:cnfStyle w:val="100000000000" w:firstRow="1" w:lastRow="0" w:firstColumn="0" w:lastColumn="0" w:oddVBand="0" w:evenVBand="0" w:oddHBand="0" w:evenHBand="0" w:firstRowFirstColumn="0" w:firstRowLastColumn="0" w:lastRowFirstColumn="0" w:lastRowLastColumn="0"/>
          <w:tblHeader/>
        </w:trPr>
        <w:tc>
          <w:tcPr>
            <w:tcW w:w="9997" w:type="dxa"/>
          </w:tcPr>
          <w:p w:rsidR="00F515B7" w:rsidRDefault="00F515B7" w:rsidP="005E1DA0">
            <w:pPr>
              <w:pStyle w:val="Heading4"/>
              <w:outlineLvl w:val="3"/>
              <w:rPr>
                <w:b/>
              </w:rPr>
            </w:pPr>
            <w:r w:rsidRPr="00EE561E">
              <w:rPr>
                <w:b/>
                <w:sz w:val="24"/>
              </w:rPr>
              <w:t>Fill in this box if you are complaining on behalf of someone else</w:t>
            </w:r>
          </w:p>
        </w:tc>
      </w:tr>
      <w:tr w:rsidR="00F515B7" w:rsidTr="005E1DA0">
        <w:trPr>
          <w:cnfStyle w:val="000000100000" w:firstRow="0" w:lastRow="0" w:firstColumn="0" w:lastColumn="0" w:oddVBand="0" w:evenVBand="0" w:oddHBand="1" w:evenHBand="0" w:firstRowFirstColumn="0" w:firstRowLastColumn="0" w:lastRowFirstColumn="0" w:lastRowLastColumn="0"/>
        </w:trPr>
        <w:tc>
          <w:tcPr>
            <w:tcW w:w="9997" w:type="dxa"/>
          </w:tcPr>
          <w:p w:rsidR="00F515B7" w:rsidRDefault="00F515B7" w:rsidP="005E1DA0"/>
          <w:p w:rsidR="00F515B7" w:rsidRDefault="00162390" w:rsidP="005E1DA0">
            <w:sdt>
              <w:sdtPr>
                <w:rPr>
                  <w:rStyle w:val="Heading4Char"/>
                </w:rPr>
                <w:id w:val="147723738"/>
                <w:lock w:val="contentLocked"/>
                <w:placeholder>
                  <w:docPart w:val="09CB6C6966E1436996D24AB1FBACD2A7"/>
                </w:placeholder>
                <w:group/>
              </w:sdtPr>
              <w:sdtEndPr>
                <w:rPr>
                  <w:rStyle w:val="Heading4Char"/>
                </w:rPr>
              </w:sdtEndPr>
              <w:sdtContent>
                <w:r w:rsidR="00F515B7" w:rsidRPr="008C3D9C">
                  <w:rPr>
                    <w:rStyle w:val="Heading4Char"/>
                  </w:rPr>
                  <w:t>Name of person:</w:t>
                </w:r>
              </w:sdtContent>
            </w:sdt>
            <w:r w:rsidR="00F515B7">
              <w:t xml:space="preserve"> </w:t>
            </w:r>
            <w:sdt>
              <w:sdtPr>
                <w:rPr>
                  <w:rStyle w:val="FormFiller2"/>
                </w:rPr>
                <w:alias w:val="Name of person"/>
                <w:tag w:val="Name of person"/>
                <w:id w:val="100620179"/>
                <w:placeholder>
                  <w:docPart w:val="7C1085D18CBE41B3BD00476F052D5BF3"/>
                </w:placeholder>
                <w:showingPlcHdr/>
                <w:text/>
              </w:sdtPr>
              <w:sdtEndPr>
                <w:rPr>
                  <w:rStyle w:val="FormFiller2"/>
                </w:rPr>
              </w:sdtEndPr>
              <w:sdtContent>
                <w:r w:rsidR="00F515B7" w:rsidRPr="007C7221">
                  <w:rPr>
                    <w:rStyle w:val="PlaceholderText"/>
                  </w:rPr>
                  <w:t>Click here to enter text.</w:t>
                </w:r>
              </w:sdtContent>
            </w:sdt>
          </w:p>
          <w:p w:rsidR="00F515B7" w:rsidRPr="00984ADB" w:rsidRDefault="00F515B7" w:rsidP="005E1DA0"/>
          <w:p w:rsidR="00F515B7" w:rsidRDefault="00162390" w:rsidP="005E1DA0">
            <w:sdt>
              <w:sdtPr>
                <w:rPr>
                  <w:rStyle w:val="Heading4Char"/>
                </w:rPr>
                <w:id w:val="-1754356690"/>
                <w:lock w:val="contentLocked"/>
                <w:placeholder>
                  <w:docPart w:val="09CB6C6966E1436996D24AB1FBACD2A7"/>
                </w:placeholder>
                <w:group/>
              </w:sdtPr>
              <w:sdtEndPr>
                <w:rPr>
                  <w:rStyle w:val="Heading4Char"/>
                </w:rPr>
              </w:sdtEndPr>
              <w:sdtContent>
                <w:r w:rsidR="00F515B7" w:rsidRPr="008C3D9C">
                  <w:rPr>
                    <w:rStyle w:val="Heading4Char"/>
                  </w:rPr>
                  <w:t>What is your relationship to that person?</w:t>
                </w:r>
              </w:sdtContent>
            </w:sdt>
            <w:r w:rsidR="00F515B7">
              <w:t xml:space="preserve"> </w:t>
            </w:r>
            <w:sdt>
              <w:sdtPr>
                <w:rPr>
                  <w:rStyle w:val="FormFiller2"/>
                </w:rPr>
                <w:alias w:val="What is your relationship to that person? "/>
                <w:tag w:val="What is your relationship to that person? "/>
                <w:id w:val="1875881881"/>
                <w:placeholder>
                  <w:docPart w:val="1DF882A3C8F24433BC4A6398FBA3BC6E"/>
                </w:placeholder>
                <w:showingPlcHdr/>
                <w:text/>
              </w:sdtPr>
              <w:sdtEndPr>
                <w:rPr>
                  <w:rStyle w:val="FormFiller2"/>
                </w:rPr>
              </w:sdtEndPr>
              <w:sdtContent>
                <w:r w:rsidR="00F515B7" w:rsidRPr="007C7221">
                  <w:rPr>
                    <w:rStyle w:val="PlaceholderText"/>
                  </w:rPr>
                  <w:t>Click here to enter text.</w:t>
                </w:r>
              </w:sdtContent>
            </w:sdt>
          </w:p>
          <w:p w:rsidR="00F515B7" w:rsidRPr="00984ADB" w:rsidRDefault="00F515B7" w:rsidP="005E1DA0"/>
          <w:p w:rsidR="00F515B7" w:rsidRDefault="00162390" w:rsidP="005E1DA0">
            <w:sdt>
              <w:sdtPr>
                <w:rPr>
                  <w:rStyle w:val="Heading4Char"/>
                </w:rPr>
                <w:id w:val="-839698205"/>
                <w:lock w:val="contentLocked"/>
                <w:placeholder>
                  <w:docPart w:val="09CB6C6966E1436996D24AB1FBACD2A7"/>
                </w:placeholder>
                <w:group/>
              </w:sdtPr>
              <w:sdtEndPr>
                <w:rPr>
                  <w:rStyle w:val="Heading4Char"/>
                </w:rPr>
              </w:sdtEndPr>
              <w:sdtContent>
                <w:r w:rsidR="00F515B7" w:rsidRPr="008C3D9C">
                  <w:rPr>
                    <w:rStyle w:val="Heading4Char"/>
                  </w:rPr>
                  <w:t>Does the person know you are making this complaint?</w:t>
                </w:r>
              </w:sdtContent>
            </w:sdt>
            <w:r w:rsidR="00F515B7">
              <w:t xml:space="preserve"> </w:t>
            </w:r>
            <w:sdt>
              <w:sdtPr>
                <w:rPr>
                  <w:rStyle w:val="FormFiller2"/>
                </w:rPr>
                <w:alias w:val="Does the person know you are making this complaint?"/>
                <w:tag w:val="Does the person know you are making this complaint?"/>
                <w:id w:val="-982383961"/>
                <w:placeholder>
                  <w:docPart w:val="0EFB9401B6A147C98C1D6499D41ECB54"/>
                </w:placeholder>
                <w:showingPlcHdr/>
                <w:comboBox>
                  <w:listItem w:value="Choose an item."/>
                  <w:listItem w:displayText="Yes" w:value="Yes"/>
                  <w:listItem w:displayText="No" w:value="No"/>
                </w:comboBox>
              </w:sdtPr>
              <w:sdtEndPr>
                <w:rPr>
                  <w:rStyle w:val="FormFiller2"/>
                </w:rPr>
              </w:sdtEndPr>
              <w:sdtContent>
                <w:r w:rsidR="00F515B7" w:rsidRPr="007C7221">
                  <w:rPr>
                    <w:rStyle w:val="PlaceholderText"/>
                  </w:rPr>
                  <w:t>Choose an item.</w:t>
                </w:r>
              </w:sdtContent>
            </w:sdt>
          </w:p>
          <w:p w:rsidR="00F515B7" w:rsidRPr="00984ADB" w:rsidRDefault="00F515B7" w:rsidP="005E1DA0"/>
          <w:p w:rsidR="00F515B7" w:rsidRDefault="00162390" w:rsidP="005E1DA0">
            <w:pPr>
              <w:rPr>
                <w:b/>
              </w:rPr>
            </w:pPr>
            <w:sdt>
              <w:sdtPr>
                <w:rPr>
                  <w:rStyle w:val="Heading4Char"/>
                </w:rPr>
                <w:id w:val="-2065329568"/>
                <w:lock w:val="contentLocked"/>
                <w:placeholder>
                  <w:docPart w:val="09CB6C6966E1436996D24AB1FBACD2A7"/>
                </w:placeholder>
                <w:group/>
              </w:sdtPr>
              <w:sdtEndPr>
                <w:rPr>
                  <w:rStyle w:val="Heading4Char"/>
                </w:rPr>
              </w:sdtEndPr>
              <w:sdtContent>
                <w:r w:rsidR="00F515B7" w:rsidRPr="008C3D9C">
                  <w:rPr>
                    <w:rStyle w:val="Heading4Char"/>
                  </w:rPr>
                  <w:t>Does the person consent to the complaint being made?</w:t>
                </w:r>
              </w:sdtContent>
            </w:sdt>
            <w:r w:rsidR="00F515B7">
              <w:t xml:space="preserve"> </w:t>
            </w:r>
            <w:sdt>
              <w:sdtPr>
                <w:rPr>
                  <w:rStyle w:val="FormFiller2"/>
                </w:rPr>
                <w:alias w:val="Does the person consent to the complaint being made?"/>
                <w:tag w:val="Does the person consent to the complaint being made?"/>
                <w:id w:val="-1278020722"/>
                <w:placeholder>
                  <w:docPart w:val="97C179D209CC4022A0D03990FFC7C77F"/>
                </w:placeholder>
                <w:showingPlcHdr/>
                <w:comboBox>
                  <w:listItem w:value="Choose an item."/>
                  <w:listItem w:displayText="Yes" w:value="Yes"/>
                  <w:listItem w:displayText="No" w:value="No"/>
                </w:comboBox>
              </w:sdtPr>
              <w:sdtEndPr>
                <w:rPr>
                  <w:rStyle w:val="FormFiller2"/>
                </w:rPr>
              </w:sdtEndPr>
              <w:sdtContent>
                <w:r w:rsidR="00F515B7" w:rsidRPr="007C7221">
                  <w:rPr>
                    <w:rStyle w:val="PlaceholderText"/>
                  </w:rPr>
                  <w:t>Choose an item.</w:t>
                </w:r>
              </w:sdtContent>
            </w:sdt>
          </w:p>
        </w:tc>
      </w:tr>
    </w:tbl>
    <w:p w:rsidR="00F515B7" w:rsidRPr="00F515B7" w:rsidRDefault="00F515B7" w:rsidP="00F515B7">
      <w:pPr>
        <w:spacing w:after="120" w:line="276" w:lineRule="auto"/>
        <w:rPr>
          <w:rFonts w:ascii="Arial" w:eastAsia="Calibri" w:hAnsi="Arial"/>
          <w:sz w:val="22"/>
          <w:szCs w:val="22"/>
        </w:rPr>
      </w:pPr>
    </w:p>
    <w:tbl>
      <w:tblPr>
        <w:tblStyle w:val="LightList-Accent4"/>
        <w:tblW w:w="0" w:type="auto"/>
        <w:tblLook w:val="0420" w:firstRow="1" w:lastRow="0" w:firstColumn="0" w:lastColumn="0" w:noHBand="0" w:noVBand="1"/>
        <w:tblCaption w:val="Fill in this box if someone is assisting you with the complaint – for example a family member, your nominee or representative."/>
      </w:tblPr>
      <w:tblGrid>
        <w:gridCol w:w="9997"/>
      </w:tblGrid>
      <w:tr w:rsidR="00F515B7" w:rsidTr="005E1DA0">
        <w:trPr>
          <w:cnfStyle w:val="100000000000" w:firstRow="1" w:lastRow="0" w:firstColumn="0" w:lastColumn="0" w:oddVBand="0" w:evenVBand="0" w:oddHBand="0" w:evenHBand="0" w:firstRowFirstColumn="0" w:firstRowLastColumn="0" w:lastRowFirstColumn="0" w:lastRowLastColumn="0"/>
          <w:tblHeader/>
        </w:trPr>
        <w:tc>
          <w:tcPr>
            <w:tcW w:w="9997" w:type="dxa"/>
          </w:tcPr>
          <w:p w:rsidR="00F515B7" w:rsidRDefault="00F515B7" w:rsidP="005E1DA0">
            <w:pPr>
              <w:pStyle w:val="Heading4"/>
              <w:outlineLvl w:val="3"/>
              <w:rPr>
                <w:b/>
              </w:rPr>
            </w:pPr>
            <w:r w:rsidRPr="00F515B7">
              <w:rPr>
                <w:rFonts w:eastAsia="Calibri"/>
                <w:sz w:val="22"/>
                <w:szCs w:val="22"/>
              </w:rPr>
              <w:br w:type="page"/>
            </w:r>
            <w:r w:rsidRPr="00EE561E">
              <w:rPr>
                <w:b/>
                <w:sz w:val="24"/>
              </w:rPr>
              <w:t>Fill in this box if someone is assisting you with the complaint – for example a family member, your nominee or representative.</w:t>
            </w:r>
          </w:p>
        </w:tc>
      </w:tr>
      <w:tr w:rsidR="00F515B7" w:rsidTr="005E1DA0">
        <w:trPr>
          <w:cnfStyle w:val="000000100000" w:firstRow="0" w:lastRow="0" w:firstColumn="0" w:lastColumn="0" w:oddVBand="0" w:evenVBand="0" w:oddHBand="1" w:evenHBand="0" w:firstRowFirstColumn="0" w:firstRowLastColumn="0" w:lastRowFirstColumn="0" w:lastRowLastColumn="0"/>
          <w:cantSplit/>
        </w:trPr>
        <w:tc>
          <w:tcPr>
            <w:tcW w:w="9997" w:type="dxa"/>
          </w:tcPr>
          <w:p w:rsidR="00F515B7" w:rsidRDefault="00F515B7" w:rsidP="005E1DA0"/>
          <w:p w:rsidR="00F515B7" w:rsidRDefault="00162390" w:rsidP="005E1DA0">
            <w:sdt>
              <w:sdtPr>
                <w:rPr>
                  <w:rStyle w:val="Heading4Char"/>
                </w:rPr>
                <w:id w:val="1677001815"/>
                <w:lock w:val="contentLocked"/>
                <w:placeholder>
                  <w:docPart w:val="28135E1F5B144FE3B896D3F0BD91206D"/>
                </w:placeholder>
                <w:group/>
              </w:sdtPr>
              <w:sdtEndPr>
                <w:rPr>
                  <w:rStyle w:val="Heading4Char"/>
                </w:rPr>
              </w:sdtEndPr>
              <w:sdtContent>
                <w:r w:rsidR="00F515B7" w:rsidRPr="008C3D9C">
                  <w:rPr>
                    <w:rStyle w:val="Heading4Char"/>
                  </w:rPr>
                  <w:t>Name of representative:</w:t>
                </w:r>
              </w:sdtContent>
            </w:sdt>
            <w:r w:rsidR="00F515B7">
              <w:t xml:space="preserve"> </w:t>
            </w:r>
            <w:sdt>
              <w:sdtPr>
                <w:rPr>
                  <w:rStyle w:val="FormFiller2"/>
                </w:rPr>
                <w:alias w:val="Name of representative: "/>
                <w:tag w:val="Name of representative: "/>
                <w:id w:val="1579933008"/>
                <w:placeholder>
                  <w:docPart w:val="3DDA5A50033140549140BB4C2F2B47CD"/>
                </w:placeholder>
                <w:showingPlcHdr/>
                <w:text/>
              </w:sdtPr>
              <w:sdtEndPr>
                <w:rPr>
                  <w:rStyle w:val="FormFiller2"/>
                </w:rPr>
              </w:sdtEndPr>
              <w:sdtContent>
                <w:r w:rsidR="00F515B7" w:rsidRPr="007C7221">
                  <w:rPr>
                    <w:rStyle w:val="PlaceholderText"/>
                  </w:rPr>
                  <w:t>Click here to enter text.</w:t>
                </w:r>
              </w:sdtContent>
            </w:sdt>
          </w:p>
          <w:p w:rsidR="00F515B7" w:rsidRDefault="00162390" w:rsidP="005E1DA0">
            <w:sdt>
              <w:sdtPr>
                <w:rPr>
                  <w:rStyle w:val="Heading4Char"/>
                </w:rPr>
                <w:id w:val="-577670056"/>
                <w:lock w:val="contentLocked"/>
                <w:placeholder>
                  <w:docPart w:val="28135E1F5B144FE3B896D3F0BD91206D"/>
                </w:placeholder>
                <w:group/>
              </w:sdtPr>
              <w:sdtEndPr>
                <w:rPr>
                  <w:rStyle w:val="Heading4Char"/>
                </w:rPr>
              </w:sdtEndPr>
              <w:sdtContent>
                <w:r w:rsidR="00F515B7" w:rsidRPr="008C3D9C">
                  <w:rPr>
                    <w:rStyle w:val="Heading4Char"/>
                  </w:rPr>
                  <w:t>Organisation:</w:t>
                </w:r>
              </w:sdtContent>
            </w:sdt>
            <w:r w:rsidR="00F515B7">
              <w:t xml:space="preserve"> </w:t>
            </w:r>
            <w:sdt>
              <w:sdtPr>
                <w:rPr>
                  <w:rStyle w:val="FormFiller2"/>
                </w:rPr>
                <w:alias w:val="Organisation: "/>
                <w:tag w:val="Organisation: "/>
                <w:id w:val="1443418834"/>
                <w:placeholder>
                  <w:docPart w:val="AA918DEC3F9E4A888E223934EB0BA87A"/>
                </w:placeholder>
                <w:showingPlcHdr/>
                <w:text/>
              </w:sdtPr>
              <w:sdtEndPr>
                <w:rPr>
                  <w:rStyle w:val="FormFiller2"/>
                </w:rPr>
              </w:sdtEndPr>
              <w:sdtContent>
                <w:r w:rsidR="00F515B7" w:rsidRPr="007C7221">
                  <w:rPr>
                    <w:rStyle w:val="PlaceholderText"/>
                  </w:rPr>
                  <w:t>Click here to enter text.</w:t>
                </w:r>
              </w:sdtContent>
            </w:sdt>
          </w:p>
          <w:p w:rsidR="00F515B7" w:rsidRDefault="00162390" w:rsidP="005E1DA0">
            <w:sdt>
              <w:sdtPr>
                <w:rPr>
                  <w:rStyle w:val="Heading4Char"/>
                </w:rPr>
                <w:id w:val="380139672"/>
                <w:lock w:val="contentLocked"/>
                <w:placeholder>
                  <w:docPart w:val="28135E1F5B144FE3B896D3F0BD91206D"/>
                </w:placeholder>
                <w:group/>
              </w:sdtPr>
              <w:sdtEndPr>
                <w:rPr>
                  <w:rStyle w:val="Heading4Char"/>
                </w:rPr>
              </w:sdtEndPr>
              <w:sdtContent>
                <w:r w:rsidR="00F515B7" w:rsidRPr="008C3D9C">
                  <w:rPr>
                    <w:rStyle w:val="Heading4Char"/>
                  </w:rPr>
                  <w:t>Postal Address:</w:t>
                </w:r>
              </w:sdtContent>
            </w:sdt>
            <w:r w:rsidR="00F515B7">
              <w:t xml:space="preserve"> </w:t>
            </w:r>
            <w:sdt>
              <w:sdtPr>
                <w:rPr>
                  <w:rStyle w:val="FormFiller2"/>
                </w:rPr>
                <w:alias w:val="Postal Address: "/>
                <w:tag w:val="Postal Address: "/>
                <w:id w:val="1178155848"/>
                <w:placeholder>
                  <w:docPart w:val="D5A8F93EF47C400F996F442589FA0B39"/>
                </w:placeholder>
                <w:showingPlcHdr/>
                <w:text/>
              </w:sdtPr>
              <w:sdtEndPr>
                <w:rPr>
                  <w:rStyle w:val="FormFiller2"/>
                </w:rPr>
              </w:sdtEndPr>
              <w:sdtContent>
                <w:r w:rsidR="00F515B7" w:rsidRPr="007C7221">
                  <w:rPr>
                    <w:rStyle w:val="PlaceholderText"/>
                  </w:rPr>
                  <w:t>Click here to enter text.</w:t>
                </w:r>
              </w:sdtContent>
            </w:sdt>
          </w:p>
          <w:p w:rsidR="00F515B7" w:rsidRDefault="00F515B7" w:rsidP="005E1DA0"/>
          <w:sdt>
            <w:sdtPr>
              <w:rPr>
                <w:b/>
              </w:rPr>
              <w:id w:val="944810700"/>
              <w:lock w:val="contentLocked"/>
              <w:placeholder>
                <w:docPart w:val="28135E1F5B144FE3B896D3F0BD91206D"/>
              </w:placeholder>
              <w:group/>
            </w:sdtPr>
            <w:sdtEndPr/>
            <w:sdtContent>
              <w:p w:rsidR="00F515B7" w:rsidRPr="004A19A8" w:rsidRDefault="00F515B7" w:rsidP="005E1DA0">
                <w:pPr>
                  <w:rPr>
                    <w:b/>
                  </w:rPr>
                </w:pPr>
                <w:r w:rsidRPr="00B24126">
                  <w:rPr>
                    <w:b/>
                  </w:rPr>
                  <w:t>Contact Numbers</w:t>
                </w:r>
              </w:p>
            </w:sdtContent>
          </w:sdt>
          <w:p w:rsidR="00F515B7" w:rsidRDefault="00162390" w:rsidP="005E1DA0">
            <w:sdt>
              <w:sdtPr>
                <w:rPr>
                  <w:rStyle w:val="Heading4Char"/>
                </w:rPr>
                <w:id w:val="-1672951327"/>
                <w:lock w:val="contentLocked"/>
                <w:placeholder>
                  <w:docPart w:val="28135E1F5B144FE3B896D3F0BD91206D"/>
                </w:placeholder>
                <w:group/>
              </w:sdtPr>
              <w:sdtEndPr>
                <w:rPr>
                  <w:rStyle w:val="Heading4Char"/>
                </w:rPr>
              </w:sdtEndPr>
              <w:sdtContent>
                <w:r w:rsidR="00F515B7" w:rsidRPr="008C3D9C">
                  <w:rPr>
                    <w:rStyle w:val="Heading4Char"/>
                  </w:rPr>
                  <w:t>Business:</w:t>
                </w:r>
              </w:sdtContent>
            </w:sdt>
            <w:r w:rsidR="00F515B7">
              <w:t xml:space="preserve"> </w:t>
            </w:r>
            <w:sdt>
              <w:sdtPr>
                <w:rPr>
                  <w:rStyle w:val="FormFiller2"/>
                </w:rPr>
                <w:alias w:val="Business phone"/>
                <w:tag w:val="Business phone"/>
                <w:id w:val="-449784982"/>
                <w:placeholder>
                  <w:docPart w:val="5986F1E81E9241BEB70C42FB1866D4C7"/>
                </w:placeholder>
                <w:showingPlcHdr/>
                <w:text/>
              </w:sdtPr>
              <w:sdtEndPr>
                <w:rPr>
                  <w:rStyle w:val="FormFiller2"/>
                </w:rPr>
              </w:sdtEndPr>
              <w:sdtContent>
                <w:r w:rsidR="00F515B7" w:rsidRPr="007C7221">
                  <w:rPr>
                    <w:rStyle w:val="PlaceholderText"/>
                  </w:rPr>
                  <w:t>Click here to enter text.</w:t>
                </w:r>
              </w:sdtContent>
            </w:sdt>
          </w:p>
          <w:p w:rsidR="00F515B7" w:rsidRDefault="00162390" w:rsidP="005E1DA0">
            <w:sdt>
              <w:sdtPr>
                <w:rPr>
                  <w:rStyle w:val="Heading4Char"/>
                </w:rPr>
                <w:id w:val="-1970815223"/>
                <w:lock w:val="contentLocked"/>
                <w:placeholder>
                  <w:docPart w:val="28135E1F5B144FE3B896D3F0BD91206D"/>
                </w:placeholder>
                <w:group/>
              </w:sdtPr>
              <w:sdtEndPr>
                <w:rPr>
                  <w:rStyle w:val="Heading4Char"/>
                </w:rPr>
              </w:sdtEndPr>
              <w:sdtContent>
                <w:r w:rsidR="00F515B7" w:rsidRPr="008C3D9C">
                  <w:rPr>
                    <w:rStyle w:val="Heading4Char"/>
                  </w:rPr>
                  <w:t>Mobile:</w:t>
                </w:r>
              </w:sdtContent>
            </w:sdt>
            <w:r w:rsidR="00F515B7">
              <w:t xml:space="preserve"> </w:t>
            </w:r>
            <w:sdt>
              <w:sdtPr>
                <w:rPr>
                  <w:rStyle w:val="FormFiller2"/>
                </w:rPr>
                <w:alias w:val="Mobile phone"/>
                <w:tag w:val="Mobile phone"/>
                <w:id w:val="5334900"/>
                <w:placeholder>
                  <w:docPart w:val="5986F1E81E9241BEB70C42FB1866D4C7"/>
                </w:placeholder>
                <w:showingPlcHdr/>
                <w:text/>
              </w:sdtPr>
              <w:sdtEndPr>
                <w:rPr>
                  <w:rStyle w:val="FormFiller2"/>
                </w:rPr>
              </w:sdtEndPr>
              <w:sdtContent>
                <w:r w:rsidR="00F515B7" w:rsidRPr="007C7221">
                  <w:rPr>
                    <w:rStyle w:val="PlaceholderText"/>
                  </w:rPr>
                  <w:t>Click here to enter text.</w:t>
                </w:r>
              </w:sdtContent>
            </w:sdt>
          </w:p>
          <w:p w:rsidR="00F515B7" w:rsidRDefault="00162390" w:rsidP="005E1DA0">
            <w:sdt>
              <w:sdtPr>
                <w:rPr>
                  <w:rStyle w:val="Heading4Char"/>
                </w:rPr>
                <w:id w:val="853001156"/>
                <w:lock w:val="contentLocked"/>
                <w:placeholder>
                  <w:docPart w:val="28135E1F5B144FE3B896D3F0BD91206D"/>
                </w:placeholder>
                <w:group/>
              </w:sdtPr>
              <w:sdtEndPr>
                <w:rPr>
                  <w:rStyle w:val="Heading4Char"/>
                </w:rPr>
              </w:sdtEndPr>
              <w:sdtContent>
                <w:r w:rsidR="00F515B7" w:rsidRPr="008C3D9C">
                  <w:rPr>
                    <w:rStyle w:val="Heading4Char"/>
                  </w:rPr>
                  <w:t>Fax:</w:t>
                </w:r>
              </w:sdtContent>
            </w:sdt>
            <w:r w:rsidR="00F515B7">
              <w:t xml:space="preserve"> </w:t>
            </w:r>
            <w:sdt>
              <w:sdtPr>
                <w:rPr>
                  <w:rStyle w:val="FormFiller2"/>
                </w:rPr>
                <w:alias w:val="Fax"/>
                <w:tag w:val="Fax"/>
                <w:id w:val="689420194"/>
                <w:placeholder>
                  <w:docPart w:val="5986F1E81E9241BEB70C42FB1866D4C7"/>
                </w:placeholder>
                <w:showingPlcHdr/>
                <w:text/>
              </w:sdtPr>
              <w:sdtEndPr>
                <w:rPr>
                  <w:rStyle w:val="FormFiller2"/>
                </w:rPr>
              </w:sdtEndPr>
              <w:sdtContent>
                <w:r w:rsidR="00F515B7" w:rsidRPr="007C7221">
                  <w:rPr>
                    <w:rStyle w:val="PlaceholderText"/>
                  </w:rPr>
                  <w:t>Click here to enter text.</w:t>
                </w:r>
              </w:sdtContent>
            </w:sdt>
            <w:r w:rsidR="00F515B7">
              <w:tab/>
            </w:r>
          </w:p>
          <w:p w:rsidR="00F515B7" w:rsidRDefault="00162390" w:rsidP="005E1DA0">
            <w:sdt>
              <w:sdtPr>
                <w:rPr>
                  <w:rStyle w:val="Heading4Char"/>
                </w:rPr>
                <w:id w:val="437101297"/>
                <w:lock w:val="contentLocked"/>
                <w:placeholder>
                  <w:docPart w:val="28135E1F5B144FE3B896D3F0BD91206D"/>
                </w:placeholder>
                <w:group/>
              </w:sdtPr>
              <w:sdtEndPr>
                <w:rPr>
                  <w:rStyle w:val="Heading4Char"/>
                </w:rPr>
              </w:sdtEndPr>
              <w:sdtContent>
                <w:r w:rsidR="00F515B7" w:rsidRPr="008C3D9C">
                  <w:rPr>
                    <w:rStyle w:val="Heading4Char"/>
                  </w:rPr>
                  <w:t>TTY:</w:t>
                </w:r>
              </w:sdtContent>
            </w:sdt>
            <w:r w:rsidR="00F515B7">
              <w:t xml:space="preserve"> </w:t>
            </w:r>
            <w:sdt>
              <w:sdtPr>
                <w:rPr>
                  <w:rStyle w:val="FormFiller2"/>
                </w:rPr>
                <w:alias w:val="TTY"/>
                <w:tag w:val="TTY"/>
                <w:id w:val="683561556"/>
                <w:placeholder>
                  <w:docPart w:val="5986F1E81E9241BEB70C42FB1866D4C7"/>
                </w:placeholder>
                <w:showingPlcHdr/>
                <w:text/>
              </w:sdtPr>
              <w:sdtEndPr>
                <w:rPr>
                  <w:rStyle w:val="FormFiller2"/>
                </w:rPr>
              </w:sdtEndPr>
              <w:sdtContent>
                <w:r w:rsidR="00F515B7" w:rsidRPr="007C7221">
                  <w:rPr>
                    <w:rStyle w:val="PlaceholderText"/>
                  </w:rPr>
                  <w:t>Click here to enter text.</w:t>
                </w:r>
              </w:sdtContent>
            </w:sdt>
          </w:p>
          <w:p w:rsidR="00F515B7" w:rsidRDefault="00162390" w:rsidP="005E1DA0">
            <w:sdt>
              <w:sdtPr>
                <w:rPr>
                  <w:rStyle w:val="Heading4Char"/>
                </w:rPr>
                <w:id w:val="67926840"/>
                <w:lock w:val="contentLocked"/>
                <w:placeholder>
                  <w:docPart w:val="28135E1F5B144FE3B896D3F0BD91206D"/>
                </w:placeholder>
                <w:group/>
              </w:sdtPr>
              <w:sdtEndPr>
                <w:rPr>
                  <w:rStyle w:val="Heading4Char"/>
                </w:rPr>
              </w:sdtEndPr>
              <w:sdtContent>
                <w:r w:rsidR="00F515B7" w:rsidRPr="008C3D9C">
                  <w:rPr>
                    <w:rStyle w:val="Heading4Char"/>
                  </w:rPr>
                  <w:t>Email:</w:t>
                </w:r>
              </w:sdtContent>
            </w:sdt>
            <w:r w:rsidR="00F515B7">
              <w:t xml:space="preserve"> </w:t>
            </w:r>
            <w:sdt>
              <w:sdtPr>
                <w:rPr>
                  <w:rStyle w:val="FormFiller2"/>
                </w:rPr>
                <w:alias w:val="Email"/>
                <w:tag w:val="Email"/>
                <w:id w:val="-1240099410"/>
                <w:placeholder>
                  <w:docPart w:val="5986F1E81E9241BEB70C42FB1866D4C7"/>
                </w:placeholder>
                <w:showingPlcHdr/>
                <w:text/>
              </w:sdtPr>
              <w:sdtEndPr>
                <w:rPr>
                  <w:rStyle w:val="FormFiller2"/>
                </w:rPr>
              </w:sdtEndPr>
              <w:sdtContent>
                <w:r w:rsidR="00F515B7" w:rsidRPr="007C7221">
                  <w:rPr>
                    <w:rStyle w:val="PlaceholderText"/>
                  </w:rPr>
                  <w:t>Click here to enter text.</w:t>
                </w:r>
              </w:sdtContent>
            </w:sdt>
          </w:p>
          <w:p w:rsidR="00F515B7" w:rsidRDefault="00F515B7" w:rsidP="005E1DA0"/>
          <w:p w:rsidR="00F515B7" w:rsidRPr="000A3F37" w:rsidRDefault="00162390" w:rsidP="005E1DA0">
            <w:sdt>
              <w:sdtPr>
                <w:rPr>
                  <w:rStyle w:val="Heading4Char"/>
                </w:rPr>
                <w:id w:val="1010797922"/>
                <w:lock w:val="contentLocked"/>
                <w:placeholder>
                  <w:docPart w:val="28135E1F5B144FE3B896D3F0BD91206D"/>
                </w:placeholder>
                <w:group/>
              </w:sdtPr>
              <w:sdtEndPr>
                <w:rPr>
                  <w:rStyle w:val="Heading4Char"/>
                </w:rPr>
              </w:sdtEndPr>
              <w:sdtContent>
                <w:r w:rsidR="00F515B7" w:rsidRPr="008C3D9C">
                  <w:rPr>
                    <w:rStyle w:val="Heading4Char"/>
                  </w:rPr>
                  <w:t>My preferred contact is:</w:t>
                </w:r>
              </w:sdtContent>
            </w:sdt>
            <w:r w:rsidR="00F515B7">
              <w:t xml:space="preserve"> </w:t>
            </w:r>
            <w:sdt>
              <w:sdtPr>
                <w:rPr>
                  <w:rStyle w:val="FormFiller2"/>
                </w:rPr>
                <w:alias w:val="My preferred contact is"/>
                <w:tag w:val="My preferred contact is"/>
                <w:id w:val="-19550641"/>
                <w:placeholder>
                  <w:docPart w:val="F4F195AF588240A5B982F16E9EF675F0"/>
                </w:placeholder>
                <w:showingPlcHdr/>
                <w:comboBox>
                  <w:listItem w:value="Choose an item."/>
                  <w:listItem w:displayText="Home" w:value="Home"/>
                  <w:listItem w:displayText="Business" w:value="Business"/>
                  <w:listItem w:displayText="Mobile" w:value="Mobile"/>
                  <w:listItem w:displayText="Fax" w:value="Fax"/>
                  <w:listItem w:displayText="TTY" w:value="TTY"/>
                  <w:listItem w:displayText="Email" w:value="Email"/>
                </w:comboBox>
              </w:sdtPr>
              <w:sdtEndPr>
                <w:rPr>
                  <w:rStyle w:val="DefaultParagraphFont"/>
                  <w:rFonts w:ascii="Cambria" w:hAnsi="Cambria"/>
                  <w:color w:val="auto"/>
                  <w:sz w:val="20"/>
                </w:rPr>
              </w:sdtEndPr>
              <w:sdtContent>
                <w:r w:rsidR="00F515B7" w:rsidRPr="007C7221">
                  <w:rPr>
                    <w:rStyle w:val="PlaceholderText"/>
                  </w:rPr>
                  <w:t>Choose an item.</w:t>
                </w:r>
              </w:sdtContent>
            </w:sdt>
          </w:p>
        </w:tc>
      </w:tr>
    </w:tbl>
    <w:p w:rsidR="00F515B7" w:rsidRPr="00F515B7" w:rsidRDefault="00F515B7" w:rsidP="00F515B7">
      <w:pPr>
        <w:spacing w:after="200" w:line="276" w:lineRule="auto"/>
        <w:rPr>
          <w:rFonts w:ascii="Arial" w:eastAsia="Calibri" w:hAnsi="Arial"/>
          <w:sz w:val="22"/>
          <w:szCs w:val="22"/>
        </w:rPr>
      </w:pPr>
    </w:p>
    <w:p w:rsidR="00F515B7" w:rsidRDefault="00F515B7" w:rsidP="00F515B7">
      <w:pPr>
        <w:spacing w:after="120" w:line="276" w:lineRule="auto"/>
        <w:rPr>
          <w:rFonts w:ascii="Arial" w:hAnsi="Arial"/>
          <w:b/>
          <w:bCs/>
          <w:sz w:val="36"/>
          <w:szCs w:val="26"/>
        </w:rPr>
      </w:pPr>
    </w:p>
    <w:p w:rsidR="00F515B7" w:rsidRDefault="00F515B7" w:rsidP="00F515B7">
      <w:pPr>
        <w:spacing w:after="120" w:line="276" w:lineRule="auto"/>
        <w:rPr>
          <w:rFonts w:ascii="Arial" w:hAnsi="Arial"/>
          <w:b/>
          <w:bCs/>
          <w:sz w:val="36"/>
          <w:szCs w:val="26"/>
        </w:rPr>
      </w:pPr>
    </w:p>
    <w:p w:rsidR="00F515B7" w:rsidRDefault="00F515B7" w:rsidP="00F515B7">
      <w:pPr>
        <w:spacing w:after="120" w:line="276" w:lineRule="auto"/>
        <w:rPr>
          <w:rFonts w:ascii="Arial" w:hAnsi="Arial"/>
          <w:b/>
          <w:bCs/>
          <w:sz w:val="36"/>
          <w:szCs w:val="26"/>
        </w:rPr>
      </w:pPr>
    </w:p>
    <w:p w:rsidR="00F515B7" w:rsidRDefault="00F515B7" w:rsidP="00F515B7">
      <w:pPr>
        <w:spacing w:after="120" w:line="276" w:lineRule="auto"/>
        <w:rPr>
          <w:rFonts w:ascii="Arial" w:hAnsi="Arial"/>
          <w:b/>
          <w:bCs/>
          <w:sz w:val="36"/>
          <w:szCs w:val="26"/>
        </w:rPr>
      </w:pPr>
    </w:p>
    <w:p w:rsidR="00F515B7" w:rsidRDefault="00F515B7" w:rsidP="00F515B7">
      <w:pPr>
        <w:spacing w:after="120" w:line="276" w:lineRule="auto"/>
        <w:rPr>
          <w:rFonts w:ascii="Arial" w:hAnsi="Arial"/>
          <w:b/>
          <w:bCs/>
          <w:sz w:val="36"/>
          <w:szCs w:val="26"/>
        </w:rPr>
      </w:pPr>
    </w:p>
    <w:p w:rsidR="005E1DA0" w:rsidRDefault="005E1DA0" w:rsidP="00F515B7">
      <w:pPr>
        <w:spacing w:after="120" w:line="276" w:lineRule="auto"/>
        <w:rPr>
          <w:rFonts w:ascii="Arial" w:hAnsi="Arial"/>
          <w:b/>
          <w:bCs/>
          <w:sz w:val="36"/>
          <w:szCs w:val="26"/>
        </w:rPr>
      </w:pPr>
    </w:p>
    <w:p w:rsidR="005E1DA0" w:rsidRDefault="005E1DA0" w:rsidP="00F515B7">
      <w:pPr>
        <w:spacing w:after="120" w:line="276" w:lineRule="auto"/>
        <w:rPr>
          <w:rFonts w:ascii="Arial" w:hAnsi="Arial"/>
          <w:b/>
          <w:bCs/>
          <w:sz w:val="36"/>
          <w:szCs w:val="26"/>
        </w:rPr>
      </w:pPr>
    </w:p>
    <w:p w:rsidR="00F515B7" w:rsidRDefault="00F515B7" w:rsidP="00F515B7">
      <w:pPr>
        <w:spacing w:after="120" w:line="276" w:lineRule="auto"/>
        <w:rPr>
          <w:rFonts w:ascii="Arial" w:hAnsi="Arial"/>
          <w:b/>
          <w:bCs/>
          <w:sz w:val="36"/>
          <w:szCs w:val="26"/>
        </w:rPr>
      </w:pPr>
    </w:p>
    <w:p w:rsidR="00F515B7" w:rsidRDefault="00F515B7" w:rsidP="00F515B7">
      <w:pPr>
        <w:spacing w:after="120" w:line="276" w:lineRule="auto"/>
        <w:rPr>
          <w:rFonts w:ascii="Arial" w:hAnsi="Arial"/>
          <w:b/>
          <w:bCs/>
          <w:sz w:val="36"/>
          <w:szCs w:val="26"/>
        </w:rPr>
      </w:pPr>
    </w:p>
    <w:p w:rsidR="00F515B7" w:rsidRDefault="00F515B7" w:rsidP="00F515B7">
      <w:pPr>
        <w:spacing w:after="120" w:line="276" w:lineRule="auto"/>
        <w:rPr>
          <w:rFonts w:ascii="Arial" w:hAnsi="Arial"/>
          <w:b/>
          <w:bCs/>
          <w:sz w:val="36"/>
          <w:szCs w:val="26"/>
        </w:rPr>
      </w:pPr>
    </w:p>
    <w:p w:rsidR="00F515B7" w:rsidRPr="00F515B7" w:rsidRDefault="00F515B7" w:rsidP="00F515B7">
      <w:pPr>
        <w:spacing w:after="120" w:line="276" w:lineRule="auto"/>
        <w:rPr>
          <w:rFonts w:ascii="Arial" w:hAnsi="Arial"/>
          <w:b/>
          <w:bCs/>
          <w:sz w:val="36"/>
          <w:szCs w:val="26"/>
        </w:rPr>
      </w:pPr>
      <w:r w:rsidRPr="00F515B7">
        <w:rPr>
          <w:rFonts w:ascii="Arial" w:hAnsi="Arial"/>
          <w:b/>
          <w:bCs/>
          <w:sz w:val="36"/>
          <w:szCs w:val="26"/>
        </w:rPr>
        <w:t>Part B – Your complaint</w:t>
      </w:r>
    </w:p>
    <w:tbl>
      <w:tblPr>
        <w:tblStyle w:val="LightList-Accent4"/>
        <w:tblW w:w="0" w:type="auto"/>
        <w:tblLook w:val="04A0" w:firstRow="1" w:lastRow="0" w:firstColumn="1" w:lastColumn="0" w:noHBand="0" w:noVBand="1"/>
        <w:tblCaption w:val="What is your complaint about?"/>
        <w:tblDescription w:val="Provide some details to help us understand your concerns.  You can include what happened, where it happened and who was involved or the decision made by the Agency that you are unhappy about. "/>
      </w:tblPr>
      <w:tblGrid>
        <w:gridCol w:w="9832"/>
      </w:tblGrid>
      <w:tr w:rsidR="00F515B7" w:rsidTr="005E1DA0">
        <w:trPr>
          <w:cnfStyle w:val="100000000000" w:firstRow="1" w:lastRow="0" w:firstColumn="0" w:lastColumn="0" w:oddVBand="0" w:evenVBand="0" w:oddHBand="0" w:evenHBand="0" w:firstRowFirstColumn="0" w:firstRowLastColumn="0" w:lastRowFirstColumn="0" w:lastRowLastColumn="0"/>
          <w:trHeight w:val="1553"/>
          <w:tblHeader/>
        </w:trPr>
        <w:tc>
          <w:tcPr>
            <w:cnfStyle w:val="001000000000" w:firstRow="0" w:lastRow="0" w:firstColumn="1" w:lastColumn="0" w:oddVBand="0" w:evenVBand="0" w:oddHBand="0" w:evenHBand="0" w:firstRowFirstColumn="0" w:firstRowLastColumn="0" w:lastRowFirstColumn="0" w:lastRowLastColumn="0"/>
            <w:tcW w:w="9832" w:type="dxa"/>
          </w:tcPr>
          <w:p w:rsidR="00F515B7" w:rsidRPr="00EE561E" w:rsidRDefault="00F515B7" w:rsidP="005E1DA0">
            <w:pPr>
              <w:pStyle w:val="Heading4"/>
              <w:outlineLvl w:val="3"/>
              <w:rPr>
                <w:b/>
                <w:sz w:val="24"/>
              </w:rPr>
            </w:pPr>
            <w:r w:rsidRPr="00EE561E">
              <w:rPr>
                <w:b/>
                <w:sz w:val="24"/>
              </w:rPr>
              <w:t>What is your complaint about?</w:t>
            </w:r>
          </w:p>
          <w:p w:rsidR="00F515B7" w:rsidRPr="00EE561E" w:rsidRDefault="00F515B7" w:rsidP="005E1DA0">
            <w:pPr>
              <w:rPr>
                <w:sz w:val="24"/>
              </w:rPr>
            </w:pPr>
          </w:p>
          <w:p w:rsidR="00F515B7" w:rsidRPr="00EE561E" w:rsidRDefault="00F515B7" w:rsidP="005E1DA0">
            <w:pPr>
              <w:rPr>
                <w:rFonts w:ascii="Arial" w:hAnsi="Arial" w:cs="Arial"/>
                <w:sz w:val="24"/>
              </w:rPr>
            </w:pPr>
            <w:r w:rsidRPr="00EE561E">
              <w:rPr>
                <w:rFonts w:ascii="Arial" w:hAnsi="Arial" w:cs="Arial"/>
                <w:sz w:val="24"/>
              </w:rPr>
              <w:t xml:space="preserve">Provide some details to help us understand your concerns.  You can include what happened, where it happened and who was involved or the decision made by the Agency that you are unhappy about. </w:t>
            </w:r>
          </w:p>
          <w:p w:rsidR="00F515B7" w:rsidRPr="00B24126" w:rsidRDefault="00F515B7" w:rsidP="005E1DA0">
            <w:pPr>
              <w:rPr>
                <w:b w:val="0"/>
              </w:rPr>
            </w:pPr>
          </w:p>
        </w:tc>
      </w:tr>
      <w:tr w:rsidR="00F515B7" w:rsidTr="005E1DA0">
        <w:trPr>
          <w:cnfStyle w:val="000000100000" w:firstRow="0" w:lastRow="0" w:firstColumn="0" w:lastColumn="0" w:oddVBand="0" w:evenVBand="0" w:oddHBand="1" w:evenHBand="0" w:firstRowFirstColumn="0" w:firstRowLastColumn="0" w:lastRowFirstColumn="0" w:lastRowLastColumn="0"/>
          <w:trHeight w:val="10973"/>
        </w:trPr>
        <w:sdt>
          <w:sdtPr>
            <w:rPr>
              <w:rStyle w:val="FormFiller2"/>
            </w:rPr>
            <w:alias w:val="What is your complaint about?"/>
            <w:tag w:val="What is your complaint about?"/>
            <w:id w:val="424383396"/>
            <w:placeholder>
              <w:docPart w:val="5D907AB30A724B438E7E09AFD1578A1B"/>
            </w:placeholder>
            <w:showingPlcHdr/>
          </w:sdtPr>
          <w:sdtEndPr>
            <w:rPr>
              <w:rStyle w:val="DefaultParagraphFont"/>
              <w:rFonts w:ascii="Cambria" w:hAnsi="Cambria"/>
              <w:color w:val="auto"/>
              <w:sz w:val="20"/>
            </w:rPr>
          </w:sdtEndPr>
          <w:sdtContent>
            <w:tc>
              <w:tcPr>
                <w:cnfStyle w:val="001000000000" w:firstRow="0" w:lastRow="0" w:firstColumn="1" w:lastColumn="0" w:oddVBand="0" w:evenVBand="0" w:oddHBand="0" w:evenHBand="0" w:firstRowFirstColumn="0" w:firstRowLastColumn="0" w:lastRowFirstColumn="0" w:lastRowLastColumn="0"/>
                <w:tcW w:w="9832" w:type="dxa"/>
              </w:tcPr>
              <w:p w:rsidR="00F515B7" w:rsidRPr="00ED575B" w:rsidRDefault="00F515B7" w:rsidP="005E1DA0">
                <w:pPr>
                  <w:rPr>
                    <w:b w:val="0"/>
                  </w:rPr>
                </w:pPr>
                <w:r w:rsidRPr="00ED575B">
                  <w:rPr>
                    <w:rStyle w:val="PlaceholderText"/>
                    <w:b w:val="0"/>
                  </w:rPr>
                  <w:t>Click here to enter text.</w:t>
                </w:r>
              </w:p>
            </w:tc>
          </w:sdtContent>
        </w:sdt>
      </w:tr>
    </w:tbl>
    <w:p w:rsidR="00F515B7" w:rsidRPr="00F515B7" w:rsidRDefault="00F515B7" w:rsidP="00F515B7">
      <w:pPr>
        <w:spacing w:after="120" w:line="276" w:lineRule="auto"/>
        <w:rPr>
          <w:rFonts w:ascii="Arial" w:eastAsia="Calibri" w:hAnsi="Arial"/>
          <w:b/>
          <w:sz w:val="28"/>
          <w:szCs w:val="28"/>
        </w:rPr>
      </w:pPr>
    </w:p>
    <w:p w:rsidR="00F515B7" w:rsidRPr="00F515B7" w:rsidRDefault="00F515B7" w:rsidP="00F515B7">
      <w:pPr>
        <w:spacing w:after="120" w:line="276" w:lineRule="auto"/>
        <w:rPr>
          <w:rFonts w:ascii="Arial" w:eastAsia="Calibri" w:hAnsi="Arial"/>
          <w:sz w:val="22"/>
          <w:szCs w:val="22"/>
        </w:rPr>
      </w:pPr>
    </w:p>
    <w:p w:rsidR="00F515B7" w:rsidRPr="00F515B7" w:rsidRDefault="00F515B7" w:rsidP="00F515B7">
      <w:pPr>
        <w:spacing w:after="120" w:line="276" w:lineRule="auto"/>
        <w:rPr>
          <w:rFonts w:ascii="Arial" w:hAnsi="Arial"/>
          <w:b/>
          <w:bCs/>
          <w:sz w:val="36"/>
          <w:szCs w:val="26"/>
        </w:rPr>
      </w:pPr>
    </w:p>
    <w:p w:rsidR="00F515B7" w:rsidRPr="00F515B7" w:rsidRDefault="00F515B7" w:rsidP="00F515B7">
      <w:pPr>
        <w:spacing w:after="120" w:line="276" w:lineRule="auto"/>
        <w:rPr>
          <w:rFonts w:ascii="Arial" w:hAnsi="Arial"/>
          <w:b/>
          <w:bCs/>
          <w:sz w:val="36"/>
          <w:szCs w:val="26"/>
        </w:rPr>
      </w:pPr>
      <w:r w:rsidRPr="00F515B7">
        <w:rPr>
          <w:rFonts w:ascii="Arial" w:hAnsi="Arial"/>
          <w:b/>
          <w:bCs/>
          <w:sz w:val="36"/>
          <w:szCs w:val="26"/>
        </w:rPr>
        <w:t>Part C – Who is your complaint about?</w:t>
      </w:r>
    </w:p>
    <w:tbl>
      <w:tblPr>
        <w:tblStyle w:val="LightList-Accent4"/>
        <w:tblW w:w="0" w:type="auto"/>
        <w:tblLook w:val="04A0" w:firstRow="1" w:lastRow="0" w:firstColumn="1" w:lastColumn="0" w:noHBand="0" w:noVBand="1"/>
        <w:tblCaption w:val="Name of the person, or service about whom you are complaining (the respondent or the Agency person who made the decision)"/>
      </w:tblPr>
      <w:tblGrid>
        <w:gridCol w:w="9997"/>
      </w:tblGrid>
      <w:tr w:rsidR="00F515B7" w:rsidTr="005E1D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97" w:type="dxa"/>
          </w:tcPr>
          <w:sdt>
            <w:sdtPr>
              <w:rPr>
                <w:rFonts w:asciiTheme="majorHAnsi" w:eastAsiaTheme="majorEastAsia" w:hAnsiTheme="majorHAnsi" w:cstheme="majorBidi"/>
                <w:sz w:val="26"/>
              </w:rPr>
              <w:id w:val="205759736"/>
              <w:lock w:val="contentLocked"/>
              <w:placeholder>
                <w:docPart w:val="4FA1328DB1A041DF9034CD81D46E7838"/>
              </w:placeholder>
              <w:group/>
            </w:sdtPr>
            <w:sdtEndPr/>
            <w:sdtContent>
              <w:p w:rsidR="00F515B7" w:rsidRPr="00B24126" w:rsidRDefault="00F515B7" w:rsidP="005E1DA0">
                <w:pPr>
                  <w:rPr>
                    <w:b w:val="0"/>
                  </w:rPr>
                </w:pPr>
                <w:r w:rsidRPr="00180E3E">
                  <w:rPr>
                    <w:rFonts w:asciiTheme="majorHAnsi" w:eastAsiaTheme="majorEastAsia" w:hAnsiTheme="majorHAnsi" w:cstheme="majorBidi"/>
                    <w:bCs w:val="0"/>
                    <w:sz w:val="26"/>
                  </w:rPr>
                  <w:t>Name of the person, or service about whom you are complaining (the respondent or the Agency person who made the decision)</w:t>
                </w:r>
              </w:p>
            </w:sdtContent>
          </w:sdt>
        </w:tc>
      </w:tr>
      <w:tr w:rsidR="00F515B7" w:rsidTr="005E1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tcPr>
          <w:p w:rsidR="00F515B7" w:rsidRDefault="00F515B7" w:rsidP="005E1DA0">
            <w:pPr>
              <w:rPr>
                <w:b w:val="0"/>
                <w:sz w:val="28"/>
                <w:szCs w:val="28"/>
              </w:rPr>
            </w:pPr>
          </w:p>
          <w:p w:rsidR="00F515B7" w:rsidRPr="00180E3E" w:rsidRDefault="00162390" w:rsidP="005E1DA0">
            <w:pPr>
              <w:rPr>
                <w:b w:val="0"/>
              </w:rPr>
            </w:pPr>
            <w:sdt>
              <w:sdtPr>
                <w:rPr>
                  <w:rStyle w:val="Heading4Char"/>
                </w:rPr>
                <w:id w:val="-1718970499"/>
                <w:lock w:val="contentLocked"/>
                <w:placeholder>
                  <w:docPart w:val="4FA1328DB1A041DF9034CD81D46E7838"/>
                </w:placeholder>
                <w:group/>
              </w:sdtPr>
              <w:sdtEndPr>
                <w:rPr>
                  <w:rStyle w:val="Heading4Char"/>
                </w:rPr>
              </w:sdtEndPr>
              <w:sdtContent>
                <w:r w:rsidR="00F515B7" w:rsidRPr="00086695">
                  <w:rPr>
                    <w:rStyle w:val="Heading4Char"/>
                  </w:rPr>
                  <w:t>Name/organisation:</w:t>
                </w:r>
              </w:sdtContent>
            </w:sdt>
            <w:r w:rsidR="00F515B7" w:rsidRPr="00180E3E">
              <w:rPr>
                <w:b w:val="0"/>
              </w:rPr>
              <w:t xml:space="preserve"> </w:t>
            </w:r>
            <w:sdt>
              <w:sdtPr>
                <w:rPr>
                  <w:rStyle w:val="FormFiller2"/>
                </w:rPr>
                <w:alias w:val="Name/organisation: "/>
                <w:tag w:val="Name/organisation: "/>
                <w:id w:val="1785765990"/>
                <w:placeholder>
                  <w:docPart w:val="DA259137938F4551BB4C929274371104"/>
                </w:placeholder>
                <w:showingPlcHdr/>
                <w:text/>
              </w:sdtPr>
              <w:sdtEndPr>
                <w:rPr>
                  <w:rStyle w:val="DefaultParagraphFont"/>
                  <w:rFonts w:ascii="Cambria" w:hAnsi="Cambria"/>
                  <w:color w:val="auto"/>
                  <w:sz w:val="20"/>
                </w:rPr>
              </w:sdtEndPr>
              <w:sdtContent>
                <w:r w:rsidR="00F515B7" w:rsidRPr="00180E3E">
                  <w:rPr>
                    <w:rStyle w:val="PlaceholderText"/>
                    <w:b w:val="0"/>
                  </w:rPr>
                  <w:t>Click here to enter text.</w:t>
                </w:r>
              </w:sdtContent>
            </w:sdt>
          </w:p>
          <w:p w:rsidR="00F515B7" w:rsidRPr="00180E3E" w:rsidRDefault="00162390" w:rsidP="005E1DA0">
            <w:pPr>
              <w:rPr>
                <w:b w:val="0"/>
              </w:rPr>
            </w:pPr>
            <w:sdt>
              <w:sdtPr>
                <w:rPr>
                  <w:rStyle w:val="Heading4Char"/>
                </w:rPr>
                <w:id w:val="1582643348"/>
                <w:lock w:val="contentLocked"/>
                <w:placeholder>
                  <w:docPart w:val="4FA1328DB1A041DF9034CD81D46E7838"/>
                </w:placeholder>
                <w:group/>
              </w:sdtPr>
              <w:sdtEndPr>
                <w:rPr>
                  <w:rStyle w:val="Heading4Char"/>
                </w:rPr>
              </w:sdtEndPr>
              <w:sdtContent>
                <w:r w:rsidR="00F515B7" w:rsidRPr="00086695">
                  <w:rPr>
                    <w:rStyle w:val="Heading4Char"/>
                  </w:rPr>
                  <w:t>Address:</w:t>
                </w:r>
              </w:sdtContent>
            </w:sdt>
            <w:r w:rsidR="00F515B7">
              <w:rPr>
                <w:b w:val="0"/>
              </w:rPr>
              <w:t xml:space="preserve"> </w:t>
            </w:r>
            <w:sdt>
              <w:sdtPr>
                <w:rPr>
                  <w:rStyle w:val="FormFiller2"/>
                </w:rPr>
                <w:alias w:val="Address:"/>
                <w:tag w:val="Address:"/>
                <w:id w:val="812678839"/>
                <w:placeholder>
                  <w:docPart w:val="7CD3D8AF94F24D2A8206D5136E598A4A"/>
                </w:placeholder>
                <w:showingPlcHdr/>
                <w:text/>
              </w:sdtPr>
              <w:sdtEndPr>
                <w:rPr>
                  <w:rStyle w:val="DefaultParagraphFont"/>
                  <w:rFonts w:ascii="Cambria" w:hAnsi="Cambria"/>
                  <w:color w:val="auto"/>
                  <w:sz w:val="20"/>
                </w:rPr>
              </w:sdtEndPr>
              <w:sdtContent>
                <w:r w:rsidR="00F515B7" w:rsidRPr="00180E3E">
                  <w:rPr>
                    <w:rStyle w:val="PlaceholderText"/>
                    <w:b w:val="0"/>
                  </w:rPr>
                  <w:t>Click here to enter text.</w:t>
                </w:r>
              </w:sdtContent>
            </w:sdt>
          </w:p>
          <w:p w:rsidR="00F515B7" w:rsidRPr="00180E3E" w:rsidRDefault="00162390" w:rsidP="005E1DA0">
            <w:sdt>
              <w:sdtPr>
                <w:rPr>
                  <w:rStyle w:val="Heading4Char"/>
                </w:rPr>
                <w:id w:val="1831018708"/>
                <w:lock w:val="contentLocked"/>
                <w:placeholder>
                  <w:docPart w:val="4FA1328DB1A041DF9034CD81D46E7838"/>
                </w:placeholder>
                <w:group/>
              </w:sdtPr>
              <w:sdtEndPr>
                <w:rPr>
                  <w:rStyle w:val="Heading4Char"/>
                </w:rPr>
              </w:sdtEndPr>
              <w:sdtContent>
                <w:r w:rsidR="00F515B7" w:rsidRPr="00086695">
                  <w:rPr>
                    <w:rStyle w:val="Heading4Char"/>
                  </w:rPr>
                  <w:t>Post Code:</w:t>
                </w:r>
              </w:sdtContent>
            </w:sdt>
            <w:r w:rsidR="00F515B7">
              <w:rPr>
                <w:b w:val="0"/>
              </w:rPr>
              <w:t xml:space="preserve"> </w:t>
            </w:r>
            <w:sdt>
              <w:sdtPr>
                <w:rPr>
                  <w:rStyle w:val="FormFiller2"/>
                </w:rPr>
                <w:alias w:val="Post Code: "/>
                <w:tag w:val="Post Code: "/>
                <w:id w:val="1193261870"/>
                <w:placeholder>
                  <w:docPart w:val="F945ED422697433A95553A464ABB470A"/>
                </w:placeholder>
                <w:showingPlcHdr/>
                <w:text/>
              </w:sdtPr>
              <w:sdtEndPr>
                <w:rPr>
                  <w:rStyle w:val="DefaultParagraphFont"/>
                  <w:rFonts w:ascii="Cambria" w:hAnsi="Cambria"/>
                  <w:color w:val="auto"/>
                  <w:sz w:val="20"/>
                </w:rPr>
              </w:sdtEndPr>
              <w:sdtContent>
                <w:r w:rsidR="00F515B7" w:rsidRPr="00180E3E">
                  <w:rPr>
                    <w:rStyle w:val="PlaceholderText"/>
                    <w:b w:val="0"/>
                  </w:rPr>
                  <w:t>Click here to enter text.</w:t>
                </w:r>
              </w:sdtContent>
            </w:sdt>
          </w:p>
          <w:p w:rsidR="00F515B7" w:rsidRPr="00180E3E" w:rsidRDefault="00F515B7" w:rsidP="005E1DA0">
            <w:pPr>
              <w:rPr>
                <w:b w:val="0"/>
              </w:rPr>
            </w:pPr>
          </w:p>
          <w:sdt>
            <w:sdtPr>
              <w:id w:val="-928428045"/>
              <w:lock w:val="contentLocked"/>
              <w:placeholder>
                <w:docPart w:val="4FA1328DB1A041DF9034CD81D46E7838"/>
              </w:placeholder>
              <w:group/>
            </w:sdtPr>
            <w:sdtEndPr/>
            <w:sdtContent>
              <w:p w:rsidR="00F515B7" w:rsidRPr="00180E3E" w:rsidRDefault="00F515B7" w:rsidP="005E1DA0">
                <w:r w:rsidRPr="00180E3E">
                  <w:t>Contact numbers</w:t>
                </w:r>
              </w:p>
            </w:sdtContent>
          </w:sdt>
          <w:p w:rsidR="00F515B7" w:rsidRDefault="00162390" w:rsidP="005E1DA0">
            <w:pPr>
              <w:rPr>
                <w:b w:val="0"/>
              </w:rPr>
            </w:pPr>
            <w:sdt>
              <w:sdtPr>
                <w:rPr>
                  <w:rStyle w:val="Heading4Char"/>
                </w:rPr>
                <w:id w:val="-2018455373"/>
                <w:lock w:val="contentLocked"/>
                <w:placeholder>
                  <w:docPart w:val="4FA1328DB1A041DF9034CD81D46E7838"/>
                </w:placeholder>
                <w:group/>
              </w:sdtPr>
              <w:sdtEndPr>
                <w:rPr>
                  <w:rStyle w:val="Heading4Char"/>
                </w:rPr>
              </w:sdtEndPr>
              <w:sdtContent>
                <w:r w:rsidR="00F515B7" w:rsidRPr="00086695">
                  <w:rPr>
                    <w:rStyle w:val="Heading4Char"/>
                  </w:rPr>
                  <w:t>Home:</w:t>
                </w:r>
              </w:sdtContent>
            </w:sdt>
            <w:r w:rsidR="00F515B7">
              <w:rPr>
                <w:rStyle w:val="Heading4Char"/>
              </w:rPr>
              <w:t xml:space="preserve"> </w:t>
            </w:r>
            <w:sdt>
              <w:sdtPr>
                <w:rPr>
                  <w:rStyle w:val="FormFiller2"/>
                </w:rPr>
                <w:alias w:val="Home phone:"/>
                <w:tag w:val="Home phone:"/>
                <w:id w:val="563381481"/>
                <w:placeholder>
                  <w:docPart w:val="BEEF8AD4F1A749AEA2C0A5CE3988551D"/>
                </w:placeholder>
                <w:showingPlcHdr/>
                <w:text/>
              </w:sdtPr>
              <w:sdtEndPr>
                <w:rPr>
                  <w:rStyle w:val="DefaultParagraphFont"/>
                  <w:rFonts w:ascii="Cambria" w:hAnsi="Cambria"/>
                  <w:color w:val="auto"/>
                  <w:sz w:val="20"/>
                </w:rPr>
              </w:sdtEndPr>
              <w:sdtContent>
                <w:r w:rsidR="00F515B7" w:rsidRPr="00180E3E">
                  <w:rPr>
                    <w:rStyle w:val="PlaceholderText"/>
                    <w:b w:val="0"/>
                  </w:rPr>
                  <w:t>Click here to enter text.</w:t>
                </w:r>
              </w:sdtContent>
            </w:sdt>
          </w:p>
          <w:p w:rsidR="00F515B7" w:rsidRPr="00180E3E" w:rsidRDefault="00162390" w:rsidP="005E1DA0">
            <w:pPr>
              <w:rPr>
                <w:b w:val="0"/>
              </w:rPr>
            </w:pPr>
            <w:sdt>
              <w:sdtPr>
                <w:rPr>
                  <w:rStyle w:val="Heading4Char"/>
                </w:rPr>
                <w:id w:val="-220216633"/>
                <w:lock w:val="contentLocked"/>
                <w:placeholder>
                  <w:docPart w:val="4FA1328DB1A041DF9034CD81D46E7838"/>
                </w:placeholder>
                <w:group/>
              </w:sdtPr>
              <w:sdtEndPr>
                <w:rPr>
                  <w:rStyle w:val="Heading4Char"/>
                </w:rPr>
              </w:sdtEndPr>
              <w:sdtContent>
                <w:r w:rsidR="00F515B7" w:rsidRPr="00086695">
                  <w:rPr>
                    <w:rStyle w:val="Heading4Char"/>
                  </w:rPr>
                  <w:t>Business:</w:t>
                </w:r>
              </w:sdtContent>
            </w:sdt>
            <w:r w:rsidR="00F515B7">
              <w:rPr>
                <w:b w:val="0"/>
              </w:rPr>
              <w:t xml:space="preserve"> </w:t>
            </w:r>
            <w:sdt>
              <w:sdtPr>
                <w:rPr>
                  <w:rStyle w:val="FormFiller2"/>
                </w:rPr>
                <w:alias w:val="Business phone:"/>
                <w:tag w:val="Business phone:"/>
                <w:id w:val="308206075"/>
                <w:placeholder>
                  <w:docPart w:val="A5E2F455E72748DEA68A638A0DF954CC"/>
                </w:placeholder>
                <w:showingPlcHdr/>
                <w:text/>
              </w:sdtPr>
              <w:sdtEndPr>
                <w:rPr>
                  <w:rStyle w:val="DefaultParagraphFont"/>
                  <w:rFonts w:ascii="Cambria" w:hAnsi="Cambria"/>
                  <w:color w:val="auto"/>
                  <w:sz w:val="20"/>
                </w:rPr>
              </w:sdtEndPr>
              <w:sdtContent>
                <w:r w:rsidR="00F515B7" w:rsidRPr="00180E3E">
                  <w:rPr>
                    <w:rStyle w:val="PlaceholderText"/>
                    <w:b w:val="0"/>
                  </w:rPr>
                  <w:t>Click here to enter text.</w:t>
                </w:r>
              </w:sdtContent>
            </w:sdt>
          </w:p>
          <w:p w:rsidR="00F515B7" w:rsidRDefault="00162390" w:rsidP="005E1DA0">
            <w:pPr>
              <w:rPr>
                <w:b w:val="0"/>
              </w:rPr>
            </w:pPr>
            <w:sdt>
              <w:sdtPr>
                <w:rPr>
                  <w:rStyle w:val="Heading4Char"/>
                </w:rPr>
                <w:id w:val="522366751"/>
                <w:lock w:val="contentLocked"/>
                <w:placeholder>
                  <w:docPart w:val="4FA1328DB1A041DF9034CD81D46E7838"/>
                </w:placeholder>
                <w:group/>
              </w:sdtPr>
              <w:sdtEndPr>
                <w:rPr>
                  <w:rStyle w:val="Heading4Char"/>
                </w:rPr>
              </w:sdtEndPr>
              <w:sdtContent>
                <w:r w:rsidR="00F515B7" w:rsidRPr="00086695">
                  <w:rPr>
                    <w:rStyle w:val="Heading4Char"/>
                  </w:rPr>
                  <w:t>Fax:</w:t>
                </w:r>
              </w:sdtContent>
            </w:sdt>
            <w:r w:rsidR="00F515B7">
              <w:rPr>
                <w:b w:val="0"/>
              </w:rPr>
              <w:t xml:space="preserve"> </w:t>
            </w:r>
            <w:sdt>
              <w:sdtPr>
                <w:rPr>
                  <w:rStyle w:val="FormFiller2"/>
                </w:rPr>
                <w:alias w:val="Fax:"/>
                <w:tag w:val="Fax:"/>
                <w:id w:val="-1910831527"/>
                <w:placeholder>
                  <w:docPart w:val="A711BDFB9182483B80C641ADF74BA64C"/>
                </w:placeholder>
                <w:showingPlcHdr/>
                <w:text/>
              </w:sdtPr>
              <w:sdtEndPr>
                <w:rPr>
                  <w:rStyle w:val="DefaultParagraphFont"/>
                  <w:rFonts w:ascii="Cambria" w:hAnsi="Cambria"/>
                  <w:color w:val="auto"/>
                  <w:sz w:val="20"/>
                </w:rPr>
              </w:sdtEndPr>
              <w:sdtContent>
                <w:r w:rsidR="00F515B7" w:rsidRPr="00180E3E">
                  <w:rPr>
                    <w:rStyle w:val="PlaceholderText"/>
                    <w:b w:val="0"/>
                  </w:rPr>
                  <w:t>Click here to enter text.</w:t>
                </w:r>
              </w:sdtContent>
            </w:sdt>
          </w:p>
          <w:p w:rsidR="00F515B7" w:rsidRDefault="00162390" w:rsidP="005E1DA0">
            <w:pPr>
              <w:rPr>
                <w:b w:val="0"/>
              </w:rPr>
            </w:pPr>
            <w:sdt>
              <w:sdtPr>
                <w:rPr>
                  <w:rStyle w:val="Heading4Char"/>
                </w:rPr>
                <w:id w:val="460856580"/>
                <w:lock w:val="contentLocked"/>
                <w:placeholder>
                  <w:docPart w:val="4FA1328DB1A041DF9034CD81D46E7838"/>
                </w:placeholder>
                <w:group/>
              </w:sdtPr>
              <w:sdtEndPr>
                <w:rPr>
                  <w:rStyle w:val="Heading4Char"/>
                </w:rPr>
              </w:sdtEndPr>
              <w:sdtContent>
                <w:r w:rsidR="00F515B7" w:rsidRPr="00086695">
                  <w:rPr>
                    <w:rStyle w:val="Heading4Char"/>
                  </w:rPr>
                  <w:t>Mobile:</w:t>
                </w:r>
              </w:sdtContent>
            </w:sdt>
            <w:r w:rsidR="00F515B7">
              <w:rPr>
                <w:b w:val="0"/>
              </w:rPr>
              <w:t xml:space="preserve"> </w:t>
            </w:r>
            <w:sdt>
              <w:sdtPr>
                <w:rPr>
                  <w:rStyle w:val="FormFiller2"/>
                </w:rPr>
                <w:alias w:val="Mobile phone:"/>
                <w:tag w:val="Mobile phone:"/>
                <w:id w:val="2096434291"/>
                <w:placeholder>
                  <w:docPart w:val="BCF0307477544CB7A49D668FA84200B2"/>
                </w:placeholder>
                <w:showingPlcHdr/>
                <w:text/>
              </w:sdtPr>
              <w:sdtEndPr>
                <w:rPr>
                  <w:rStyle w:val="DefaultParagraphFont"/>
                  <w:rFonts w:ascii="Cambria" w:hAnsi="Cambria"/>
                  <w:color w:val="auto"/>
                  <w:sz w:val="20"/>
                </w:rPr>
              </w:sdtEndPr>
              <w:sdtContent>
                <w:r w:rsidR="00F515B7" w:rsidRPr="00180E3E">
                  <w:rPr>
                    <w:rStyle w:val="PlaceholderText"/>
                    <w:b w:val="0"/>
                  </w:rPr>
                  <w:t>Click here to enter text.</w:t>
                </w:r>
              </w:sdtContent>
            </w:sdt>
          </w:p>
          <w:p w:rsidR="00F515B7" w:rsidRDefault="00162390" w:rsidP="005E1DA0">
            <w:pPr>
              <w:rPr>
                <w:b w:val="0"/>
              </w:rPr>
            </w:pPr>
            <w:sdt>
              <w:sdtPr>
                <w:rPr>
                  <w:rStyle w:val="Heading4Char"/>
                </w:rPr>
                <w:id w:val="924076075"/>
                <w:lock w:val="contentLocked"/>
                <w:placeholder>
                  <w:docPart w:val="4FA1328DB1A041DF9034CD81D46E7838"/>
                </w:placeholder>
                <w:group/>
              </w:sdtPr>
              <w:sdtEndPr>
                <w:rPr>
                  <w:rStyle w:val="Heading4Char"/>
                </w:rPr>
              </w:sdtEndPr>
              <w:sdtContent>
                <w:r w:rsidR="00F515B7" w:rsidRPr="00086695">
                  <w:rPr>
                    <w:rStyle w:val="Heading4Char"/>
                  </w:rPr>
                  <w:t>TTY:</w:t>
                </w:r>
              </w:sdtContent>
            </w:sdt>
            <w:r w:rsidR="00F515B7">
              <w:rPr>
                <w:b w:val="0"/>
              </w:rPr>
              <w:t xml:space="preserve"> </w:t>
            </w:r>
            <w:sdt>
              <w:sdtPr>
                <w:rPr>
                  <w:rStyle w:val="FormFiller2"/>
                </w:rPr>
                <w:alias w:val="TTY"/>
                <w:tag w:val="TTY"/>
                <w:id w:val="1677925797"/>
                <w:placeholder>
                  <w:docPart w:val="FF54F131583B4C15A07E454B8C8EEC8B"/>
                </w:placeholder>
                <w:showingPlcHdr/>
                <w:text/>
              </w:sdtPr>
              <w:sdtEndPr>
                <w:rPr>
                  <w:rStyle w:val="DefaultParagraphFont"/>
                  <w:rFonts w:ascii="Cambria" w:hAnsi="Cambria"/>
                  <w:color w:val="auto"/>
                  <w:sz w:val="20"/>
                </w:rPr>
              </w:sdtEndPr>
              <w:sdtContent>
                <w:r w:rsidR="00F515B7" w:rsidRPr="00180E3E">
                  <w:rPr>
                    <w:rStyle w:val="PlaceholderText"/>
                    <w:b w:val="0"/>
                  </w:rPr>
                  <w:t>Click here to enter text.</w:t>
                </w:r>
              </w:sdtContent>
            </w:sdt>
          </w:p>
          <w:p w:rsidR="00F515B7" w:rsidRPr="00180E3E" w:rsidRDefault="00162390" w:rsidP="005E1DA0">
            <w:pPr>
              <w:rPr>
                <w:b w:val="0"/>
              </w:rPr>
            </w:pPr>
            <w:sdt>
              <w:sdtPr>
                <w:rPr>
                  <w:rStyle w:val="Heading4Char"/>
                </w:rPr>
                <w:id w:val="-1371062693"/>
                <w:lock w:val="contentLocked"/>
                <w:placeholder>
                  <w:docPart w:val="4FA1328DB1A041DF9034CD81D46E7838"/>
                </w:placeholder>
                <w:group/>
              </w:sdtPr>
              <w:sdtEndPr>
                <w:rPr>
                  <w:rStyle w:val="Heading4Char"/>
                </w:rPr>
              </w:sdtEndPr>
              <w:sdtContent>
                <w:r w:rsidR="00F515B7" w:rsidRPr="00086695">
                  <w:rPr>
                    <w:rStyle w:val="Heading4Char"/>
                  </w:rPr>
                  <w:t>Email:</w:t>
                </w:r>
              </w:sdtContent>
            </w:sdt>
            <w:r w:rsidR="00F515B7">
              <w:rPr>
                <w:b w:val="0"/>
              </w:rPr>
              <w:t xml:space="preserve"> </w:t>
            </w:r>
            <w:sdt>
              <w:sdtPr>
                <w:rPr>
                  <w:rStyle w:val="FormFiller2"/>
                </w:rPr>
                <w:alias w:val="Email:"/>
                <w:tag w:val="Email:"/>
                <w:id w:val="-1234695933"/>
                <w:placeholder>
                  <w:docPart w:val="251B21A3E3974D3D91B9B2D6F7A676D4"/>
                </w:placeholder>
                <w:showingPlcHdr/>
                <w:text/>
              </w:sdtPr>
              <w:sdtEndPr>
                <w:rPr>
                  <w:rStyle w:val="DefaultParagraphFont"/>
                  <w:rFonts w:ascii="Cambria" w:hAnsi="Cambria"/>
                  <w:color w:val="auto"/>
                  <w:sz w:val="20"/>
                </w:rPr>
              </w:sdtEndPr>
              <w:sdtContent>
                <w:r w:rsidR="00F515B7" w:rsidRPr="00180E3E">
                  <w:rPr>
                    <w:rStyle w:val="PlaceholderText"/>
                    <w:b w:val="0"/>
                  </w:rPr>
                  <w:t>Click here to enter text.</w:t>
                </w:r>
              </w:sdtContent>
            </w:sdt>
          </w:p>
          <w:p w:rsidR="00F515B7" w:rsidRPr="00180E3E" w:rsidRDefault="00F515B7" w:rsidP="005E1DA0">
            <w:pPr>
              <w:rPr>
                <w:b w:val="0"/>
              </w:rPr>
            </w:pPr>
          </w:p>
          <w:p w:rsidR="00F515B7" w:rsidRPr="00180E3E" w:rsidRDefault="00162390" w:rsidP="005E1DA0">
            <w:pPr>
              <w:rPr>
                <w:b w:val="0"/>
              </w:rPr>
            </w:pPr>
            <w:sdt>
              <w:sdtPr>
                <w:rPr>
                  <w:rStyle w:val="Heading4Char"/>
                </w:rPr>
                <w:id w:val="-1811321695"/>
                <w:lock w:val="contentLocked"/>
                <w:placeholder>
                  <w:docPart w:val="4FA1328DB1A041DF9034CD81D46E7838"/>
                </w:placeholder>
                <w:group/>
              </w:sdtPr>
              <w:sdtEndPr>
                <w:rPr>
                  <w:rStyle w:val="Heading4Char"/>
                </w:rPr>
              </w:sdtEndPr>
              <w:sdtContent>
                <w:r w:rsidR="00F515B7" w:rsidRPr="00086695">
                  <w:rPr>
                    <w:rStyle w:val="Heading4Char"/>
                  </w:rPr>
                  <w:t>What is this person’s/organisation’s relationship to you?</w:t>
                </w:r>
              </w:sdtContent>
            </w:sdt>
            <w:r w:rsidR="00F515B7">
              <w:rPr>
                <w:b w:val="0"/>
              </w:rPr>
              <w:t xml:space="preserve"> </w:t>
            </w:r>
            <w:sdt>
              <w:sdtPr>
                <w:rPr>
                  <w:rStyle w:val="FormFiller2"/>
                </w:rPr>
                <w:alias w:val="What is this person’s/organisation’s relationship to you? "/>
                <w:tag w:val="What is this person’s/organisation’s relationship to you? "/>
                <w:id w:val="-148365593"/>
                <w:placeholder>
                  <w:docPart w:val="1832C3AE547D407D83500609AD028947"/>
                </w:placeholder>
                <w:showingPlcHdr/>
                <w:text/>
              </w:sdtPr>
              <w:sdtEndPr>
                <w:rPr>
                  <w:rStyle w:val="DefaultParagraphFont"/>
                  <w:rFonts w:ascii="Cambria" w:hAnsi="Cambria"/>
                  <w:color w:val="auto"/>
                  <w:sz w:val="20"/>
                </w:rPr>
              </w:sdtEndPr>
              <w:sdtContent>
                <w:r w:rsidR="00F515B7" w:rsidRPr="00180E3E">
                  <w:rPr>
                    <w:rStyle w:val="PlaceholderText"/>
                    <w:b w:val="0"/>
                  </w:rPr>
                  <w:t>Click here to enter text.</w:t>
                </w:r>
              </w:sdtContent>
            </w:sdt>
          </w:p>
        </w:tc>
      </w:tr>
    </w:tbl>
    <w:p w:rsidR="00F515B7" w:rsidRPr="00F515B7" w:rsidRDefault="00F515B7" w:rsidP="00F515B7">
      <w:pPr>
        <w:rPr>
          <w:rFonts w:eastAsia="MS ??"/>
          <w:color w:val="404040"/>
          <w:sz w:val="24"/>
          <w:szCs w:val="24"/>
        </w:rPr>
      </w:pPr>
    </w:p>
    <w:tbl>
      <w:tblPr>
        <w:tblStyle w:val="LightList-Accent4"/>
        <w:tblW w:w="0" w:type="auto"/>
        <w:tblLook w:val="0420" w:firstRow="1" w:lastRow="0" w:firstColumn="0" w:lastColumn="0" w:noHBand="0" w:noVBand="1"/>
        <w:tblCaption w:val="What outcomes are you seeking?"/>
      </w:tblPr>
      <w:tblGrid>
        <w:gridCol w:w="9997"/>
      </w:tblGrid>
      <w:tr w:rsidR="00F515B7" w:rsidTr="005E1DA0">
        <w:trPr>
          <w:cnfStyle w:val="100000000000" w:firstRow="1" w:lastRow="0" w:firstColumn="0" w:lastColumn="0" w:oddVBand="0" w:evenVBand="0" w:oddHBand="0" w:evenHBand="0" w:firstRowFirstColumn="0" w:firstRowLastColumn="0" w:lastRowFirstColumn="0" w:lastRowLastColumn="0"/>
          <w:tblHeader/>
        </w:trPr>
        <w:tc>
          <w:tcPr>
            <w:tcW w:w="9997" w:type="dxa"/>
          </w:tcPr>
          <w:p w:rsidR="00F515B7" w:rsidRDefault="00F515B7" w:rsidP="005E1DA0">
            <w:pPr>
              <w:pStyle w:val="Heading4"/>
              <w:outlineLvl w:val="3"/>
              <w:rPr>
                <w:b/>
              </w:rPr>
            </w:pPr>
            <w:r w:rsidRPr="00EE561E">
              <w:rPr>
                <w:b/>
                <w:sz w:val="24"/>
              </w:rPr>
              <w:t>What outcomes are you seeking?</w:t>
            </w:r>
          </w:p>
        </w:tc>
      </w:tr>
      <w:tr w:rsidR="00F515B7" w:rsidTr="005E1DA0">
        <w:trPr>
          <w:cnfStyle w:val="000000100000" w:firstRow="0" w:lastRow="0" w:firstColumn="0" w:lastColumn="0" w:oddVBand="0" w:evenVBand="0" w:oddHBand="1" w:evenHBand="0" w:firstRowFirstColumn="0" w:firstRowLastColumn="0" w:lastRowFirstColumn="0" w:lastRowLastColumn="0"/>
          <w:trHeight w:val="5670"/>
        </w:trPr>
        <w:sdt>
          <w:sdtPr>
            <w:rPr>
              <w:rStyle w:val="FormFiller2"/>
            </w:rPr>
            <w:alias w:val="What outcomes are you seeking?"/>
            <w:tag w:val="What outcomes are you seeking?"/>
            <w:id w:val="154502499"/>
            <w:placeholder>
              <w:docPart w:val="FDFA7E84DB544251AD128F8D831B9ED3"/>
            </w:placeholder>
            <w:showingPlcHdr/>
          </w:sdtPr>
          <w:sdtEndPr>
            <w:rPr>
              <w:rStyle w:val="DefaultParagraphFont"/>
              <w:rFonts w:ascii="Cambria" w:hAnsi="Cambria"/>
              <w:b/>
              <w:color w:val="auto"/>
              <w:sz w:val="20"/>
            </w:rPr>
          </w:sdtEndPr>
          <w:sdtContent>
            <w:tc>
              <w:tcPr>
                <w:tcW w:w="9997" w:type="dxa"/>
              </w:tcPr>
              <w:p w:rsidR="00F515B7" w:rsidRDefault="00F515B7" w:rsidP="005E1DA0">
                <w:pPr>
                  <w:rPr>
                    <w:b/>
                  </w:rPr>
                </w:pPr>
                <w:r w:rsidRPr="007C7221">
                  <w:rPr>
                    <w:rStyle w:val="PlaceholderText"/>
                  </w:rPr>
                  <w:t>Click here to enter text.</w:t>
                </w:r>
              </w:p>
            </w:tc>
          </w:sdtContent>
        </w:sdt>
      </w:tr>
    </w:tbl>
    <w:p w:rsidR="00F515B7" w:rsidRPr="00F515B7" w:rsidRDefault="00F515B7" w:rsidP="00F515B7">
      <w:pPr>
        <w:spacing w:after="120" w:line="276" w:lineRule="auto"/>
        <w:rPr>
          <w:rFonts w:ascii="Arial" w:eastAsia="Calibri" w:hAnsi="Arial"/>
          <w:b/>
          <w:sz w:val="22"/>
          <w:szCs w:val="22"/>
        </w:rPr>
      </w:pPr>
    </w:p>
    <w:p w:rsidR="00F515B7" w:rsidRPr="00F515B7" w:rsidRDefault="00162390" w:rsidP="00F515B7">
      <w:pPr>
        <w:spacing w:after="120" w:line="276" w:lineRule="auto"/>
        <w:rPr>
          <w:bCs/>
          <w:color w:val="4F81BD"/>
          <w:sz w:val="32"/>
          <w:szCs w:val="26"/>
        </w:rPr>
      </w:pPr>
      <w:sdt>
        <w:sdtPr>
          <w:rPr>
            <w:b/>
            <w:bCs/>
            <w:color w:val="4F81BD"/>
            <w:sz w:val="32"/>
            <w:szCs w:val="26"/>
          </w:rPr>
          <w:id w:val="-1035345701"/>
          <w:lock w:val="contentLocked"/>
          <w:placeholder>
            <w:docPart w:val="BBAE243B933D41FFB6320CCA454A53FA"/>
          </w:placeholder>
          <w:group/>
        </w:sdtPr>
        <w:sdtEndPr>
          <w:rPr>
            <w:b w:val="0"/>
          </w:rPr>
        </w:sdtEndPr>
        <w:sdtContent>
          <w:r w:rsidR="00F515B7" w:rsidRPr="00F515B7">
            <w:rPr>
              <w:rFonts w:ascii="Arial" w:eastAsia="Calibri" w:hAnsi="Arial"/>
              <w:b/>
              <w:sz w:val="22"/>
              <w:szCs w:val="22"/>
            </w:rPr>
            <w:t>NOTE:</w:t>
          </w:r>
          <w:r w:rsidR="00F515B7" w:rsidRPr="00F515B7">
            <w:rPr>
              <w:rFonts w:ascii="Arial" w:eastAsia="Calibri" w:hAnsi="Arial"/>
              <w:sz w:val="22"/>
              <w:szCs w:val="22"/>
            </w:rPr>
            <w:t xml:space="preserve">  If you want to complain about more than one person or organisation, please provide this additional information on an extra page.</w:t>
          </w:r>
        </w:sdtContent>
      </w:sdt>
    </w:p>
    <w:p w:rsidR="00F515B7" w:rsidRDefault="00F515B7" w:rsidP="00F515B7">
      <w:pPr>
        <w:spacing w:after="120" w:line="276" w:lineRule="auto"/>
        <w:rPr>
          <w:rFonts w:ascii="Arial" w:hAnsi="Arial"/>
          <w:b/>
          <w:bCs/>
          <w:sz w:val="36"/>
          <w:szCs w:val="26"/>
        </w:rPr>
      </w:pPr>
    </w:p>
    <w:p w:rsidR="00F515B7" w:rsidRDefault="00F515B7" w:rsidP="00F515B7">
      <w:pPr>
        <w:spacing w:after="120" w:line="276" w:lineRule="auto"/>
        <w:rPr>
          <w:rFonts w:ascii="Arial" w:hAnsi="Arial"/>
          <w:b/>
          <w:bCs/>
          <w:sz w:val="36"/>
          <w:szCs w:val="26"/>
        </w:rPr>
      </w:pPr>
    </w:p>
    <w:p w:rsidR="00F515B7" w:rsidRDefault="00F515B7" w:rsidP="00F515B7">
      <w:pPr>
        <w:spacing w:after="120" w:line="276" w:lineRule="auto"/>
        <w:rPr>
          <w:rFonts w:ascii="Arial" w:hAnsi="Arial"/>
          <w:b/>
          <w:bCs/>
          <w:sz w:val="36"/>
          <w:szCs w:val="26"/>
        </w:rPr>
      </w:pPr>
    </w:p>
    <w:p w:rsidR="00F515B7" w:rsidRPr="00F515B7" w:rsidRDefault="00F515B7" w:rsidP="00F515B7">
      <w:pPr>
        <w:spacing w:after="120" w:line="276" w:lineRule="auto"/>
        <w:rPr>
          <w:rFonts w:ascii="Arial" w:hAnsi="Arial"/>
          <w:b/>
          <w:bCs/>
          <w:sz w:val="36"/>
          <w:szCs w:val="26"/>
        </w:rPr>
      </w:pPr>
    </w:p>
    <w:p w:rsidR="00F515B7" w:rsidRPr="00F515B7" w:rsidRDefault="00F515B7" w:rsidP="002232CD">
      <w:pPr>
        <w:pStyle w:val="Heading4"/>
        <w:rPr>
          <w:rFonts w:eastAsia="Times New Roman"/>
          <w:sz w:val="36"/>
          <w:szCs w:val="26"/>
        </w:rPr>
      </w:pPr>
      <w:r w:rsidRPr="00F515B7">
        <w:rPr>
          <w:rFonts w:eastAsia="Times New Roman"/>
          <w:sz w:val="36"/>
          <w:szCs w:val="26"/>
        </w:rPr>
        <w:t xml:space="preserve">Part D – Further Information </w:t>
      </w:r>
    </w:p>
    <w:tbl>
      <w:tblPr>
        <w:tblStyle w:val="LightList-Accent4"/>
        <w:tblW w:w="0" w:type="auto"/>
        <w:tblLook w:val="0420" w:firstRow="1" w:lastRow="0" w:firstColumn="0" w:lastColumn="0" w:noHBand="0" w:noVBand="1"/>
        <w:tblCaption w:val="Supporting Information"/>
        <w:tblDescription w:val="Please attach copies of any documents that may help us investigate your complaint (for example letters, references, emails).  If you cannot do this, please tell us what you think we should obtain."/>
      </w:tblPr>
      <w:tblGrid>
        <w:gridCol w:w="9997"/>
      </w:tblGrid>
      <w:tr w:rsidR="00F515B7" w:rsidTr="005E1DA0">
        <w:trPr>
          <w:cnfStyle w:val="100000000000" w:firstRow="1" w:lastRow="0" w:firstColumn="0" w:lastColumn="0" w:oddVBand="0" w:evenVBand="0" w:oddHBand="0" w:evenHBand="0" w:firstRowFirstColumn="0" w:firstRowLastColumn="0" w:lastRowFirstColumn="0" w:lastRowLastColumn="0"/>
          <w:tblHeader/>
        </w:trPr>
        <w:tc>
          <w:tcPr>
            <w:tcW w:w="9997" w:type="dxa"/>
          </w:tcPr>
          <w:p w:rsidR="00F515B7" w:rsidRPr="00EE561E" w:rsidRDefault="00F515B7" w:rsidP="005E1DA0">
            <w:pPr>
              <w:pStyle w:val="Heading4"/>
              <w:outlineLvl w:val="3"/>
              <w:rPr>
                <w:rFonts w:cs="Arial"/>
                <w:b/>
                <w:sz w:val="24"/>
              </w:rPr>
            </w:pPr>
            <w:r w:rsidRPr="00EE561E">
              <w:rPr>
                <w:rFonts w:cs="Arial"/>
                <w:b/>
                <w:sz w:val="24"/>
              </w:rPr>
              <w:t>Supporting Information</w:t>
            </w:r>
          </w:p>
          <w:p w:rsidR="00F515B7" w:rsidRPr="00EE561E" w:rsidRDefault="00F515B7" w:rsidP="005E1DA0">
            <w:pPr>
              <w:rPr>
                <w:rFonts w:ascii="Arial" w:hAnsi="Arial" w:cs="Arial"/>
                <w:sz w:val="24"/>
              </w:rPr>
            </w:pPr>
          </w:p>
          <w:p w:rsidR="00F515B7" w:rsidRPr="00EE561E" w:rsidRDefault="00F515B7" w:rsidP="005E1DA0">
            <w:pPr>
              <w:rPr>
                <w:rFonts w:ascii="Arial" w:hAnsi="Arial" w:cs="Arial"/>
                <w:sz w:val="24"/>
              </w:rPr>
            </w:pPr>
            <w:r w:rsidRPr="00EE561E">
              <w:rPr>
                <w:rFonts w:ascii="Arial" w:hAnsi="Arial" w:cs="Arial"/>
                <w:sz w:val="24"/>
              </w:rPr>
              <w:t>Please attach copies of any documents that may help us investigate your complaint (for example letters, references, emails).  If you cannot do this, please tell us what you think we should obtain.</w:t>
            </w:r>
          </w:p>
          <w:p w:rsidR="00F515B7" w:rsidRDefault="00F515B7" w:rsidP="005E1DA0"/>
        </w:tc>
      </w:tr>
      <w:tr w:rsidR="00F515B7" w:rsidTr="005E1DA0">
        <w:trPr>
          <w:cnfStyle w:val="000000100000" w:firstRow="0" w:lastRow="0" w:firstColumn="0" w:lastColumn="0" w:oddVBand="0" w:evenVBand="0" w:oddHBand="1" w:evenHBand="0" w:firstRowFirstColumn="0" w:firstRowLastColumn="0" w:lastRowFirstColumn="0" w:lastRowLastColumn="0"/>
          <w:trHeight w:val="3402"/>
        </w:trPr>
        <w:sdt>
          <w:sdtPr>
            <w:rPr>
              <w:rStyle w:val="FormFiller2"/>
            </w:rPr>
            <w:alias w:val="Supporting Information"/>
            <w:tag w:val="Supporting Information"/>
            <w:id w:val="335503217"/>
            <w:placeholder>
              <w:docPart w:val="E40C81874F9643B7896A68556C781728"/>
            </w:placeholder>
            <w:showingPlcHdr/>
          </w:sdtPr>
          <w:sdtEndPr>
            <w:rPr>
              <w:rStyle w:val="DefaultParagraphFont"/>
              <w:rFonts w:ascii="Cambria" w:hAnsi="Cambria"/>
              <w:b/>
              <w:color w:val="auto"/>
              <w:sz w:val="20"/>
            </w:rPr>
          </w:sdtEndPr>
          <w:sdtContent>
            <w:tc>
              <w:tcPr>
                <w:tcW w:w="9997" w:type="dxa"/>
              </w:tcPr>
              <w:p w:rsidR="00F515B7" w:rsidRDefault="00F515B7" w:rsidP="005E1DA0">
                <w:pPr>
                  <w:rPr>
                    <w:b/>
                  </w:rPr>
                </w:pPr>
                <w:r w:rsidRPr="007C7221">
                  <w:rPr>
                    <w:rStyle w:val="PlaceholderText"/>
                  </w:rPr>
                  <w:t>Click here to enter text.</w:t>
                </w:r>
              </w:p>
            </w:tc>
          </w:sdtContent>
        </w:sdt>
      </w:tr>
    </w:tbl>
    <w:p w:rsidR="00F515B7" w:rsidRPr="00F515B7" w:rsidRDefault="00F515B7" w:rsidP="00F515B7">
      <w:pPr>
        <w:spacing w:after="120" w:line="276" w:lineRule="auto"/>
        <w:rPr>
          <w:rFonts w:ascii="Arial" w:eastAsia="Calibri" w:hAnsi="Arial"/>
          <w:b/>
          <w:sz w:val="22"/>
          <w:szCs w:val="22"/>
        </w:rPr>
      </w:pPr>
    </w:p>
    <w:tbl>
      <w:tblPr>
        <w:tblStyle w:val="LightList-Accent4"/>
        <w:tblW w:w="0" w:type="auto"/>
        <w:tblLook w:val="0420" w:firstRow="1" w:lastRow="0" w:firstColumn="0" w:lastColumn="0" w:noHBand="0" w:noVBand="1"/>
        <w:tblCaption w:val="Have you made a complaint about this to another agency?"/>
        <w:tblDescription w:val="(For example: a disability service or equal opportunity agency, Health Care Complaints Commission, Ombudsman.)&#10;&#10;If so, please provide details of the agency to which you made your complaint and any outcome.  Please also attach copies of any letters you have received from that agency.&#10;"/>
      </w:tblPr>
      <w:tblGrid>
        <w:gridCol w:w="9997"/>
      </w:tblGrid>
      <w:tr w:rsidR="00F515B7" w:rsidTr="005E1DA0">
        <w:trPr>
          <w:cnfStyle w:val="100000000000" w:firstRow="1" w:lastRow="0" w:firstColumn="0" w:lastColumn="0" w:oddVBand="0" w:evenVBand="0" w:oddHBand="0" w:evenHBand="0" w:firstRowFirstColumn="0" w:firstRowLastColumn="0" w:lastRowFirstColumn="0" w:lastRowLastColumn="0"/>
          <w:tblHeader/>
        </w:trPr>
        <w:tc>
          <w:tcPr>
            <w:tcW w:w="9997" w:type="dxa"/>
          </w:tcPr>
          <w:p w:rsidR="00F515B7" w:rsidRPr="00EE561E" w:rsidRDefault="00F515B7" w:rsidP="005E1DA0">
            <w:pPr>
              <w:pStyle w:val="Heading4"/>
              <w:outlineLvl w:val="3"/>
              <w:rPr>
                <w:rFonts w:cs="Arial"/>
                <w:b/>
                <w:sz w:val="24"/>
              </w:rPr>
            </w:pPr>
            <w:r w:rsidRPr="00EE561E">
              <w:rPr>
                <w:rFonts w:cs="Arial"/>
                <w:b/>
                <w:sz w:val="24"/>
              </w:rPr>
              <w:t>Have you made a complaint about this to another agency?</w:t>
            </w:r>
          </w:p>
          <w:p w:rsidR="00F515B7" w:rsidRPr="00EE561E" w:rsidRDefault="00F515B7" w:rsidP="005E1DA0">
            <w:pPr>
              <w:pStyle w:val="Heading3"/>
              <w:outlineLvl w:val="2"/>
              <w:rPr>
                <w:rFonts w:cs="Arial"/>
                <w:b/>
                <w:sz w:val="32"/>
              </w:rPr>
            </w:pPr>
          </w:p>
          <w:p w:rsidR="00F515B7" w:rsidRPr="00EE561E" w:rsidRDefault="00F515B7" w:rsidP="005E1DA0">
            <w:pPr>
              <w:rPr>
                <w:rFonts w:ascii="Arial" w:hAnsi="Arial" w:cs="Arial"/>
                <w:sz w:val="24"/>
              </w:rPr>
            </w:pPr>
            <w:r w:rsidRPr="00EE561E">
              <w:rPr>
                <w:rFonts w:ascii="Arial" w:hAnsi="Arial" w:cs="Arial"/>
                <w:sz w:val="24"/>
              </w:rPr>
              <w:t>(For example: a disability service or equal opportunity agency, Health Care Complaints Commission, Ombudsman.)</w:t>
            </w:r>
          </w:p>
          <w:p w:rsidR="00F515B7" w:rsidRPr="00EE561E" w:rsidRDefault="00F515B7" w:rsidP="005E1DA0">
            <w:pPr>
              <w:rPr>
                <w:rFonts w:ascii="Arial" w:hAnsi="Arial" w:cs="Arial"/>
                <w:sz w:val="24"/>
              </w:rPr>
            </w:pPr>
          </w:p>
          <w:p w:rsidR="00F515B7" w:rsidRDefault="00F515B7" w:rsidP="005E1DA0">
            <w:r w:rsidRPr="00EE561E">
              <w:rPr>
                <w:rFonts w:ascii="Arial" w:hAnsi="Arial" w:cs="Arial"/>
                <w:sz w:val="24"/>
              </w:rPr>
              <w:t>If so, please provide details of the agency to which you made your complaint and any outcome.  Please also attach copies of any letters you have received from that agency.</w:t>
            </w:r>
          </w:p>
        </w:tc>
      </w:tr>
      <w:tr w:rsidR="00F515B7" w:rsidTr="005E1DA0">
        <w:trPr>
          <w:cnfStyle w:val="000000100000" w:firstRow="0" w:lastRow="0" w:firstColumn="0" w:lastColumn="0" w:oddVBand="0" w:evenVBand="0" w:oddHBand="1" w:evenHBand="0" w:firstRowFirstColumn="0" w:firstRowLastColumn="0" w:lastRowFirstColumn="0" w:lastRowLastColumn="0"/>
          <w:trHeight w:val="3402"/>
        </w:trPr>
        <w:sdt>
          <w:sdtPr>
            <w:rPr>
              <w:rStyle w:val="FormFiller2"/>
            </w:rPr>
            <w:alias w:val="Have you made a complaint about this to another agency?"/>
            <w:tag w:val="Have you made a complaint about this to another agency?"/>
            <w:id w:val="137778052"/>
            <w:placeholder>
              <w:docPart w:val="3E97C8D7AD0F4AD89CAFF2853A10F34F"/>
            </w:placeholder>
            <w:showingPlcHdr/>
          </w:sdtPr>
          <w:sdtEndPr>
            <w:rPr>
              <w:rStyle w:val="DefaultParagraphFont"/>
              <w:rFonts w:ascii="Cambria" w:hAnsi="Cambria"/>
              <w:b/>
              <w:color w:val="auto"/>
              <w:sz w:val="20"/>
            </w:rPr>
          </w:sdtEndPr>
          <w:sdtContent>
            <w:tc>
              <w:tcPr>
                <w:tcW w:w="9997" w:type="dxa"/>
              </w:tcPr>
              <w:p w:rsidR="00F515B7" w:rsidRDefault="00F515B7" w:rsidP="005E1DA0">
                <w:pPr>
                  <w:rPr>
                    <w:b/>
                  </w:rPr>
                </w:pPr>
                <w:r w:rsidRPr="007C7221">
                  <w:rPr>
                    <w:rStyle w:val="PlaceholderText"/>
                  </w:rPr>
                  <w:t>Click here to enter text.</w:t>
                </w:r>
              </w:p>
            </w:tc>
          </w:sdtContent>
        </w:sdt>
      </w:tr>
    </w:tbl>
    <w:p w:rsidR="00F515B7" w:rsidRDefault="00F515B7" w:rsidP="00F515B7">
      <w:pPr>
        <w:spacing w:after="120" w:line="276" w:lineRule="auto"/>
        <w:rPr>
          <w:rFonts w:ascii="Arial" w:eastAsia="Calibri" w:hAnsi="Arial"/>
          <w:b/>
          <w:sz w:val="22"/>
          <w:szCs w:val="22"/>
        </w:rPr>
      </w:pPr>
    </w:p>
    <w:p w:rsidR="002232CD" w:rsidRPr="00F515B7" w:rsidRDefault="002232CD" w:rsidP="00F515B7">
      <w:pPr>
        <w:spacing w:after="120" w:line="276" w:lineRule="auto"/>
        <w:rPr>
          <w:rFonts w:ascii="Arial" w:eastAsia="Calibri" w:hAnsi="Arial"/>
          <w:b/>
          <w:sz w:val="22"/>
          <w:szCs w:val="22"/>
        </w:rPr>
      </w:pPr>
    </w:p>
    <w:p w:rsidR="00F515B7" w:rsidRDefault="00F515B7" w:rsidP="00F515B7">
      <w:pPr>
        <w:spacing w:after="120" w:line="276" w:lineRule="auto"/>
        <w:rPr>
          <w:rFonts w:ascii="Arial" w:eastAsia="Calibri" w:hAnsi="Arial"/>
          <w:b/>
          <w:sz w:val="22"/>
          <w:szCs w:val="22"/>
        </w:rPr>
      </w:pPr>
    </w:p>
    <w:p w:rsidR="00F515B7" w:rsidRPr="00F515B7" w:rsidRDefault="00F515B7" w:rsidP="00F515B7">
      <w:pPr>
        <w:spacing w:after="120" w:line="276" w:lineRule="auto"/>
        <w:rPr>
          <w:rFonts w:ascii="Arial" w:eastAsia="Calibri" w:hAnsi="Arial"/>
          <w:b/>
          <w:sz w:val="22"/>
          <w:szCs w:val="22"/>
        </w:rPr>
      </w:pPr>
    </w:p>
    <w:p w:rsidR="00F515B7" w:rsidRPr="00F515B7" w:rsidRDefault="00F515B7" w:rsidP="00F515B7">
      <w:pPr>
        <w:spacing w:after="120" w:line="276" w:lineRule="auto"/>
        <w:rPr>
          <w:rFonts w:ascii="Arial" w:eastAsia="Calibri" w:hAnsi="Arial"/>
          <w:sz w:val="22"/>
          <w:szCs w:val="22"/>
        </w:rPr>
      </w:pPr>
    </w:p>
    <w:p w:rsidR="00F515B7" w:rsidRPr="00F515B7" w:rsidRDefault="00F515B7" w:rsidP="00F515B7">
      <w:pPr>
        <w:tabs>
          <w:tab w:val="left" w:pos="1367"/>
        </w:tabs>
        <w:spacing w:after="120" w:line="276" w:lineRule="auto"/>
        <w:rPr>
          <w:rFonts w:ascii="Arial" w:eastAsia="Calibri" w:hAnsi="Arial"/>
          <w:sz w:val="22"/>
          <w:szCs w:val="22"/>
        </w:rPr>
      </w:pPr>
      <w:r w:rsidRPr="00F515B7">
        <w:rPr>
          <w:rFonts w:ascii="Arial" w:eastAsia="Calibri" w:hAnsi="Arial"/>
          <w:sz w:val="22"/>
          <w:szCs w:val="22"/>
        </w:rPr>
        <w:tab/>
      </w:r>
    </w:p>
    <w:p w:rsidR="00F515B7" w:rsidRPr="00F515B7" w:rsidRDefault="00F515B7" w:rsidP="00F515B7">
      <w:pPr>
        <w:tabs>
          <w:tab w:val="left" w:pos="1485"/>
        </w:tabs>
        <w:spacing w:after="120" w:line="276" w:lineRule="auto"/>
        <w:ind w:hanging="11"/>
        <w:rPr>
          <w:rFonts w:ascii="Arial" w:eastAsia="Calibri" w:hAnsi="Arial"/>
          <w:i/>
          <w:color w:val="1F497D"/>
          <w:sz w:val="22"/>
          <w:szCs w:val="22"/>
        </w:rPr>
      </w:pPr>
      <w:r w:rsidRPr="00F515B7">
        <w:rPr>
          <w:rFonts w:ascii="Arial" w:eastAsia="Calibri" w:hAnsi="Arial"/>
          <w:sz w:val="56"/>
          <w:szCs w:val="56"/>
        </w:rPr>
        <w:tab/>
      </w:r>
      <w:sdt>
        <w:sdtPr>
          <w:rPr>
            <w:rFonts w:ascii="Arial" w:eastAsia="Calibri" w:hAnsi="Arial"/>
            <w:sz w:val="56"/>
            <w:szCs w:val="56"/>
          </w:rPr>
          <w:id w:val="-410776448"/>
          <w14:checkbox>
            <w14:checked w14:val="0"/>
            <w14:checkedState w14:val="2612" w14:font="MS Gothic"/>
            <w14:uncheckedState w14:val="2610" w14:font="MS Gothic"/>
          </w14:checkbox>
        </w:sdtPr>
        <w:sdtEndPr/>
        <w:sdtContent>
          <w:r w:rsidRPr="00F515B7">
            <w:rPr>
              <w:rFonts w:ascii="MS Gothic" w:eastAsia="MS Gothic" w:hAnsi="MS Gothic" w:cs="MS Gothic" w:hint="eastAsia"/>
              <w:sz w:val="56"/>
              <w:szCs w:val="56"/>
            </w:rPr>
            <w:t>☐</w:t>
          </w:r>
        </w:sdtContent>
      </w:sdt>
      <w:r w:rsidRPr="00F515B7">
        <w:rPr>
          <w:rFonts w:ascii="Arial" w:eastAsia="Calibri" w:hAnsi="Arial"/>
          <w:sz w:val="22"/>
          <w:szCs w:val="22"/>
        </w:rPr>
        <w:t>Please check this box to consent to the National Disability Insurance Agency providing information to a third party (e.g. a Provider or another jurisdiction) to resolve your issue.</w:t>
      </w:r>
      <w:r w:rsidRPr="00F515B7">
        <w:rPr>
          <w:rFonts w:ascii="Arial" w:eastAsia="Calibri" w:hAnsi="Arial"/>
          <w:i/>
          <w:sz w:val="22"/>
          <w:szCs w:val="22"/>
        </w:rPr>
        <w:t xml:space="preserve"> </w:t>
      </w:r>
    </w:p>
    <w:p w:rsidR="00F515B7" w:rsidRPr="00F515B7" w:rsidRDefault="00F515B7" w:rsidP="00F515B7">
      <w:pPr>
        <w:spacing w:after="120" w:line="276" w:lineRule="auto"/>
        <w:rPr>
          <w:rFonts w:ascii="Calibri" w:eastAsia="Calibri" w:hAnsi="Calibri"/>
          <w:color w:val="1F497D"/>
          <w:sz w:val="22"/>
          <w:szCs w:val="22"/>
        </w:rPr>
      </w:pPr>
      <w:r w:rsidRPr="00F515B7">
        <w:rPr>
          <w:rFonts w:ascii="Arial" w:eastAsia="Calibri" w:hAnsi="Arial"/>
          <w:sz w:val="22"/>
          <w:szCs w:val="22"/>
        </w:rPr>
        <w:t xml:space="preserve">Email your form to: </w:t>
      </w:r>
      <w:hyperlink r:id="rId38" w:history="1">
        <w:r w:rsidRPr="00F515B7">
          <w:rPr>
            <w:rFonts w:ascii="Helvetica" w:eastAsia="Calibri" w:hAnsi="Helvetica" w:cs="Helvetica"/>
            <w:color w:val="1F70AE"/>
            <w:sz w:val="21"/>
            <w:szCs w:val="21"/>
            <w:u w:val="single"/>
            <w:lang w:val="en"/>
          </w:rPr>
          <w:t>feedback@ndis.gov.au</w:t>
        </w:r>
      </w:hyperlink>
      <w:r w:rsidRPr="00F515B7">
        <w:rPr>
          <w:rFonts w:ascii="Calibri" w:eastAsia="Calibri" w:hAnsi="Calibri"/>
          <w:color w:val="1F497D"/>
          <w:sz w:val="22"/>
          <w:szCs w:val="22"/>
        </w:rPr>
        <w:t xml:space="preserve">, </w:t>
      </w:r>
    </w:p>
    <w:p w:rsidR="00F515B7" w:rsidRPr="00F515B7" w:rsidRDefault="00F515B7" w:rsidP="00F515B7">
      <w:pPr>
        <w:spacing w:after="120" w:line="276" w:lineRule="auto"/>
        <w:rPr>
          <w:rFonts w:ascii="Calibri" w:eastAsia="Calibri" w:hAnsi="Calibri"/>
          <w:sz w:val="22"/>
          <w:szCs w:val="22"/>
        </w:rPr>
      </w:pPr>
      <w:r w:rsidRPr="00F515B7">
        <w:rPr>
          <w:rFonts w:ascii="Calibri" w:eastAsia="Calibri" w:hAnsi="Calibri"/>
          <w:sz w:val="22"/>
          <w:szCs w:val="22"/>
        </w:rPr>
        <w:t xml:space="preserve">or </w:t>
      </w:r>
    </w:p>
    <w:p w:rsidR="00F515B7" w:rsidRPr="00F515B7" w:rsidRDefault="00F515B7" w:rsidP="00F515B7">
      <w:pPr>
        <w:spacing w:before="180" w:after="180" w:line="360" w:lineRule="atLeast"/>
        <w:rPr>
          <w:rFonts w:ascii="Helvetica" w:hAnsi="Helvetica" w:cs="Helvetica"/>
          <w:color w:val="3C3C3C"/>
          <w:sz w:val="21"/>
          <w:szCs w:val="21"/>
          <w:lang w:val="en" w:eastAsia="en-AU"/>
        </w:rPr>
      </w:pPr>
      <w:r w:rsidRPr="00F515B7">
        <w:rPr>
          <w:rFonts w:ascii="Helvetica" w:hAnsi="Helvetica" w:cs="Helvetica"/>
          <w:color w:val="3C3C3C"/>
          <w:sz w:val="21"/>
          <w:szCs w:val="21"/>
          <w:lang w:val="en" w:eastAsia="en-AU"/>
        </w:rPr>
        <w:t xml:space="preserve">National Disability Insurance Agency, GPO Box 700, Canberra ACT 2601, </w:t>
      </w:r>
    </w:p>
    <w:p w:rsidR="00F515B7" w:rsidRPr="00F515B7" w:rsidRDefault="00F515B7" w:rsidP="00F515B7">
      <w:pPr>
        <w:spacing w:before="180" w:after="180" w:line="360" w:lineRule="atLeast"/>
        <w:rPr>
          <w:rFonts w:ascii="Helvetica" w:hAnsi="Helvetica" w:cs="Helvetica"/>
          <w:color w:val="3C3C3C"/>
          <w:sz w:val="21"/>
          <w:szCs w:val="21"/>
          <w:lang w:val="en" w:eastAsia="en-AU"/>
        </w:rPr>
      </w:pPr>
      <w:r w:rsidRPr="00F515B7">
        <w:rPr>
          <w:rFonts w:ascii="Helvetica" w:hAnsi="Helvetica" w:cs="Helvetica"/>
          <w:color w:val="3C3C3C"/>
          <w:sz w:val="21"/>
          <w:szCs w:val="21"/>
          <w:lang w:val="en" w:eastAsia="en-AU"/>
        </w:rPr>
        <w:t>or</w:t>
      </w:r>
      <w:r w:rsidRPr="00F515B7">
        <w:rPr>
          <w:rFonts w:ascii="Helvetica" w:hAnsi="Helvetica" w:cs="Helvetica"/>
          <w:color w:val="3C3C3C"/>
          <w:sz w:val="21"/>
          <w:szCs w:val="21"/>
          <w:lang w:val="en" w:eastAsia="en-AU"/>
        </w:rPr>
        <w:br/>
        <w:t>Drop your form off at any National Disability Insurance Scheme office.</w:t>
      </w:r>
    </w:p>
    <w:p w:rsidR="00F515B7" w:rsidRPr="00F515B7" w:rsidRDefault="00F515B7" w:rsidP="00F515B7">
      <w:pPr>
        <w:spacing w:after="120" w:line="276" w:lineRule="auto"/>
        <w:rPr>
          <w:rFonts w:ascii="Arial" w:eastAsia="Calibri" w:hAnsi="Arial"/>
          <w:sz w:val="22"/>
          <w:szCs w:val="22"/>
        </w:rPr>
      </w:pPr>
      <w:r w:rsidRPr="00F515B7">
        <w:rPr>
          <w:rFonts w:ascii="Arial" w:eastAsia="Calibri" w:hAnsi="Arial"/>
          <w:sz w:val="22"/>
          <w:szCs w:val="22"/>
        </w:rPr>
        <w:t xml:space="preserve"> </w:t>
      </w:r>
      <w:hyperlink r:id="rId39" w:history="1">
        <w:r w:rsidRPr="00F515B7">
          <w:rPr>
            <w:rFonts w:ascii="Arial" w:eastAsia="Calibri" w:hAnsi="Arial"/>
            <w:color w:val="0000FF"/>
            <w:sz w:val="22"/>
            <w:szCs w:val="22"/>
            <w:u w:val="single"/>
          </w:rPr>
          <w:t>Office locations</w:t>
        </w:r>
      </w:hyperlink>
    </w:p>
    <w:p w:rsidR="00F515B7" w:rsidRPr="00F515B7" w:rsidRDefault="00F515B7" w:rsidP="00F515B7">
      <w:pPr>
        <w:spacing w:after="120" w:line="276" w:lineRule="auto"/>
        <w:rPr>
          <w:rFonts w:ascii="Arial" w:eastAsia="Calibri" w:hAnsi="Arial"/>
          <w:sz w:val="22"/>
          <w:szCs w:val="22"/>
        </w:rPr>
      </w:pPr>
    </w:p>
    <w:p w:rsidR="008D6698" w:rsidRPr="008D6698" w:rsidRDefault="008D6698" w:rsidP="008D6698">
      <w:pPr>
        <w:spacing w:after="200" w:line="276" w:lineRule="auto"/>
        <w:rPr>
          <w:rFonts w:ascii="Arial" w:eastAsia="Calibri" w:hAnsi="Arial"/>
          <w:sz w:val="22"/>
          <w:szCs w:val="22"/>
        </w:rPr>
        <w:sectPr w:rsidR="008D6698" w:rsidRPr="008D6698" w:rsidSect="005E1DA0">
          <w:headerReference w:type="default" r:id="rId40"/>
          <w:pgSz w:w="11906" w:h="16838"/>
          <w:pgMar w:top="720" w:right="720" w:bottom="720" w:left="568" w:header="708" w:footer="708" w:gutter="0"/>
          <w:cols w:space="708"/>
          <w:docGrid w:linePitch="360"/>
        </w:sectPr>
      </w:pPr>
    </w:p>
    <w:p w:rsidR="008D6698" w:rsidRPr="008D6698" w:rsidRDefault="008D6698" w:rsidP="008D6698">
      <w:pPr>
        <w:tabs>
          <w:tab w:val="left" w:pos="3099"/>
          <w:tab w:val="left" w:pos="5812"/>
        </w:tabs>
        <w:spacing w:before="240" w:after="240"/>
        <w:contextualSpacing/>
        <w:outlineLvl w:val="0"/>
        <w:rPr>
          <w:rFonts w:ascii="Arial" w:hAnsi="Arial"/>
          <w:b/>
          <w:bCs/>
          <w:color w:val="000000"/>
          <w:spacing w:val="5"/>
          <w:sz w:val="44"/>
          <w:szCs w:val="28"/>
        </w:rPr>
      </w:pPr>
      <w:r w:rsidRPr="008D6698">
        <w:rPr>
          <w:rFonts w:ascii="Arial" w:eastAsia="Calibri" w:hAnsi="Arial"/>
          <w:noProof/>
          <w:sz w:val="22"/>
          <w:szCs w:val="22"/>
          <w:lang w:eastAsia="en-AU"/>
        </w:rPr>
        <w:drawing>
          <wp:inline distT="0" distB="0" distL="0" distR="0" wp14:anchorId="31988EAC" wp14:editId="44A63CD8">
            <wp:extent cx="5943600" cy="74339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433945"/>
                    </a:xfrm>
                    <a:prstGeom prst="rect">
                      <a:avLst/>
                    </a:prstGeom>
                    <a:ln>
                      <a:noFill/>
                    </a:ln>
                  </pic:spPr>
                </pic:pic>
              </a:graphicData>
            </a:graphic>
          </wp:inline>
        </w:drawing>
      </w:r>
    </w:p>
    <w:p w:rsidR="008D6698" w:rsidRPr="008D6698" w:rsidRDefault="008D6698" w:rsidP="008D6698">
      <w:pPr>
        <w:tabs>
          <w:tab w:val="left" w:pos="3099"/>
          <w:tab w:val="left" w:pos="5812"/>
        </w:tabs>
        <w:spacing w:before="240" w:after="240"/>
        <w:contextualSpacing/>
        <w:outlineLvl w:val="0"/>
        <w:rPr>
          <w:rFonts w:ascii="Arial" w:hAnsi="Arial"/>
          <w:b/>
          <w:bCs/>
          <w:color w:val="000000"/>
          <w:spacing w:val="5"/>
          <w:sz w:val="44"/>
          <w:szCs w:val="28"/>
        </w:rPr>
      </w:pPr>
    </w:p>
    <w:p w:rsidR="008D6698" w:rsidRPr="008D6698" w:rsidRDefault="008D6698" w:rsidP="008D6698">
      <w:pPr>
        <w:tabs>
          <w:tab w:val="left" w:pos="3099"/>
          <w:tab w:val="left" w:pos="5812"/>
        </w:tabs>
        <w:spacing w:before="240" w:after="240"/>
        <w:contextualSpacing/>
        <w:outlineLvl w:val="0"/>
        <w:rPr>
          <w:rFonts w:ascii="Arial" w:hAnsi="Arial"/>
          <w:b/>
          <w:bCs/>
          <w:color w:val="000000"/>
          <w:spacing w:val="5"/>
          <w:sz w:val="44"/>
          <w:szCs w:val="28"/>
        </w:rPr>
      </w:pPr>
      <w:r w:rsidRPr="008D6698">
        <w:rPr>
          <w:rFonts w:ascii="Arial" w:hAnsi="Arial"/>
          <w:b/>
          <w:bCs/>
          <w:color w:val="000000"/>
          <w:spacing w:val="5"/>
          <w:sz w:val="44"/>
          <w:szCs w:val="28"/>
        </w:rPr>
        <w:br w:type="page"/>
      </w:r>
    </w:p>
    <w:p w:rsidR="008D6698" w:rsidRPr="008D6698" w:rsidRDefault="008D6698" w:rsidP="008D6698">
      <w:pPr>
        <w:tabs>
          <w:tab w:val="left" w:pos="3099"/>
          <w:tab w:val="left" w:pos="5812"/>
        </w:tabs>
        <w:spacing w:before="240" w:after="240"/>
        <w:contextualSpacing/>
        <w:outlineLvl w:val="0"/>
        <w:rPr>
          <w:rFonts w:ascii="Arial" w:hAnsi="Arial"/>
          <w:b/>
          <w:bCs/>
          <w:color w:val="000000"/>
          <w:spacing w:val="5"/>
          <w:sz w:val="44"/>
          <w:szCs w:val="28"/>
        </w:rPr>
      </w:pPr>
      <w:r w:rsidRPr="008D6698">
        <w:rPr>
          <w:rFonts w:ascii="Arial" w:eastAsia="Calibri" w:hAnsi="Arial"/>
          <w:noProof/>
          <w:sz w:val="22"/>
          <w:szCs w:val="22"/>
          <w:lang w:eastAsia="en-AU"/>
        </w:rPr>
        <w:drawing>
          <wp:inline distT="0" distB="0" distL="0" distR="0" wp14:anchorId="3878F493" wp14:editId="134B7788">
            <wp:extent cx="5895975" cy="7562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95975" cy="7562850"/>
                    </a:xfrm>
                    <a:prstGeom prst="rect">
                      <a:avLst/>
                    </a:prstGeom>
                  </pic:spPr>
                </pic:pic>
              </a:graphicData>
            </a:graphic>
          </wp:inline>
        </w:drawing>
      </w:r>
    </w:p>
    <w:p w:rsidR="008D6698" w:rsidRPr="008D6698" w:rsidRDefault="008D6698" w:rsidP="008D6698">
      <w:pPr>
        <w:spacing w:after="200" w:line="276" w:lineRule="auto"/>
        <w:rPr>
          <w:rFonts w:ascii="Arial" w:hAnsi="Arial"/>
          <w:b/>
          <w:bCs/>
          <w:color w:val="000000"/>
          <w:spacing w:val="5"/>
          <w:sz w:val="44"/>
          <w:szCs w:val="28"/>
        </w:rPr>
      </w:pPr>
      <w:r w:rsidRPr="008D6698">
        <w:rPr>
          <w:rFonts w:ascii="Arial" w:hAnsi="Arial"/>
          <w:b/>
          <w:bCs/>
          <w:color w:val="000000"/>
          <w:spacing w:val="5"/>
          <w:sz w:val="44"/>
          <w:szCs w:val="28"/>
        </w:rPr>
        <w:br w:type="page"/>
      </w:r>
    </w:p>
    <w:p w:rsidR="008D6698" w:rsidRPr="008D6698" w:rsidRDefault="008D6698" w:rsidP="008D6698">
      <w:pPr>
        <w:tabs>
          <w:tab w:val="left" w:pos="3099"/>
          <w:tab w:val="left" w:pos="5812"/>
        </w:tabs>
        <w:spacing w:before="240" w:after="240"/>
        <w:contextualSpacing/>
        <w:outlineLvl w:val="0"/>
        <w:rPr>
          <w:rFonts w:ascii="Arial" w:hAnsi="Arial"/>
          <w:b/>
          <w:bCs/>
          <w:color w:val="000000"/>
          <w:spacing w:val="5"/>
          <w:sz w:val="44"/>
          <w:szCs w:val="28"/>
        </w:rPr>
      </w:pPr>
      <w:r w:rsidRPr="008D6698">
        <w:rPr>
          <w:rFonts w:ascii="Arial" w:eastAsia="Calibri" w:hAnsi="Arial"/>
          <w:noProof/>
          <w:sz w:val="22"/>
          <w:szCs w:val="22"/>
          <w:lang w:eastAsia="en-AU"/>
        </w:rPr>
        <w:drawing>
          <wp:inline distT="0" distB="0" distL="0" distR="0" wp14:anchorId="513564DC" wp14:editId="086B3E91">
            <wp:extent cx="5943600" cy="74809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7480935"/>
                    </a:xfrm>
                    <a:prstGeom prst="rect">
                      <a:avLst/>
                    </a:prstGeom>
                  </pic:spPr>
                </pic:pic>
              </a:graphicData>
            </a:graphic>
          </wp:inline>
        </w:drawing>
      </w:r>
    </w:p>
    <w:p w:rsidR="008D6698" w:rsidRPr="008D6698" w:rsidRDefault="008D6698" w:rsidP="008D6698">
      <w:pPr>
        <w:spacing w:after="200" w:line="276" w:lineRule="auto"/>
        <w:rPr>
          <w:rFonts w:ascii="Arial" w:hAnsi="Arial"/>
          <w:b/>
          <w:bCs/>
          <w:color w:val="000000"/>
          <w:spacing w:val="5"/>
          <w:sz w:val="44"/>
          <w:szCs w:val="28"/>
        </w:rPr>
      </w:pPr>
      <w:r w:rsidRPr="008D6698">
        <w:rPr>
          <w:rFonts w:ascii="Arial" w:hAnsi="Arial"/>
          <w:b/>
          <w:bCs/>
          <w:color w:val="000000"/>
          <w:spacing w:val="5"/>
          <w:sz w:val="44"/>
          <w:szCs w:val="28"/>
        </w:rPr>
        <w:br w:type="page"/>
      </w:r>
    </w:p>
    <w:p w:rsidR="008D6698" w:rsidRPr="008D6698" w:rsidRDefault="008D6698" w:rsidP="008D6698">
      <w:pPr>
        <w:tabs>
          <w:tab w:val="left" w:pos="3099"/>
          <w:tab w:val="left" w:pos="5812"/>
        </w:tabs>
        <w:spacing w:before="240" w:after="240"/>
        <w:contextualSpacing/>
        <w:outlineLvl w:val="0"/>
        <w:rPr>
          <w:rFonts w:ascii="Arial" w:hAnsi="Arial"/>
          <w:b/>
          <w:bCs/>
          <w:color w:val="000000"/>
          <w:spacing w:val="5"/>
          <w:sz w:val="44"/>
          <w:szCs w:val="28"/>
        </w:rPr>
      </w:pPr>
      <w:r w:rsidRPr="008D6698">
        <w:rPr>
          <w:rFonts w:ascii="Arial" w:eastAsia="Calibri" w:hAnsi="Arial"/>
          <w:noProof/>
          <w:sz w:val="22"/>
          <w:szCs w:val="22"/>
          <w:lang w:eastAsia="en-AU"/>
        </w:rPr>
        <w:drawing>
          <wp:inline distT="0" distB="0" distL="0" distR="0" wp14:anchorId="154BF0B5" wp14:editId="1D5E13CB">
            <wp:extent cx="5943600" cy="75482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7548245"/>
                    </a:xfrm>
                    <a:prstGeom prst="rect">
                      <a:avLst/>
                    </a:prstGeom>
                  </pic:spPr>
                </pic:pic>
              </a:graphicData>
            </a:graphic>
          </wp:inline>
        </w:drawing>
      </w:r>
    </w:p>
    <w:p w:rsidR="008D6698" w:rsidRPr="008D6698" w:rsidRDefault="008D6698" w:rsidP="008D6698">
      <w:pPr>
        <w:spacing w:after="200" w:line="276" w:lineRule="auto"/>
        <w:rPr>
          <w:rFonts w:ascii="Arial" w:hAnsi="Arial"/>
          <w:b/>
          <w:bCs/>
          <w:color w:val="000000"/>
          <w:spacing w:val="5"/>
          <w:sz w:val="44"/>
          <w:szCs w:val="28"/>
        </w:rPr>
      </w:pPr>
      <w:r w:rsidRPr="008D6698">
        <w:rPr>
          <w:rFonts w:ascii="Arial" w:hAnsi="Arial"/>
          <w:b/>
          <w:bCs/>
          <w:color w:val="000000"/>
          <w:spacing w:val="5"/>
          <w:sz w:val="44"/>
          <w:szCs w:val="28"/>
        </w:rPr>
        <w:br w:type="page"/>
      </w:r>
    </w:p>
    <w:p w:rsidR="008D6698" w:rsidRPr="008D6698" w:rsidRDefault="008D6698" w:rsidP="008D6698">
      <w:pPr>
        <w:tabs>
          <w:tab w:val="left" w:pos="3099"/>
          <w:tab w:val="left" w:pos="5812"/>
        </w:tabs>
        <w:spacing w:before="240" w:after="240"/>
        <w:contextualSpacing/>
        <w:outlineLvl w:val="0"/>
        <w:rPr>
          <w:rFonts w:ascii="Arial" w:hAnsi="Arial"/>
          <w:b/>
          <w:bCs/>
          <w:color w:val="000000"/>
          <w:spacing w:val="5"/>
          <w:sz w:val="44"/>
          <w:szCs w:val="28"/>
        </w:rPr>
      </w:pPr>
      <w:r w:rsidRPr="008D6698">
        <w:rPr>
          <w:rFonts w:ascii="Arial" w:eastAsia="Calibri" w:hAnsi="Arial"/>
          <w:noProof/>
          <w:sz w:val="22"/>
          <w:szCs w:val="22"/>
          <w:lang w:eastAsia="en-AU"/>
        </w:rPr>
        <w:drawing>
          <wp:inline distT="0" distB="0" distL="0" distR="0" wp14:anchorId="3D2A0386" wp14:editId="0FD60F0A">
            <wp:extent cx="5943600" cy="74225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7422515"/>
                    </a:xfrm>
                    <a:prstGeom prst="rect">
                      <a:avLst/>
                    </a:prstGeom>
                  </pic:spPr>
                </pic:pic>
              </a:graphicData>
            </a:graphic>
          </wp:inline>
        </w:drawing>
      </w:r>
    </w:p>
    <w:p w:rsidR="008D6698" w:rsidRPr="008D6698" w:rsidRDefault="008D6698" w:rsidP="008D6698">
      <w:pPr>
        <w:tabs>
          <w:tab w:val="left" w:pos="3099"/>
          <w:tab w:val="left" w:pos="5812"/>
        </w:tabs>
        <w:spacing w:before="240" w:after="240"/>
        <w:contextualSpacing/>
        <w:outlineLvl w:val="0"/>
        <w:rPr>
          <w:rFonts w:ascii="Arial" w:hAnsi="Arial"/>
          <w:b/>
          <w:bCs/>
          <w:color w:val="000000"/>
          <w:spacing w:val="5"/>
          <w:sz w:val="44"/>
          <w:szCs w:val="28"/>
        </w:rPr>
      </w:pPr>
      <w:r w:rsidRPr="008D6698">
        <w:rPr>
          <w:rFonts w:ascii="Arial" w:eastAsia="Calibri" w:hAnsi="Arial"/>
          <w:noProof/>
          <w:sz w:val="22"/>
          <w:szCs w:val="22"/>
          <w:lang w:eastAsia="en-AU"/>
        </w:rPr>
        <w:drawing>
          <wp:inline distT="0" distB="0" distL="0" distR="0" wp14:anchorId="220BA091" wp14:editId="331B9B6A">
            <wp:extent cx="5943600" cy="7604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7604125"/>
                    </a:xfrm>
                    <a:prstGeom prst="rect">
                      <a:avLst/>
                    </a:prstGeom>
                  </pic:spPr>
                </pic:pic>
              </a:graphicData>
            </a:graphic>
          </wp:inline>
        </w:drawing>
      </w:r>
    </w:p>
    <w:p w:rsidR="008D6698" w:rsidRPr="008D6698" w:rsidRDefault="008D6698" w:rsidP="008D6698">
      <w:pPr>
        <w:spacing w:after="200" w:line="276" w:lineRule="auto"/>
        <w:rPr>
          <w:rFonts w:ascii="Arial" w:hAnsi="Arial"/>
          <w:b/>
          <w:bCs/>
          <w:color w:val="000000"/>
          <w:spacing w:val="5"/>
          <w:sz w:val="44"/>
          <w:szCs w:val="28"/>
        </w:rPr>
      </w:pPr>
      <w:r w:rsidRPr="008D6698">
        <w:rPr>
          <w:rFonts w:ascii="Arial" w:hAnsi="Arial"/>
          <w:b/>
          <w:bCs/>
          <w:color w:val="000000"/>
          <w:spacing w:val="5"/>
          <w:sz w:val="44"/>
          <w:szCs w:val="28"/>
        </w:rPr>
        <w:br w:type="page"/>
      </w:r>
    </w:p>
    <w:p w:rsidR="008D6698" w:rsidRPr="008D6698" w:rsidRDefault="008D6698" w:rsidP="008D6698">
      <w:pPr>
        <w:tabs>
          <w:tab w:val="left" w:pos="3099"/>
          <w:tab w:val="left" w:pos="5812"/>
        </w:tabs>
        <w:spacing w:before="240" w:after="240"/>
        <w:contextualSpacing/>
        <w:outlineLvl w:val="0"/>
        <w:rPr>
          <w:rFonts w:ascii="Arial" w:hAnsi="Arial"/>
          <w:b/>
          <w:bCs/>
          <w:color w:val="000000"/>
          <w:spacing w:val="5"/>
          <w:sz w:val="44"/>
          <w:szCs w:val="28"/>
        </w:rPr>
      </w:pPr>
      <w:r w:rsidRPr="008D6698">
        <w:rPr>
          <w:rFonts w:ascii="Arial" w:eastAsia="Calibri" w:hAnsi="Arial"/>
          <w:noProof/>
          <w:sz w:val="22"/>
          <w:szCs w:val="22"/>
          <w:lang w:eastAsia="en-AU"/>
        </w:rPr>
        <w:drawing>
          <wp:inline distT="0" distB="0" distL="0" distR="0" wp14:anchorId="452608F3" wp14:editId="5F322B24">
            <wp:extent cx="5943600" cy="73132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7313295"/>
                    </a:xfrm>
                    <a:prstGeom prst="rect">
                      <a:avLst/>
                    </a:prstGeom>
                  </pic:spPr>
                </pic:pic>
              </a:graphicData>
            </a:graphic>
          </wp:inline>
        </w:drawing>
      </w:r>
    </w:p>
    <w:p w:rsidR="00E11AD6" w:rsidRDefault="008D6698" w:rsidP="008D6698">
      <w:pPr>
        <w:spacing w:after="200" w:line="276" w:lineRule="auto"/>
        <w:rPr>
          <w:rFonts w:ascii="Arial" w:hAnsi="Arial"/>
          <w:b/>
          <w:bCs/>
          <w:color w:val="000000"/>
          <w:spacing w:val="5"/>
          <w:sz w:val="44"/>
          <w:szCs w:val="28"/>
        </w:rPr>
        <w:sectPr w:rsidR="00E11AD6" w:rsidSect="00E11AD6">
          <w:headerReference w:type="even" r:id="rId48"/>
          <w:headerReference w:type="default" r:id="rId49"/>
          <w:headerReference w:type="first" r:id="rId50"/>
          <w:pgSz w:w="11906" w:h="16838"/>
          <w:pgMar w:top="720" w:right="720" w:bottom="720" w:left="568" w:header="708" w:footer="708" w:gutter="0"/>
          <w:cols w:space="708"/>
          <w:titlePg/>
          <w:docGrid w:linePitch="360"/>
        </w:sectPr>
      </w:pPr>
      <w:r w:rsidRPr="008D6698">
        <w:rPr>
          <w:rFonts w:ascii="Arial" w:hAnsi="Arial"/>
          <w:b/>
          <w:bCs/>
          <w:color w:val="000000"/>
          <w:spacing w:val="5"/>
          <w:sz w:val="44"/>
          <w:szCs w:val="28"/>
        </w:rPr>
        <w:br w:type="page"/>
      </w:r>
    </w:p>
    <w:p w:rsidR="008D6698" w:rsidRPr="008D6698" w:rsidRDefault="008D6698" w:rsidP="008D6698">
      <w:pPr>
        <w:pBdr>
          <w:bottom w:val="single" w:sz="4" w:space="1" w:color="auto"/>
        </w:pBdr>
        <w:tabs>
          <w:tab w:val="left" w:pos="3099"/>
          <w:tab w:val="left" w:pos="5812"/>
        </w:tabs>
        <w:spacing w:before="240" w:after="240"/>
        <w:contextualSpacing/>
        <w:outlineLvl w:val="0"/>
        <w:rPr>
          <w:rFonts w:ascii="Arial" w:hAnsi="Arial"/>
          <w:b/>
          <w:bCs/>
          <w:color w:val="000000"/>
          <w:spacing w:val="5"/>
          <w:sz w:val="44"/>
          <w:szCs w:val="28"/>
        </w:rPr>
      </w:pPr>
    </w:p>
    <w:p w:rsidR="008D6698" w:rsidRPr="008D6698" w:rsidRDefault="008D6698" w:rsidP="008D6698">
      <w:pPr>
        <w:pBdr>
          <w:bottom w:val="single" w:sz="4" w:space="1" w:color="auto"/>
        </w:pBdr>
        <w:tabs>
          <w:tab w:val="left" w:pos="3099"/>
          <w:tab w:val="left" w:pos="5812"/>
        </w:tabs>
        <w:spacing w:before="240" w:after="240"/>
        <w:contextualSpacing/>
        <w:outlineLvl w:val="0"/>
        <w:rPr>
          <w:rFonts w:ascii="Arial" w:hAnsi="Arial"/>
          <w:b/>
          <w:bCs/>
          <w:color w:val="000000"/>
          <w:spacing w:val="5"/>
          <w:sz w:val="44"/>
          <w:szCs w:val="28"/>
        </w:rPr>
      </w:pPr>
      <w:r w:rsidRPr="008D6698">
        <w:rPr>
          <w:rFonts w:ascii="Arial" w:hAnsi="Arial"/>
          <w:b/>
          <w:bCs/>
          <w:color w:val="000000"/>
          <w:spacing w:val="5"/>
          <w:sz w:val="44"/>
          <w:szCs w:val="28"/>
        </w:rPr>
        <w:t>Change of circumstances form</w:t>
      </w:r>
    </w:p>
    <w:p w:rsidR="008D6698" w:rsidRPr="008D6698" w:rsidRDefault="008D6698" w:rsidP="008D6698">
      <w:pPr>
        <w:spacing w:after="120" w:line="276" w:lineRule="auto"/>
        <w:rPr>
          <w:rFonts w:ascii="Arial" w:eastAsia="Calibri" w:hAnsi="Arial"/>
          <w:sz w:val="24"/>
          <w:szCs w:val="22"/>
        </w:rPr>
      </w:pPr>
      <w:r w:rsidRPr="008D6698">
        <w:rPr>
          <w:rFonts w:ascii="Arial" w:eastAsia="Calibri" w:hAnsi="Arial"/>
          <w:sz w:val="24"/>
          <w:szCs w:val="22"/>
        </w:rPr>
        <w:t>NDIS participants, and people awaiting access decisions, can provide change of circumstance details using this form.</w:t>
      </w:r>
    </w:p>
    <w:p w:rsidR="008D6698" w:rsidRPr="008D6698" w:rsidRDefault="008D6698" w:rsidP="008D6698">
      <w:pPr>
        <w:spacing w:before="360" w:after="120" w:line="271" w:lineRule="auto"/>
        <w:outlineLvl w:val="1"/>
        <w:rPr>
          <w:rFonts w:ascii="Arial" w:hAnsi="Arial"/>
          <w:b/>
          <w:color w:val="652F76"/>
          <w:sz w:val="32"/>
          <w:szCs w:val="26"/>
        </w:rPr>
      </w:pPr>
      <w:r w:rsidRPr="008D6698">
        <w:rPr>
          <w:rFonts w:ascii="Arial" w:hAnsi="Arial"/>
          <w:b/>
          <w:color w:val="652F76"/>
          <w:sz w:val="32"/>
          <w:szCs w:val="26"/>
        </w:rPr>
        <w:t>What is a change of circumstance?</w:t>
      </w:r>
    </w:p>
    <w:p w:rsidR="008D6698" w:rsidRPr="008D6698" w:rsidRDefault="008D6698" w:rsidP="008D6698">
      <w:pPr>
        <w:spacing w:after="120" w:line="276" w:lineRule="auto"/>
        <w:rPr>
          <w:rFonts w:ascii="Arial" w:eastAsia="Calibri" w:hAnsi="Arial"/>
          <w:sz w:val="24"/>
          <w:szCs w:val="22"/>
        </w:rPr>
      </w:pPr>
      <w:r w:rsidRPr="008D6698">
        <w:rPr>
          <w:rFonts w:ascii="Arial" w:eastAsia="Calibri" w:hAnsi="Arial"/>
          <w:sz w:val="24"/>
          <w:szCs w:val="22"/>
        </w:rPr>
        <w:t xml:space="preserve">A change of circumstance is a </w:t>
      </w:r>
      <w:r w:rsidRPr="008D6698">
        <w:rPr>
          <w:rFonts w:ascii="Arial" w:eastAsia="Calibri" w:hAnsi="Arial"/>
          <w:b/>
          <w:sz w:val="24"/>
          <w:szCs w:val="22"/>
        </w:rPr>
        <w:t>significant</w:t>
      </w:r>
      <w:r w:rsidRPr="008D6698">
        <w:rPr>
          <w:rFonts w:ascii="Arial" w:eastAsia="Calibri" w:hAnsi="Arial"/>
          <w:sz w:val="24"/>
          <w:szCs w:val="22"/>
        </w:rPr>
        <w:t xml:space="preserve"> event or change in your life. You must tell the NDIA if you experience </w:t>
      </w:r>
      <w:r w:rsidRPr="008D6698">
        <w:rPr>
          <w:rFonts w:ascii="Arial" w:eastAsia="Calibri" w:hAnsi="Arial"/>
          <w:b/>
          <w:sz w:val="24"/>
          <w:szCs w:val="22"/>
        </w:rPr>
        <w:t>significant</w:t>
      </w:r>
      <w:r w:rsidRPr="008D6698">
        <w:rPr>
          <w:rFonts w:ascii="Arial" w:eastAsia="Calibri" w:hAnsi="Arial"/>
          <w:sz w:val="24"/>
          <w:szCs w:val="22"/>
        </w:rPr>
        <w:t xml:space="preserve"> changes to your:</w:t>
      </w:r>
    </w:p>
    <w:p w:rsidR="008D6698" w:rsidRPr="008D6698" w:rsidRDefault="008D6698" w:rsidP="008D6698">
      <w:pPr>
        <w:tabs>
          <w:tab w:val="num" w:pos="360"/>
        </w:tabs>
        <w:spacing w:before="120" w:after="120" w:line="360" w:lineRule="auto"/>
        <w:ind w:left="811" w:hanging="357"/>
        <w:contextualSpacing/>
        <w:rPr>
          <w:rFonts w:ascii="Arial" w:eastAsia="Calibri" w:hAnsi="Arial"/>
          <w:sz w:val="24"/>
          <w:szCs w:val="24"/>
        </w:rPr>
      </w:pPr>
      <w:r w:rsidRPr="008D6698">
        <w:rPr>
          <w:rFonts w:ascii="Arial" w:eastAsia="Calibri" w:hAnsi="Arial"/>
          <w:sz w:val="24"/>
          <w:szCs w:val="24"/>
        </w:rPr>
        <w:t>disability support needs</w:t>
      </w:r>
    </w:p>
    <w:p w:rsidR="008D6698" w:rsidRPr="008D6698" w:rsidRDefault="008D6698" w:rsidP="008D6698">
      <w:pPr>
        <w:tabs>
          <w:tab w:val="num" w:pos="360"/>
        </w:tabs>
        <w:spacing w:before="120" w:after="120" w:line="360" w:lineRule="auto"/>
        <w:ind w:left="811" w:hanging="357"/>
        <w:contextualSpacing/>
        <w:rPr>
          <w:rFonts w:ascii="Arial" w:eastAsia="Calibri" w:hAnsi="Arial"/>
          <w:sz w:val="24"/>
          <w:szCs w:val="24"/>
        </w:rPr>
      </w:pPr>
      <w:r w:rsidRPr="008D6698">
        <w:rPr>
          <w:rFonts w:ascii="Arial" w:eastAsia="Calibri" w:hAnsi="Arial"/>
          <w:sz w:val="24"/>
          <w:szCs w:val="24"/>
        </w:rPr>
        <w:t>informal support arrangements</w:t>
      </w:r>
    </w:p>
    <w:p w:rsidR="008D6698" w:rsidRPr="008D6698" w:rsidRDefault="008D6698" w:rsidP="008D6698">
      <w:pPr>
        <w:tabs>
          <w:tab w:val="num" w:pos="360"/>
        </w:tabs>
        <w:spacing w:before="120" w:after="120" w:line="360" w:lineRule="auto"/>
        <w:ind w:left="811" w:hanging="357"/>
        <w:contextualSpacing/>
        <w:rPr>
          <w:rFonts w:ascii="Arial" w:eastAsia="Calibri" w:hAnsi="Arial"/>
          <w:sz w:val="24"/>
          <w:szCs w:val="24"/>
        </w:rPr>
      </w:pPr>
      <w:r w:rsidRPr="008D6698">
        <w:rPr>
          <w:rFonts w:ascii="Arial" w:eastAsia="Calibri" w:hAnsi="Arial"/>
          <w:sz w:val="24"/>
          <w:szCs w:val="24"/>
        </w:rPr>
        <w:t>compensation status (for example, you apply for, receive, or are entitled to compensation for injury)</w:t>
      </w:r>
    </w:p>
    <w:p w:rsidR="008D6698" w:rsidRPr="008D6698" w:rsidRDefault="008D6698" w:rsidP="008D6698">
      <w:pPr>
        <w:tabs>
          <w:tab w:val="num" w:pos="360"/>
        </w:tabs>
        <w:spacing w:before="120" w:after="120" w:line="360" w:lineRule="auto"/>
        <w:ind w:left="811" w:hanging="357"/>
        <w:contextualSpacing/>
        <w:rPr>
          <w:rFonts w:ascii="Arial" w:eastAsia="Calibri" w:hAnsi="Arial"/>
          <w:sz w:val="24"/>
          <w:szCs w:val="24"/>
        </w:rPr>
      </w:pPr>
      <w:r w:rsidRPr="008D6698">
        <w:rPr>
          <w:rFonts w:ascii="Arial" w:eastAsia="Calibri" w:hAnsi="Arial"/>
          <w:sz w:val="24"/>
          <w:szCs w:val="24"/>
        </w:rPr>
        <w:t>living arrangements (for example you plan on moving, or have moved, house, overseas or permanently into aged care residential accommodation).</w:t>
      </w:r>
    </w:p>
    <w:p w:rsidR="008D6698" w:rsidRPr="008D6698" w:rsidRDefault="008D6698" w:rsidP="008D6698">
      <w:pPr>
        <w:spacing w:before="120" w:after="120" w:line="360" w:lineRule="auto"/>
        <w:contextualSpacing/>
        <w:rPr>
          <w:rFonts w:ascii="Arial" w:eastAsia="Calibri" w:hAnsi="Arial"/>
          <w:sz w:val="24"/>
          <w:szCs w:val="24"/>
        </w:rPr>
      </w:pPr>
      <w:r w:rsidRPr="008D6698">
        <w:rPr>
          <w:rFonts w:ascii="Arial" w:eastAsia="Calibri" w:hAnsi="Arial"/>
          <w:b/>
          <w:sz w:val="24"/>
          <w:szCs w:val="24"/>
        </w:rPr>
        <w:t xml:space="preserve">Note: </w:t>
      </w:r>
      <w:r w:rsidRPr="008D6698">
        <w:rPr>
          <w:rFonts w:ascii="Arial" w:eastAsia="Calibri" w:hAnsi="Arial"/>
          <w:sz w:val="24"/>
          <w:szCs w:val="24"/>
        </w:rPr>
        <w:t>A change of circumstances does not necessarily mean a plan review.</w:t>
      </w:r>
    </w:p>
    <w:p w:rsidR="008D6698" w:rsidRPr="008D6698" w:rsidRDefault="008D6698" w:rsidP="008D6698">
      <w:pPr>
        <w:spacing w:before="360" w:after="120" w:line="271" w:lineRule="auto"/>
        <w:outlineLvl w:val="1"/>
        <w:rPr>
          <w:rFonts w:ascii="Arial" w:hAnsi="Arial"/>
          <w:b/>
          <w:color w:val="652F76"/>
          <w:sz w:val="32"/>
          <w:szCs w:val="26"/>
        </w:rPr>
      </w:pPr>
      <w:r w:rsidRPr="008D6698">
        <w:rPr>
          <w:rFonts w:ascii="Arial" w:hAnsi="Arial"/>
          <w:b/>
          <w:color w:val="652F76"/>
          <w:sz w:val="32"/>
          <w:szCs w:val="26"/>
        </w:rPr>
        <w:t>How do I let the NDIA know?</w:t>
      </w:r>
    </w:p>
    <w:p w:rsidR="008D6698" w:rsidRPr="008D6698" w:rsidRDefault="008D6698" w:rsidP="008D6698">
      <w:pPr>
        <w:spacing w:after="120" w:line="276" w:lineRule="auto"/>
        <w:rPr>
          <w:rFonts w:ascii="Arial" w:eastAsia="Calibri" w:hAnsi="Arial"/>
          <w:sz w:val="24"/>
          <w:szCs w:val="22"/>
        </w:rPr>
      </w:pPr>
      <w:r w:rsidRPr="008D6698">
        <w:rPr>
          <w:rFonts w:ascii="Arial" w:eastAsia="Calibri" w:hAnsi="Arial"/>
          <w:sz w:val="24"/>
          <w:szCs w:val="22"/>
        </w:rPr>
        <w:t>There are three ways you can let the NDIA know about your change of circumstances:</w:t>
      </w:r>
    </w:p>
    <w:p w:rsidR="008D6698" w:rsidRPr="008D6698" w:rsidRDefault="008D6698" w:rsidP="008D6698">
      <w:pPr>
        <w:tabs>
          <w:tab w:val="right" w:pos="10466"/>
        </w:tabs>
        <w:spacing w:after="120" w:line="271" w:lineRule="auto"/>
        <w:outlineLvl w:val="2"/>
        <w:rPr>
          <w:rFonts w:ascii="Arial" w:hAnsi="Arial"/>
          <w:b/>
          <w:bCs/>
          <w:color w:val="000000"/>
          <w:sz w:val="28"/>
          <w:szCs w:val="30"/>
        </w:rPr>
      </w:pPr>
      <w:r w:rsidRPr="008D6698">
        <w:rPr>
          <w:rFonts w:ascii="Arial" w:hAnsi="Arial"/>
          <w:b/>
          <w:bCs/>
          <w:color w:val="000000"/>
          <w:sz w:val="28"/>
          <w:szCs w:val="30"/>
        </w:rPr>
        <w:t>In writing</w:t>
      </w:r>
    </w:p>
    <w:p w:rsidR="008D6698" w:rsidRPr="008D6698" w:rsidRDefault="008D6698" w:rsidP="008D6698">
      <w:pPr>
        <w:spacing w:after="120" w:line="276" w:lineRule="auto"/>
        <w:rPr>
          <w:rFonts w:ascii="Arial" w:eastAsia="Calibri" w:hAnsi="Arial"/>
          <w:sz w:val="24"/>
          <w:szCs w:val="22"/>
        </w:rPr>
      </w:pPr>
      <w:r w:rsidRPr="008D6698">
        <w:rPr>
          <w:rFonts w:ascii="Arial" w:eastAsia="Calibri" w:hAnsi="Arial"/>
          <w:sz w:val="24"/>
          <w:szCs w:val="22"/>
        </w:rPr>
        <w:t>You can tell us about changes in writing using:</w:t>
      </w:r>
    </w:p>
    <w:p w:rsidR="008D6698" w:rsidRPr="008D6698" w:rsidRDefault="008D6698" w:rsidP="008D6698">
      <w:pPr>
        <w:tabs>
          <w:tab w:val="num" w:pos="360"/>
        </w:tabs>
        <w:spacing w:before="120" w:after="120" w:line="360" w:lineRule="auto"/>
        <w:ind w:left="811" w:hanging="357"/>
        <w:contextualSpacing/>
        <w:rPr>
          <w:rFonts w:ascii="Arial" w:eastAsia="Calibri" w:hAnsi="Arial"/>
          <w:sz w:val="24"/>
          <w:szCs w:val="24"/>
        </w:rPr>
      </w:pPr>
      <w:proofErr w:type="spellStart"/>
      <w:r w:rsidRPr="008D6698">
        <w:rPr>
          <w:rFonts w:ascii="Arial" w:eastAsia="Calibri" w:hAnsi="Arial"/>
          <w:sz w:val="24"/>
          <w:szCs w:val="24"/>
        </w:rPr>
        <w:t>myplace</w:t>
      </w:r>
      <w:proofErr w:type="spellEnd"/>
      <w:r w:rsidRPr="008D6698">
        <w:rPr>
          <w:rFonts w:ascii="Arial" w:eastAsia="Calibri" w:hAnsi="Arial"/>
          <w:sz w:val="24"/>
          <w:szCs w:val="24"/>
        </w:rPr>
        <w:t xml:space="preserve"> (participant portal)</w:t>
      </w:r>
    </w:p>
    <w:p w:rsidR="008D6698" w:rsidRPr="008D6698" w:rsidRDefault="008D6698" w:rsidP="008D6698">
      <w:pPr>
        <w:tabs>
          <w:tab w:val="num" w:pos="360"/>
        </w:tabs>
        <w:spacing w:before="120" w:after="120" w:line="360" w:lineRule="auto"/>
        <w:ind w:left="811" w:hanging="357"/>
        <w:contextualSpacing/>
        <w:rPr>
          <w:rFonts w:ascii="Arial" w:eastAsia="Calibri" w:hAnsi="Arial"/>
          <w:sz w:val="24"/>
          <w:szCs w:val="22"/>
        </w:rPr>
      </w:pPr>
      <w:r w:rsidRPr="008D6698">
        <w:rPr>
          <w:rFonts w:ascii="Arial" w:eastAsia="Calibri" w:hAnsi="Arial"/>
          <w:sz w:val="24"/>
          <w:szCs w:val="22"/>
        </w:rPr>
        <w:t xml:space="preserve">Email: </w:t>
      </w:r>
      <w:hyperlink r:id="rId51" w:history="1">
        <w:r w:rsidRPr="008D6698">
          <w:rPr>
            <w:rFonts w:ascii="Arial" w:eastAsia="Calibri" w:hAnsi="Arial"/>
            <w:color w:val="0563C1"/>
            <w:sz w:val="24"/>
            <w:szCs w:val="22"/>
            <w:u w:val="single"/>
          </w:rPr>
          <w:t>enquiries@ndis.gov.au</w:t>
        </w:r>
      </w:hyperlink>
      <w:r w:rsidRPr="008D6698">
        <w:rPr>
          <w:rFonts w:ascii="Arial" w:eastAsia="Calibri" w:hAnsi="Arial"/>
          <w:sz w:val="24"/>
          <w:szCs w:val="22"/>
        </w:rPr>
        <w:t xml:space="preserve"> or </w:t>
      </w:r>
    </w:p>
    <w:p w:rsidR="008D6698" w:rsidRPr="008D6698" w:rsidRDefault="008D6698" w:rsidP="008D6698">
      <w:pPr>
        <w:tabs>
          <w:tab w:val="num" w:pos="360"/>
        </w:tabs>
        <w:spacing w:before="120" w:after="120" w:line="360" w:lineRule="auto"/>
        <w:ind w:left="811" w:hanging="357"/>
        <w:contextualSpacing/>
        <w:rPr>
          <w:rFonts w:ascii="Arial" w:eastAsia="Calibri" w:hAnsi="Arial"/>
          <w:sz w:val="24"/>
          <w:szCs w:val="22"/>
        </w:rPr>
      </w:pPr>
      <w:r w:rsidRPr="008D6698">
        <w:rPr>
          <w:rFonts w:ascii="Arial" w:eastAsia="Calibri" w:hAnsi="Arial"/>
          <w:sz w:val="24"/>
          <w:szCs w:val="22"/>
        </w:rPr>
        <w:t>Mail: NDIA, GPO Box 700, Canberra ACT 2601</w:t>
      </w:r>
    </w:p>
    <w:p w:rsidR="008D6698" w:rsidRPr="008D6698" w:rsidRDefault="008D6698" w:rsidP="008D6698">
      <w:pPr>
        <w:spacing w:after="120" w:line="271" w:lineRule="auto"/>
        <w:outlineLvl w:val="2"/>
        <w:rPr>
          <w:rFonts w:ascii="Arial" w:hAnsi="Arial"/>
          <w:b/>
          <w:bCs/>
          <w:color w:val="000000"/>
          <w:sz w:val="28"/>
          <w:szCs w:val="30"/>
        </w:rPr>
      </w:pPr>
      <w:r w:rsidRPr="008D6698">
        <w:rPr>
          <w:rFonts w:ascii="Arial" w:hAnsi="Arial"/>
          <w:b/>
          <w:bCs/>
          <w:color w:val="000000"/>
          <w:sz w:val="28"/>
          <w:szCs w:val="30"/>
        </w:rPr>
        <w:t>By phone</w:t>
      </w:r>
    </w:p>
    <w:p w:rsidR="008D6698" w:rsidRPr="008D6698" w:rsidRDefault="008D6698" w:rsidP="008D6698">
      <w:pPr>
        <w:spacing w:after="120" w:line="276" w:lineRule="auto"/>
        <w:rPr>
          <w:rFonts w:ascii="Arial" w:eastAsia="Calibri" w:hAnsi="Arial"/>
          <w:sz w:val="24"/>
          <w:szCs w:val="24"/>
        </w:rPr>
      </w:pPr>
      <w:r w:rsidRPr="008D6698">
        <w:rPr>
          <w:rFonts w:ascii="Arial" w:eastAsia="Calibri" w:hAnsi="Arial"/>
          <w:sz w:val="24"/>
          <w:szCs w:val="24"/>
        </w:rPr>
        <w:t>You can tell us about changes over the phone by calling:</w:t>
      </w:r>
    </w:p>
    <w:p w:rsidR="008D6698" w:rsidRPr="008D6698" w:rsidRDefault="008D6698" w:rsidP="008D6698">
      <w:pPr>
        <w:tabs>
          <w:tab w:val="num" w:pos="360"/>
        </w:tabs>
        <w:spacing w:before="120" w:after="120" w:line="360" w:lineRule="auto"/>
        <w:ind w:left="811" w:hanging="357"/>
        <w:contextualSpacing/>
        <w:rPr>
          <w:rFonts w:ascii="Arial" w:eastAsia="Calibri" w:hAnsi="Arial"/>
          <w:sz w:val="24"/>
          <w:szCs w:val="22"/>
        </w:rPr>
      </w:pPr>
      <w:r w:rsidRPr="008D6698">
        <w:rPr>
          <w:rFonts w:ascii="Arial" w:eastAsia="Calibri" w:hAnsi="Arial"/>
          <w:sz w:val="24"/>
          <w:szCs w:val="22"/>
        </w:rPr>
        <w:t>1800 800 110</w:t>
      </w:r>
    </w:p>
    <w:p w:rsidR="008D6698" w:rsidRPr="008D6698" w:rsidRDefault="008D6698" w:rsidP="008D6698">
      <w:pPr>
        <w:tabs>
          <w:tab w:val="num" w:pos="360"/>
        </w:tabs>
        <w:spacing w:before="120" w:after="120" w:line="360" w:lineRule="auto"/>
        <w:ind w:left="811" w:hanging="357"/>
        <w:contextualSpacing/>
        <w:rPr>
          <w:rFonts w:ascii="Arial" w:eastAsia="Calibri" w:hAnsi="Arial"/>
          <w:sz w:val="24"/>
          <w:szCs w:val="22"/>
        </w:rPr>
      </w:pPr>
      <w:r w:rsidRPr="008D6698">
        <w:rPr>
          <w:rFonts w:ascii="Arial" w:eastAsia="Calibri" w:hAnsi="Arial"/>
          <w:sz w:val="24"/>
          <w:szCs w:val="22"/>
        </w:rPr>
        <w:t>TTY: Ph. 1800 555 677 and ask for 1800 800 110 or your local office</w:t>
      </w:r>
    </w:p>
    <w:p w:rsidR="008D6698" w:rsidRPr="008D6698" w:rsidRDefault="008D6698" w:rsidP="008D6698">
      <w:pPr>
        <w:tabs>
          <w:tab w:val="num" w:pos="360"/>
        </w:tabs>
        <w:spacing w:before="120" w:after="120" w:line="360" w:lineRule="auto"/>
        <w:ind w:left="811" w:hanging="357"/>
        <w:contextualSpacing/>
        <w:rPr>
          <w:rFonts w:ascii="Arial" w:eastAsia="Calibri" w:hAnsi="Arial"/>
          <w:sz w:val="24"/>
          <w:szCs w:val="22"/>
        </w:rPr>
      </w:pPr>
      <w:r w:rsidRPr="008D6698">
        <w:rPr>
          <w:rFonts w:ascii="Arial" w:eastAsia="Calibri" w:hAnsi="Arial"/>
          <w:sz w:val="24"/>
          <w:szCs w:val="22"/>
        </w:rPr>
        <w:t>Speak and listen (speech to speech relay): Ph. 1800 555 727 and ask for 1800 800 110 or your local office.</w:t>
      </w:r>
    </w:p>
    <w:p w:rsidR="008D6698" w:rsidRPr="008D6698" w:rsidRDefault="008D6698" w:rsidP="008D6698">
      <w:pPr>
        <w:spacing w:after="120" w:line="271" w:lineRule="auto"/>
        <w:outlineLvl w:val="2"/>
        <w:rPr>
          <w:rFonts w:ascii="Arial" w:hAnsi="Arial"/>
          <w:b/>
          <w:bCs/>
          <w:color w:val="000000"/>
          <w:sz w:val="28"/>
          <w:szCs w:val="30"/>
        </w:rPr>
      </w:pPr>
      <w:r w:rsidRPr="008D6698">
        <w:rPr>
          <w:rFonts w:ascii="Arial" w:hAnsi="Arial"/>
          <w:b/>
          <w:bCs/>
          <w:color w:val="000000"/>
          <w:sz w:val="28"/>
          <w:szCs w:val="30"/>
        </w:rPr>
        <w:t>In person</w:t>
      </w:r>
    </w:p>
    <w:p w:rsidR="008D6698" w:rsidRPr="008D6698" w:rsidRDefault="008D6698" w:rsidP="008D6698">
      <w:pPr>
        <w:spacing w:after="120" w:line="276" w:lineRule="auto"/>
        <w:rPr>
          <w:rFonts w:ascii="Arial" w:eastAsia="Calibri" w:hAnsi="Arial"/>
          <w:sz w:val="24"/>
          <w:szCs w:val="22"/>
        </w:rPr>
      </w:pPr>
      <w:r w:rsidRPr="008D6698">
        <w:rPr>
          <w:rFonts w:ascii="Arial" w:eastAsia="Calibri" w:hAnsi="Arial"/>
          <w:sz w:val="24"/>
          <w:szCs w:val="22"/>
        </w:rPr>
        <w:t>You can tell us about changes in person by visiting:</w:t>
      </w:r>
    </w:p>
    <w:p w:rsidR="008D6698" w:rsidRDefault="008D6698" w:rsidP="008D6698">
      <w:pPr>
        <w:tabs>
          <w:tab w:val="num" w:pos="360"/>
        </w:tabs>
        <w:spacing w:before="120" w:after="200" w:line="360" w:lineRule="auto"/>
        <w:ind w:left="811" w:hanging="357"/>
        <w:contextualSpacing/>
        <w:rPr>
          <w:rFonts w:ascii="Arial" w:eastAsia="Calibri" w:hAnsi="Arial"/>
          <w:sz w:val="24"/>
          <w:szCs w:val="22"/>
        </w:rPr>
      </w:pPr>
      <w:r w:rsidRPr="008D6698">
        <w:rPr>
          <w:rFonts w:ascii="Arial" w:eastAsia="Calibri" w:hAnsi="Arial"/>
          <w:sz w:val="24"/>
          <w:szCs w:val="22"/>
        </w:rPr>
        <w:t>Your local NDIA office</w:t>
      </w:r>
    </w:p>
    <w:p w:rsidR="00E11AD6" w:rsidRDefault="00E11AD6" w:rsidP="008D6698">
      <w:pPr>
        <w:tabs>
          <w:tab w:val="num" w:pos="360"/>
        </w:tabs>
        <w:spacing w:before="120" w:after="200" w:line="360" w:lineRule="auto"/>
        <w:ind w:left="811" w:hanging="357"/>
        <w:contextualSpacing/>
        <w:rPr>
          <w:rFonts w:ascii="Arial" w:eastAsia="Calibri" w:hAnsi="Arial"/>
          <w:sz w:val="24"/>
          <w:szCs w:val="22"/>
        </w:rPr>
      </w:pPr>
    </w:p>
    <w:p w:rsidR="00E11AD6" w:rsidRPr="008D6698" w:rsidRDefault="00E11AD6" w:rsidP="008D6698">
      <w:pPr>
        <w:tabs>
          <w:tab w:val="num" w:pos="360"/>
        </w:tabs>
        <w:spacing w:before="120" w:after="200" w:line="360" w:lineRule="auto"/>
        <w:ind w:left="811" w:hanging="357"/>
        <w:contextualSpacing/>
        <w:rPr>
          <w:rFonts w:ascii="Arial" w:eastAsia="Calibri" w:hAnsi="Arial"/>
          <w:sz w:val="24"/>
          <w:szCs w:val="22"/>
        </w:rPr>
      </w:pPr>
    </w:p>
    <w:p w:rsidR="008D6698" w:rsidRPr="008D6698" w:rsidRDefault="008D6698" w:rsidP="008D6698">
      <w:pPr>
        <w:pBdr>
          <w:bottom w:val="single" w:sz="4" w:space="1" w:color="auto"/>
        </w:pBdr>
        <w:spacing w:before="360" w:after="120" w:line="271" w:lineRule="auto"/>
        <w:outlineLvl w:val="1"/>
        <w:rPr>
          <w:rFonts w:ascii="Arial" w:hAnsi="Arial"/>
          <w:b/>
          <w:color w:val="652F76"/>
          <w:sz w:val="32"/>
          <w:szCs w:val="26"/>
        </w:rPr>
      </w:pPr>
      <w:r w:rsidRPr="008D6698">
        <w:rPr>
          <w:rFonts w:ascii="Arial" w:hAnsi="Arial"/>
          <w:b/>
          <w:color w:val="652F76"/>
          <w:sz w:val="32"/>
          <w:szCs w:val="26"/>
        </w:rPr>
        <w:t>Part A: Person’s current details</w:t>
      </w:r>
    </w:p>
    <w:p w:rsidR="008D6698" w:rsidRPr="008D6698" w:rsidRDefault="008D6698" w:rsidP="008D6698">
      <w:pPr>
        <w:spacing w:after="120" w:line="276" w:lineRule="auto"/>
        <w:rPr>
          <w:rFonts w:ascii="Arial" w:eastAsia="Calibri" w:hAnsi="Arial"/>
          <w:sz w:val="24"/>
          <w:szCs w:val="22"/>
        </w:rPr>
      </w:pPr>
      <w:r w:rsidRPr="008D6698">
        <w:rPr>
          <w:rFonts w:ascii="Arial" w:eastAsia="Calibri" w:hAnsi="Arial"/>
          <w:sz w:val="24"/>
          <w:szCs w:val="22"/>
        </w:rPr>
        <w:t xml:space="preserve">If the </w:t>
      </w:r>
      <w:r w:rsidRPr="008D6698">
        <w:rPr>
          <w:rFonts w:ascii="Arial" w:eastAsia="Calibri" w:hAnsi="Arial"/>
          <w:b/>
          <w:sz w:val="24"/>
          <w:szCs w:val="22"/>
        </w:rPr>
        <w:t xml:space="preserve">participant </w:t>
      </w:r>
      <w:r w:rsidRPr="008D6698">
        <w:rPr>
          <w:rFonts w:ascii="Arial" w:eastAsia="Calibri" w:hAnsi="Arial"/>
          <w:sz w:val="24"/>
          <w:szCs w:val="22"/>
        </w:rPr>
        <w:t>or</w:t>
      </w:r>
      <w:r w:rsidRPr="008D6698">
        <w:rPr>
          <w:rFonts w:ascii="Arial" w:eastAsia="Calibri" w:hAnsi="Arial"/>
          <w:b/>
          <w:sz w:val="24"/>
          <w:szCs w:val="22"/>
        </w:rPr>
        <w:t xml:space="preserve"> person requesting access</w:t>
      </w:r>
      <w:r w:rsidRPr="008D6698">
        <w:rPr>
          <w:rFonts w:ascii="Arial" w:eastAsia="Calibri" w:hAnsi="Arial"/>
          <w:sz w:val="24"/>
          <w:szCs w:val="22"/>
        </w:rPr>
        <w:t xml:space="preserve"> is completing this form, record the current details you gave the NDIA in Part A.</w:t>
      </w:r>
    </w:p>
    <w:p w:rsidR="008D6698" w:rsidRPr="008D6698" w:rsidRDefault="008D6698" w:rsidP="008D6698">
      <w:pPr>
        <w:spacing w:after="120" w:line="276" w:lineRule="auto"/>
        <w:rPr>
          <w:rFonts w:ascii="Arial" w:eastAsia="Calibri" w:hAnsi="Arial"/>
          <w:sz w:val="24"/>
          <w:szCs w:val="22"/>
        </w:rPr>
      </w:pPr>
      <w:r w:rsidRPr="008D6698">
        <w:rPr>
          <w:rFonts w:ascii="Arial" w:eastAsia="Calibri" w:hAnsi="Arial"/>
          <w:sz w:val="24"/>
          <w:szCs w:val="22"/>
        </w:rPr>
        <w:t xml:space="preserve">When you have completed Part A, proceed to </w:t>
      </w:r>
      <w:r w:rsidRPr="008D6698">
        <w:rPr>
          <w:rFonts w:ascii="Arial" w:eastAsia="Calibri" w:hAnsi="Arial"/>
          <w:b/>
          <w:sz w:val="24"/>
          <w:szCs w:val="22"/>
        </w:rPr>
        <w:t xml:space="preserve">Part C </w:t>
      </w:r>
      <w:r w:rsidRPr="008D6698">
        <w:rPr>
          <w:rFonts w:ascii="Arial" w:eastAsia="Calibri" w:hAnsi="Arial"/>
          <w:sz w:val="24"/>
          <w:szCs w:val="22"/>
        </w:rPr>
        <w:t>to let us know when your change of circumstances happened, or is likely to happen.</w:t>
      </w:r>
    </w:p>
    <w:p w:rsidR="008D6698" w:rsidRPr="008D6698" w:rsidRDefault="008D6698" w:rsidP="008D6698">
      <w:pPr>
        <w:spacing w:after="120" w:line="276" w:lineRule="auto"/>
        <w:rPr>
          <w:rFonts w:ascii="Arial" w:eastAsia="Calibri" w:hAnsi="Arial"/>
          <w:sz w:val="24"/>
          <w:szCs w:val="22"/>
        </w:rPr>
      </w:pPr>
      <w:r w:rsidRPr="008D6698">
        <w:rPr>
          <w:rFonts w:ascii="Arial" w:eastAsia="Calibri" w:hAnsi="Arial"/>
          <w:sz w:val="24"/>
          <w:szCs w:val="22"/>
        </w:rPr>
        <w:t>If you are completing this form</w:t>
      </w:r>
      <w:r w:rsidRPr="008D6698">
        <w:rPr>
          <w:rFonts w:ascii="Arial" w:eastAsia="Calibri" w:hAnsi="Arial"/>
          <w:b/>
          <w:sz w:val="24"/>
          <w:szCs w:val="22"/>
        </w:rPr>
        <w:t xml:space="preserve"> </w:t>
      </w:r>
      <w:r w:rsidRPr="008D6698">
        <w:rPr>
          <w:rFonts w:ascii="Arial" w:eastAsia="Calibri" w:hAnsi="Arial"/>
          <w:sz w:val="24"/>
          <w:szCs w:val="22"/>
        </w:rPr>
        <w:t>on behalf of a person</w:t>
      </w:r>
      <w:r w:rsidRPr="008D6698">
        <w:rPr>
          <w:rFonts w:ascii="Arial" w:eastAsia="Calibri" w:hAnsi="Arial"/>
          <w:b/>
          <w:sz w:val="24"/>
          <w:szCs w:val="22"/>
        </w:rPr>
        <w:t xml:space="preserve"> </w:t>
      </w:r>
      <w:r w:rsidRPr="008D6698">
        <w:rPr>
          <w:rFonts w:ascii="Arial" w:eastAsia="Calibri" w:hAnsi="Arial"/>
          <w:sz w:val="24"/>
          <w:szCs w:val="22"/>
        </w:rPr>
        <w:t xml:space="preserve">under 18 years, for whom you have </w:t>
      </w:r>
      <w:r w:rsidRPr="008D6698">
        <w:rPr>
          <w:rFonts w:ascii="Arial" w:eastAsia="Calibri" w:hAnsi="Arial"/>
          <w:b/>
          <w:sz w:val="24"/>
          <w:szCs w:val="22"/>
        </w:rPr>
        <w:t>parental responsibility</w:t>
      </w:r>
      <w:r w:rsidRPr="008D6698">
        <w:rPr>
          <w:rFonts w:ascii="Arial" w:eastAsia="Calibri" w:hAnsi="Arial"/>
          <w:sz w:val="24"/>
          <w:szCs w:val="22"/>
        </w:rPr>
        <w:t xml:space="preserve">, or a person from whom you are a </w:t>
      </w:r>
      <w:r w:rsidRPr="008D6698">
        <w:rPr>
          <w:rFonts w:ascii="Arial" w:eastAsia="Calibri" w:hAnsi="Arial"/>
          <w:b/>
          <w:sz w:val="24"/>
          <w:szCs w:val="22"/>
        </w:rPr>
        <w:t xml:space="preserve">legal guardian </w:t>
      </w:r>
      <w:r w:rsidRPr="008D6698">
        <w:rPr>
          <w:rFonts w:ascii="Arial" w:eastAsia="Calibri" w:hAnsi="Arial"/>
          <w:sz w:val="24"/>
          <w:szCs w:val="22"/>
        </w:rPr>
        <w:t>or</w:t>
      </w:r>
      <w:r w:rsidRPr="008D6698">
        <w:rPr>
          <w:rFonts w:ascii="Arial" w:eastAsia="Calibri" w:hAnsi="Arial"/>
          <w:b/>
          <w:sz w:val="24"/>
          <w:szCs w:val="22"/>
        </w:rPr>
        <w:t xml:space="preserve"> representative,</w:t>
      </w:r>
      <w:r w:rsidRPr="008D6698">
        <w:rPr>
          <w:rFonts w:ascii="Arial" w:eastAsia="Calibri" w:hAnsi="Arial"/>
          <w:sz w:val="24"/>
          <w:szCs w:val="22"/>
        </w:rPr>
        <w:t xml:space="preserve"> complete Part A then proceed to </w:t>
      </w:r>
      <w:r w:rsidRPr="008D6698">
        <w:rPr>
          <w:rFonts w:ascii="Arial" w:eastAsia="Calibri" w:hAnsi="Arial"/>
          <w:b/>
          <w:sz w:val="24"/>
          <w:szCs w:val="22"/>
        </w:rPr>
        <w:t>Part B</w:t>
      </w:r>
      <w:r w:rsidRPr="008D6698">
        <w:rPr>
          <w:rFonts w:ascii="Arial" w:eastAsia="Calibri" w:hAnsi="Arial"/>
          <w:sz w:val="24"/>
          <w:szCs w:val="22"/>
        </w:rPr>
        <w:t>.</w:t>
      </w:r>
    </w:p>
    <w:p w:rsidR="008D6698" w:rsidRPr="008D6698" w:rsidRDefault="008D6698" w:rsidP="008D6698">
      <w:pPr>
        <w:spacing w:before="240" w:after="120" w:line="276" w:lineRule="auto"/>
        <w:rPr>
          <w:rFonts w:ascii="Arial" w:eastAsia="Calibri" w:hAnsi="Arial"/>
          <w:sz w:val="24"/>
          <w:szCs w:val="24"/>
        </w:rPr>
      </w:pPr>
      <w:r w:rsidRPr="008D6698">
        <w:rPr>
          <w:rFonts w:ascii="Arial" w:eastAsia="Calibri" w:hAnsi="Arial"/>
          <w:b/>
          <w:sz w:val="24"/>
          <w:szCs w:val="24"/>
        </w:rPr>
        <w:t>Note:</w:t>
      </w:r>
      <w:r w:rsidRPr="008D6698">
        <w:rPr>
          <w:rFonts w:ascii="Arial" w:eastAsia="Calibri" w:hAnsi="Arial"/>
          <w:sz w:val="24"/>
          <w:szCs w:val="24"/>
        </w:rPr>
        <w:t xml:space="preserve"> If you are </w:t>
      </w:r>
      <w:r w:rsidRPr="008D6698">
        <w:rPr>
          <w:rFonts w:ascii="Arial" w:eastAsia="Calibri" w:hAnsi="Arial"/>
          <w:b/>
          <w:sz w:val="24"/>
          <w:szCs w:val="24"/>
        </w:rPr>
        <w:t>requesting a plan review</w:t>
      </w:r>
      <w:r w:rsidRPr="008D6698">
        <w:rPr>
          <w:rFonts w:ascii="Arial" w:eastAsia="Calibri" w:hAnsi="Arial"/>
          <w:sz w:val="24"/>
          <w:szCs w:val="24"/>
        </w:rPr>
        <w:t xml:space="preserve"> please complete the </w:t>
      </w:r>
      <w:r w:rsidRPr="008D6698">
        <w:rPr>
          <w:rFonts w:ascii="Arial" w:eastAsia="Calibri" w:hAnsi="Arial"/>
          <w:b/>
          <w:sz w:val="24"/>
          <w:szCs w:val="24"/>
        </w:rPr>
        <w:t>Request for plan review</w:t>
      </w:r>
      <w:r w:rsidRPr="008D6698">
        <w:rPr>
          <w:rFonts w:ascii="Arial" w:eastAsia="Calibri" w:hAnsi="Arial"/>
          <w:sz w:val="24"/>
          <w:szCs w:val="24"/>
        </w:rPr>
        <w:t xml:space="preserve"> form.</w:t>
      </w:r>
    </w:p>
    <w:tbl>
      <w:tblPr>
        <w:tblStyle w:val="TableGrid11"/>
        <w:tblW w:w="0" w:type="auto"/>
        <w:tblLook w:val="04A0" w:firstRow="1" w:lastRow="0" w:firstColumn="1" w:lastColumn="0" w:noHBand="0" w:noVBand="1"/>
        <w:tblCaption w:val="Section of form - Part A to record person details "/>
        <w:tblDescription w:val="The first column of this table lists the persons current details which must be recorded in the form. The second column of this table provides space to record each of the requested current participant details."/>
      </w:tblPr>
      <w:tblGrid>
        <w:gridCol w:w="4106"/>
        <w:gridCol w:w="5806"/>
      </w:tblGrid>
      <w:tr w:rsidR="008D6698" w:rsidRPr="008D6698" w:rsidTr="005426B0">
        <w:trPr>
          <w:tblHeader/>
        </w:trPr>
        <w:tc>
          <w:tcPr>
            <w:tcW w:w="4106" w:type="dxa"/>
            <w:shd w:val="clear" w:color="auto" w:fill="808080" w:themeFill="background1" w:themeFillShade="80"/>
          </w:tcPr>
          <w:p w:rsidR="008D6698" w:rsidRPr="008D6698" w:rsidRDefault="008D6698" w:rsidP="008D6698">
            <w:pPr>
              <w:spacing w:after="120" w:line="480" w:lineRule="auto"/>
              <w:rPr>
                <w:rFonts w:ascii="Arial" w:hAnsi="Arial"/>
                <w:color w:val="FFFFFF"/>
                <w:sz w:val="24"/>
              </w:rPr>
            </w:pPr>
            <w:r w:rsidRPr="008D6698">
              <w:rPr>
                <w:rFonts w:ascii="Arial" w:hAnsi="Arial"/>
                <w:color w:val="FFFFFF"/>
                <w:sz w:val="24"/>
              </w:rPr>
              <w:t>Requested current details</w:t>
            </w:r>
          </w:p>
        </w:tc>
        <w:tc>
          <w:tcPr>
            <w:tcW w:w="5806" w:type="dxa"/>
            <w:shd w:val="clear" w:color="auto" w:fill="808080" w:themeFill="background1" w:themeFillShade="80"/>
          </w:tcPr>
          <w:p w:rsidR="008D6698" w:rsidRPr="008D6698" w:rsidRDefault="008D6698" w:rsidP="008D6698">
            <w:pPr>
              <w:spacing w:after="120" w:line="480" w:lineRule="auto"/>
              <w:rPr>
                <w:rFonts w:ascii="Arial" w:hAnsi="Arial"/>
                <w:color w:val="FFFFFF"/>
                <w:sz w:val="24"/>
              </w:rPr>
            </w:pPr>
            <w:r w:rsidRPr="008D6698">
              <w:rPr>
                <w:rFonts w:ascii="Arial" w:hAnsi="Arial"/>
                <w:color w:val="FFFFFF"/>
                <w:sz w:val="24"/>
              </w:rPr>
              <w:t>Provided current details</w:t>
            </w:r>
          </w:p>
        </w:tc>
      </w:tr>
      <w:tr w:rsidR="008D6698" w:rsidRPr="008D6698" w:rsidTr="005426B0">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Name</w:t>
            </w:r>
          </w:p>
        </w:tc>
        <w:tc>
          <w:tcPr>
            <w:tcW w:w="5806" w:type="dxa"/>
          </w:tcPr>
          <w:p w:rsidR="008D6698" w:rsidRPr="008D6698" w:rsidRDefault="008D6698" w:rsidP="008D6698">
            <w:pPr>
              <w:spacing w:after="120"/>
              <w:rPr>
                <w:rFonts w:ascii="Arial" w:hAnsi="Arial"/>
                <w:sz w:val="24"/>
              </w:rPr>
            </w:pPr>
          </w:p>
        </w:tc>
      </w:tr>
      <w:tr w:rsidR="008D6698" w:rsidRPr="008D6698" w:rsidTr="005426B0">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 xml:space="preserve">NDIS number or customer number </w:t>
            </w:r>
          </w:p>
        </w:tc>
        <w:tc>
          <w:tcPr>
            <w:tcW w:w="5806" w:type="dxa"/>
          </w:tcPr>
          <w:p w:rsidR="008D6698" w:rsidRPr="008D6698" w:rsidRDefault="008D6698" w:rsidP="008D6698">
            <w:pPr>
              <w:spacing w:after="120"/>
              <w:rPr>
                <w:rFonts w:ascii="Arial" w:hAnsi="Arial"/>
                <w:sz w:val="24"/>
              </w:rPr>
            </w:pPr>
          </w:p>
        </w:tc>
      </w:tr>
      <w:tr w:rsidR="008D6698" w:rsidRPr="008D6698" w:rsidTr="005426B0">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Date of birth</w:t>
            </w:r>
          </w:p>
        </w:tc>
        <w:tc>
          <w:tcPr>
            <w:tcW w:w="5806" w:type="dxa"/>
          </w:tcPr>
          <w:p w:rsidR="008D6698" w:rsidRPr="008D6698" w:rsidRDefault="008D6698" w:rsidP="008D6698">
            <w:pPr>
              <w:spacing w:after="120"/>
              <w:rPr>
                <w:rFonts w:ascii="Arial" w:hAnsi="Arial"/>
                <w:sz w:val="24"/>
              </w:rPr>
            </w:pPr>
          </w:p>
        </w:tc>
      </w:tr>
      <w:tr w:rsidR="008D6698" w:rsidRPr="008D6698" w:rsidTr="005426B0">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Current postal or residential address</w:t>
            </w:r>
          </w:p>
        </w:tc>
        <w:tc>
          <w:tcPr>
            <w:tcW w:w="5806" w:type="dxa"/>
          </w:tcPr>
          <w:p w:rsidR="008D6698" w:rsidRPr="008D6698" w:rsidRDefault="008D6698" w:rsidP="008D6698">
            <w:pPr>
              <w:spacing w:after="120"/>
              <w:rPr>
                <w:rFonts w:ascii="Arial" w:hAnsi="Arial"/>
                <w:sz w:val="24"/>
              </w:rPr>
            </w:pPr>
          </w:p>
        </w:tc>
      </w:tr>
      <w:tr w:rsidR="008D6698" w:rsidRPr="008D6698" w:rsidTr="005426B0">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Current phone (Home)</w:t>
            </w:r>
          </w:p>
        </w:tc>
        <w:tc>
          <w:tcPr>
            <w:tcW w:w="5806" w:type="dxa"/>
          </w:tcPr>
          <w:p w:rsidR="008D6698" w:rsidRPr="008D6698" w:rsidRDefault="008D6698" w:rsidP="008D6698">
            <w:pPr>
              <w:spacing w:after="120"/>
              <w:rPr>
                <w:rFonts w:ascii="Arial" w:hAnsi="Arial"/>
                <w:sz w:val="24"/>
              </w:rPr>
            </w:pPr>
          </w:p>
        </w:tc>
      </w:tr>
      <w:tr w:rsidR="008D6698" w:rsidRPr="008D6698" w:rsidTr="005426B0">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Current phone (TTY)</w:t>
            </w:r>
          </w:p>
        </w:tc>
        <w:tc>
          <w:tcPr>
            <w:tcW w:w="5806" w:type="dxa"/>
          </w:tcPr>
          <w:p w:rsidR="008D6698" w:rsidRPr="008D6698" w:rsidRDefault="008D6698" w:rsidP="008D6698">
            <w:pPr>
              <w:spacing w:after="120"/>
              <w:rPr>
                <w:rFonts w:ascii="Arial" w:hAnsi="Arial"/>
                <w:sz w:val="24"/>
              </w:rPr>
            </w:pPr>
          </w:p>
        </w:tc>
      </w:tr>
      <w:tr w:rsidR="008D6698" w:rsidRPr="008D6698" w:rsidTr="005426B0">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Current phone (Mobile)</w:t>
            </w:r>
          </w:p>
        </w:tc>
        <w:tc>
          <w:tcPr>
            <w:tcW w:w="5806" w:type="dxa"/>
          </w:tcPr>
          <w:p w:rsidR="008D6698" w:rsidRPr="008D6698" w:rsidRDefault="008D6698" w:rsidP="008D6698">
            <w:pPr>
              <w:spacing w:after="120"/>
              <w:rPr>
                <w:rFonts w:ascii="Arial" w:hAnsi="Arial"/>
                <w:sz w:val="24"/>
              </w:rPr>
            </w:pPr>
          </w:p>
        </w:tc>
      </w:tr>
      <w:tr w:rsidR="008D6698" w:rsidRPr="008D6698" w:rsidTr="005426B0">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Current email</w:t>
            </w:r>
          </w:p>
        </w:tc>
        <w:tc>
          <w:tcPr>
            <w:tcW w:w="5806" w:type="dxa"/>
          </w:tcPr>
          <w:p w:rsidR="008D6698" w:rsidRPr="008D6698" w:rsidRDefault="008D6698" w:rsidP="008D6698">
            <w:pPr>
              <w:spacing w:after="120"/>
              <w:rPr>
                <w:rFonts w:ascii="Arial" w:hAnsi="Arial"/>
                <w:sz w:val="24"/>
              </w:rPr>
            </w:pPr>
          </w:p>
        </w:tc>
      </w:tr>
      <w:tr w:rsidR="008D6698" w:rsidRPr="008D6698" w:rsidTr="005426B0">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Current local NDIS site</w:t>
            </w:r>
          </w:p>
        </w:tc>
        <w:tc>
          <w:tcPr>
            <w:tcW w:w="5806" w:type="dxa"/>
          </w:tcPr>
          <w:p w:rsidR="008D6698" w:rsidRPr="008D6698" w:rsidRDefault="008D6698" w:rsidP="008D6698">
            <w:pPr>
              <w:spacing w:after="120"/>
              <w:rPr>
                <w:rFonts w:ascii="Arial" w:hAnsi="Arial"/>
                <w:sz w:val="24"/>
              </w:rPr>
            </w:pPr>
          </w:p>
        </w:tc>
      </w:tr>
    </w:tbl>
    <w:p w:rsidR="008D6698" w:rsidRPr="008D6698" w:rsidRDefault="008D6698" w:rsidP="008D6698">
      <w:pPr>
        <w:spacing w:after="200" w:line="276" w:lineRule="auto"/>
        <w:rPr>
          <w:rFonts w:ascii="Arial" w:hAnsi="Arial"/>
          <w:b/>
          <w:color w:val="652F76"/>
          <w:sz w:val="32"/>
          <w:szCs w:val="26"/>
        </w:rPr>
      </w:pPr>
      <w:r w:rsidRPr="008D6698">
        <w:rPr>
          <w:rFonts w:ascii="Arial" w:eastAsia="Calibri" w:hAnsi="Arial"/>
          <w:sz w:val="24"/>
          <w:szCs w:val="22"/>
        </w:rPr>
        <w:br w:type="page"/>
      </w:r>
    </w:p>
    <w:p w:rsidR="008D6698" w:rsidRPr="008D6698" w:rsidRDefault="008D6698" w:rsidP="008D6698">
      <w:pPr>
        <w:pBdr>
          <w:bottom w:val="single" w:sz="4" w:space="1" w:color="auto"/>
        </w:pBdr>
        <w:spacing w:before="360" w:after="120" w:line="271" w:lineRule="auto"/>
        <w:outlineLvl w:val="1"/>
        <w:rPr>
          <w:rFonts w:ascii="Arial" w:hAnsi="Arial"/>
          <w:b/>
          <w:color w:val="652F76"/>
          <w:sz w:val="32"/>
          <w:szCs w:val="26"/>
        </w:rPr>
      </w:pPr>
    </w:p>
    <w:p w:rsidR="008D6698" w:rsidRPr="008D6698" w:rsidRDefault="008D6698" w:rsidP="008D6698">
      <w:pPr>
        <w:pBdr>
          <w:bottom w:val="single" w:sz="4" w:space="1" w:color="auto"/>
        </w:pBdr>
        <w:spacing w:before="360" w:after="120" w:line="271" w:lineRule="auto"/>
        <w:outlineLvl w:val="1"/>
        <w:rPr>
          <w:rFonts w:ascii="Arial" w:hAnsi="Arial"/>
          <w:b/>
          <w:color w:val="652F76"/>
          <w:sz w:val="32"/>
          <w:szCs w:val="26"/>
        </w:rPr>
      </w:pPr>
      <w:r w:rsidRPr="008D6698">
        <w:rPr>
          <w:rFonts w:ascii="Arial" w:hAnsi="Arial"/>
          <w:b/>
          <w:color w:val="652F76"/>
          <w:sz w:val="32"/>
          <w:szCs w:val="26"/>
        </w:rPr>
        <w:t>Part B: Parent, legal guardian or representative</w:t>
      </w:r>
    </w:p>
    <w:p w:rsidR="008D6698" w:rsidRPr="008D6698" w:rsidRDefault="008D6698" w:rsidP="008D6698">
      <w:pPr>
        <w:spacing w:after="120" w:line="276" w:lineRule="auto"/>
        <w:rPr>
          <w:rFonts w:ascii="Arial" w:eastAsia="Calibri" w:hAnsi="Arial"/>
          <w:sz w:val="24"/>
          <w:szCs w:val="22"/>
        </w:rPr>
      </w:pPr>
      <w:r w:rsidRPr="008D6698">
        <w:rPr>
          <w:rFonts w:ascii="Arial" w:eastAsia="Calibri" w:hAnsi="Arial"/>
          <w:sz w:val="24"/>
          <w:szCs w:val="22"/>
        </w:rPr>
        <w:t>Only complete Part B if you are completing this form</w:t>
      </w:r>
      <w:r w:rsidRPr="008D6698">
        <w:rPr>
          <w:rFonts w:ascii="Arial" w:eastAsia="Calibri" w:hAnsi="Arial"/>
          <w:b/>
          <w:sz w:val="24"/>
          <w:szCs w:val="22"/>
        </w:rPr>
        <w:t xml:space="preserve"> </w:t>
      </w:r>
      <w:r w:rsidRPr="008D6698">
        <w:rPr>
          <w:rFonts w:ascii="Arial" w:eastAsia="Calibri" w:hAnsi="Arial"/>
          <w:sz w:val="24"/>
          <w:szCs w:val="22"/>
        </w:rPr>
        <w:t xml:space="preserve">on behalf of a person under 18 years, for whom you have </w:t>
      </w:r>
      <w:r w:rsidRPr="008D6698">
        <w:rPr>
          <w:rFonts w:ascii="Arial" w:eastAsia="Calibri" w:hAnsi="Arial"/>
          <w:b/>
          <w:sz w:val="24"/>
          <w:szCs w:val="22"/>
        </w:rPr>
        <w:t>parental responsibility</w:t>
      </w:r>
      <w:r w:rsidRPr="008D6698">
        <w:rPr>
          <w:rFonts w:ascii="Arial" w:eastAsia="Calibri" w:hAnsi="Arial"/>
          <w:sz w:val="24"/>
          <w:szCs w:val="22"/>
        </w:rPr>
        <w:t xml:space="preserve">, or a person from whom you are a </w:t>
      </w:r>
      <w:r w:rsidRPr="008D6698">
        <w:rPr>
          <w:rFonts w:ascii="Arial" w:eastAsia="Calibri" w:hAnsi="Arial"/>
          <w:b/>
          <w:sz w:val="24"/>
          <w:szCs w:val="22"/>
        </w:rPr>
        <w:t>legal guardian</w:t>
      </w:r>
      <w:r w:rsidRPr="008D6698">
        <w:rPr>
          <w:rFonts w:ascii="Arial" w:eastAsia="Calibri" w:hAnsi="Arial"/>
          <w:sz w:val="24"/>
          <w:szCs w:val="22"/>
        </w:rPr>
        <w:t xml:space="preserve"> or </w:t>
      </w:r>
      <w:r w:rsidRPr="008D6698">
        <w:rPr>
          <w:rFonts w:ascii="Arial" w:eastAsia="Calibri" w:hAnsi="Arial"/>
          <w:b/>
          <w:sz w:val="24"/>
          <w:szCs w:val="22"/>
        </w:rPr>
        <w:t>representative</w:t>
      </w:r>
      <w:r w:rsidRPr="008D6698">
        <w:rPr>
          <w:rFonts w:ascii="Arial" w:eastAsia="Calibri" w:hAnsi="Arial"/>
          <w:sz w:val="24"/>
          <w:szCs w:val="22"/>
        </w:rPr>
        <w:t>. You may need to provide information to confirm you are authorised to represent the person with disability.</w:t>
      </w:r>
    </w:p>
    <w:tbl>
      <w:tblPr>
        <w:tblStyle w:val="TableGrid11"/>
        <w:tblW w:w="0" w:type="auto"/>
        <w:tblLook w:val="04A0" w:firstRow="1" w:lastRow="0" w:firstColumn="1" w:lastColumn="0" w:noHBand="0" w:noVBand="1"/>
        <w:tblCaption w:val="Section of form - Part B to record parent, legal guardian or representative details "/>
        <w:tblDescription w:val="Part B is only completed when a representative is completing the form on behalf of the person in Part A. The first column of this table lists the authorised representative details which must be recorded in the form. The second column of this table provides space to record each of the requested participant details."/>
      </w:tblPr>
      <w:tblGrid>
        <w:gridCol w:w="4106"/>
        <w:gridCol w:w="5806"/>
      </w:tblGrid>
      <w:tr w:rsidR="008D6698" w:rsidRPr="008D6698" w:rsidTr="005426B0">
        <w:trPr>
          <w:tblHeader/>
        </w:trPr>
        <w:tc>
          <w:tcPr>
            <w:tcW w:w="4106" w:type="dxa"/>
            <w:shd w:val="clear" w:color="auto" w:fill="808080" w:themeFill="background1" w:themeFillShade="80"/>
          </w:tcPr>
          <w:p w:rsidR="008D6698" w:rsidRPr="008D6698" w:rsidRDefault="008D6698" w:rsidP="008D6698">
            <w:pPr>
              <w:spacing w:after="120" w:line="480" w:lineRule="auto"/>
              <w:rPr>
                <w:rFonts w:ascii="Arial" w:hAnsi="Arial"/>
                <w:color w:val="FFFFFF"/>
                <w:sz w:val="24"/>
              </w:rPr>
            </w:pPr>
            <w:r w:rsidRPr="008D6698">
              <w:rPr>
                <w:rFonts w:ascii="Arial" w:hAnsi="Arial"/>
                <w:color w:val="FFFFFF"/>
                <w:sz w:val="24"/>
              </w:rPr>
              <w:t>Requested representative details</w:t>
            </w:r>
          </w:p>
        </w:tc>
        <w:tc>
          <w:tcPr>
            <w:tcW w:w="5806" w:type="dxa"/>
            <w:shd w:val="clear" w:color="auto" w:fill="808080" w:themeFill="background1" w:themeFillShade="80"/>
          </w:tcPr>
          <w:p w:rsidR="008D6698" w:rsidRPr="008D6698" w:rsidRDefault="008D6698" w:rsidP="008D6698">
            <w:pPr>
              <w:spacing w:after="120" w:line="480" w:lineRule="auto"/>
              <w:rPr>
                <w:rFonts w:ascii="Arial" w:hAnsi="Arial"/>
                <w:color w:val="FFFFFF"/>
                <w:sz w:val="24"/>
              </w:rPr>
            </w:pPr>
            <w:r w:rsidRPr="008D6698">
              <w:rPr>
                <w:rFonts w:ascii="Arial" w:hAnsi="Arial"/>
                <w:color w:val="FFFFFF"/>
                <w:sz w:val="24"/>
              </w:rPr>
              <w:t>Provided representative details</w:t>
            </w:r>
          </w:p>
        </w:tc>
      </w:tr>
      <w:tr w:rsidR="008D6698" w:rsidRPr="008D6698" w:rsidTr="005426B0">
        <w:trPr>
          <w:tblHeader/>
        </w:trPr>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Name</w:t>
            </w:r>
          </w:p>
        </w:tc>
        <w:tc>
          <w:tcPr>
            <w:tcW w:w="5806" w:type="dxa"/>
          </w:tcPr>
          <w:p w:rsidR="008D6698" w:rsidRPr="008D6698" w:rsidRDefault="008D6698" w:rsidP="008D6698">
            <w:pPr>
              <w:spacing w:after="120"/>
              <w:rPr>
                <w:rFonts w:ascii="Arial" w:hAnsi="Arial"/>
                <w:sz w:val="24"/>
              </w:rPr>
            </w:pPr>
          </w:p>
        </w:tc>
      </w:tr>
      <w:tr w:rsidR="008D6698" w:rsidRPr="008D6698" w:rsidTr="005426B0">
        <w:trPr>
          <w:tblHeader/>
        </w:trPr>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Relationship to the person in Part A</w:t>
            </w:r>
          </w:p>
        </w:tc>
        <w:tc>
          <w:tcPr>
            <w:tcW w:w="5806" w:type="dxa"/>
          </w:tcPr>
          <w:p w:rsidR="008D6698" w:rsidRPr="008D6698" w:rsidRDefault="008D6698" w:rsidP="008D6698">
            <w:pPr>
              <w:spacing w:after="120"/>
              <w:rPr>
                <w:rFonts w:ascii="Arial" w:hAnsi="Arial"/>
                <w:sz w:val="24"/>
              </w:rPr>
            </w:pPr>
          </w:p>
        </w:tc>
      </w:tr>
      <w:tr w:rsidR="008D6698" w:rsidRPr="008D6698" w:rsidTr="005426B0">
        <w:trPr>
          <w:tblHeader/>
        </w:trPr>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Postal or residential address</w:t>
            </w:r>
          </w:p>
        </w:tc>
        <w:tc>
          <w:tcPr>
            <w:tcW w:w="5806" w:type="dxa"/>
          </w:tcPr>
          <w:p w:rsidR="008D6698" w:rsidRPr="008D6698" w:rsidRDefault="008D6698" w:rsidP="008D6698">
            <w:pPr>
              <w:spacing w:after="120"/>
              <w:rPr>
                <w:rFonts w:ascii="Arial" w:hAnsi="Arial"/>
                <w:sz w:val="24"/>
              </w:rPr>
            </w:pPr>
          </w:p>
        </w:tc>
      </w:tr>
      <w:tr w:rsidR="008D6698" w:rsidRPr="008D6698" w:rsidTr="005426B0">
        <w:trPr>
          <w:tblHeader/>
        </w:trPr>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Phone (Home)</w:t>
            </w:r>
          </w:p>
        </w:tc>
        <w:tc>
          <w:tcPr>
            <w:tcW w:w="5806" w:type="dxa"/>
          </w:tcPr>
          <w:p w:rsidR="008D6698" w:rsidRPr="008D6698" w:rsidRDefault="008D6698" w:rsidP="008D6698">
            <w:pPr>
              <w:spacing w:after="120"/>
              <w:rPr>
                <w:rFonts w:ascii="Arial" w:hAnsi="Arial"/>
                <w:sz w:val="24"/>
              </w:rPr>
            </w:pPr>
          </w:p>
        </w:tc>
      </w:tr>
      <w:tr w:rsidR="008D6698" w:rsidRPr="008D6698" w:rsidTr="005426B0">
        <w:trPr>
          <w:tblHeader/>
        </w:trPr>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Phone (TTY)</w:t>
            </w:r>
          </w:p>
        </w:tc>
        <w:tc>
          <w:tcPr>
            <w:tcW w:w="5806" w:type="dxa"/>
          </w:tcPr>
          <w:p w:rsidR="008D6698" w:rsidRPr="008D6698" w:rsidRDefault="008D6698" w:rsidP="008D6698">
            <w:pPr>
              <w:spacing w:after="120"/>
              <w:rPr>
                <w:rFonts w:ascii="Arial" w:hAnsi="Arial"/>
                <w:sz w:val="24"/>
              </w:rPr>
            </w:pPr>
          </w:p>
        </w:tc>
      </w:tr>
      <w:tr w:rsidR="008D6698" w:rsidRPr="008D6698" w:rsidTr="005426B0">
        <w:trPr>
          <w:tblHeader/>
        </w:trPr>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Phone (Mobile)</w:t>
            </w:r>
          </w:p>
        </w:tc>
        <w:tc>
          <w:tcPr>
            <w:tcW w:w="5806" w:type="dxa"/>
          </w:tcPr>
          <w:p w:rsidR="008D6698" w:rsidRPr="008D6698" w:rsidRDefault="008D6698" w:rsidP="008D6698">
            <w:pPr>
              <w:spacing w:after="120"/>
              <w:rPr>
                <w:rFonts w:ascii="Arial" w:hAnsi="Arial"/>
                <w:sz w:val="24"/>
              </w:rPr>
            </w:pPr>
          </w:p>
        </w:tc>
      </w:tr>
      <w:tr w:rsidR="008D6698" w:rsidRPr="008D6698" w:rsidTr="005426B0">
        <w:trPr>
          <w:tblHeader/>
        </w:trPr>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Email</w:t>
            </w:r>
          </w:p>
        </w:tc>
        <w:tc>
          <w:tcPr>
            <w:tcW w:w="5806" w:type="dxa"/>
          </w:tcPr>
          <w:p w:rsidR="008D6698" w:rsidRPr="008D6698" w:rsidRDefault="008D6698" w:rsidP="008D6698">
            <w:pPr>
              <w:spacing w:after="120"/>
              <w:rPr>
                <w:rFonts w:ascii="Arial" w:hAnsi="Arial"/>
                <w:sz w:val="24"/>
              </w:rPr>
            </w:pPr>
          </w:p>
        </w:tc>
      </w:tr>
    </w:tbl>
    <w:p w:rsidR="008D6698" w:rsidRPr="008D6698" w:rsidRDefault="008D6698" w:rsidP="008D6698">
      <w:pPr>
        <w:spacing w:after="120" w:line="276" w:lineRule="auto"/>
        <w:rPr>
          <w:rFonts w:ascii="Arial" w:eastAsia="Calibri" w:hAnsi="Arial"/>
          <w:sz w:val="24"/>
          <w:szCs w:val="22"/>
        </w:rPr>
      </w:pPr>
    </w:p>
    <w:p w:rsidR="008D6698" w:rsidRPr="008D6698" w:rsidRDefault="008D6698" w:rsidP="008D6698">
      <w:pPr>
        <w:pBdr>
          <w:bottom w:val="single" w:sz="4" w:space="1" w:color="auto"/>
        </w:pBdr>
        <w:spacing w:before="360" w:after="120" w:line="271" w:lineRule="auto"/>
        <w:outlineLvl w:val="1"/>
        <w:rPr>
          <w:rFonts w:ascii="Arial" w:hAnsi="Arial"/>
          <w:b/>
          <w:color w:val="652F76"/>
          <w:sz w:val="32"/>
          <w:szCs w:val="26"/>
        </w:rPr>
      </w:pPr>
      <w:r w:rsidRPr="008D6698">
        <w:rPr>
          <w:rFonts w:ascii="Arial" w:hAnsi="Arial"/>
          <w:b/>
          <w:color w:val="652F76"/>
          <w:sz w:val="32"/>
          <w:szCs w:val="26"/>
        </w:rPr>
        <w:t>Part C: When did (or will) the change happen?</w:t>
      </w:r>
    </w:p>
    <w:p w:rsidR="008D6698" w:rsidRPr="008D6698" w:rsidRDefault="008D6698" w:rsidP="008D6698">
      <w:pPr>
        <w:spacing w:after="120" w:line="276" w:lineRule="auto"/>
        <w:rPr>
          <w:rFonts w:ascii="Arial" w:eastAsia="Calibri" w:hAnsi="Arial"/>
          <w:sz w:val="24"/>
          <w:szCs w:val="22"/>
        </w:rPr>
      </w:pPr>
      <w:r w:rsidRPr="008D6698">
        <w:rPr>
          <w:rFonts w:ascii="Arial" w:eastAsia="Calibri" w:hAnsi="Arial"/>
          <w:sz w:val="24"/>
          <w:szCs w:val="22"/>
        </w:rPr>
        <w:t>Complete Part C to let the NDIA know the date the change happened, or is likely to happen, and whether it is a permanent or temporary change. If the change is temporary also record the date when the change will, or is likely to, end.</w:t>
      </w:r>
    </w:p>
    <w:tbl>
      <w:tblPr>
        <w:tblStyle w:val="TableGrid11"/>
        <w:tblW w:w="0" w:type="auto"/>
        <w:tblLook w:val="04A0" w:firstRow="1" w:lastRow="0" w:firstColumn="1" w:lastColumn="0" w:noHBand="0" w:noVBand="1"/>
        <w:tblCaption w:val="Section of form - Part C to record when did (or will) the change happen?"/>
        <w:tblDescription w:val="Part C is completed to establish the start date for the change and whether it is expected to be permanent or temporary. For temporary changes a record of the expected end date is also requested. The first column of this table lists the requested change details which must be recorded in the form. The second column of this table provides space to record each of the requested change details."/>
      </w:tblPr>
      <w:tblGrid>
        <w:gridCol w:w="4106"/>
        <w:gridCol w:w="5806"/>
      </w:tblGrid>
      <w:tr w:rsidR="008D6698" w:rsidRPr="008D6698" w:rsidTr="005426B0">
        <w:trPr>
          <w:tblHeader/>
        </w:trPr>
        <w:tc>
          <w:tcPr>
            <w:tcW w:w="4106" w:type="dxa"/>
            <w:shd w:val="clear" w:color="auto" w:fill="808080" w:themeFill="background1" w:themeFillShade="80"/>
          </w:tcPr>
          <w:p w:rsidR="008D6698" w:rsidRPr="008D6698" w:rsidRDefault="008D6698" w:rsidP="008D6698">
            <w:pPr>
              <w:spacing w:after="120" w:line="480" w:lineRule="auto"/>
              <w:rPr>
                <w:rFonts w:ascii="Arial" w:hAnsi="Arial"/>
                <w:color w:val="FFFFFF"/>
                <w:sz w:val="24"/>
              </w:rPr>
            </w:pPr>
            <w:r w:rsidRPr="008D6698">
              <w:rPr>
                <w:rFonts w:ascii="Arial" w:hAnsi="Arial"/>
                <w:color w:val="FFFFFF"/>
                <w:sz w:val="24"/>
              </w:rPr>
              <w:t>Requested change details</w:t>
            </w:r>
          </w:p>
        </w:tc>
        <w:tc>
          <w:tcPr>
            <w:tcW w:w="5806" w:type="dxa"/>
            <w:shd w:val="clear" w:color="auto" w:fill="808080" w:themeFill="background1" w:themeFillShade="80"/>
          </w:tcPr>
          <w:p w:rsidR="008D6698" w:rsidRPr="008D6698" w:rsidRDefault="008D6698" w:rsidP="008D6698">
            <w:pPr>
              <w:spacing w:after="120" w:line="480" w:lineRule="auto"/>
              <w:rPr>
                <w:rFonts w:ascii="Arial" w:hAnsi="Arial"/>
                <w:color w:val="FFFFFF"/>
                <w:sz w:val="24"/>
              </w:rPr>
            </w:pPr>
            <w:r w:rsidRPr="008D6698">
              <w:rPr>
                <w:rFonts w:ascii="Arial" w:hAnsi="Arial"/>
                <w:color w:val="FFFFFF"/>
                <w:sz w:val="24"/>
              </w:rPr>
              <w:t>Provided change details</w:t>
            </w:r>
          </w:p>
        </w:tc>
      </w:tr>
      <w:tr w:rsidR="008D6698" w:rsidRPr="008D6698" w:rsidTr="005426B0">
        <w:trPr>
          <w:tblHeader/>
        </w:trPr>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Permanent or temporary change</w:t>
            </w:r>
          </w:p>
        </w:tc>
        <w:tc>
          <w:tcPr>
            <w:tcW w:w="5806" w:type="dxa"/>
          </w:tcPr>
          <w:p w:rsidR="008D6698" w:rsidRPr="008D6698" w:rsidRDefault="008D6698" w:rsidP="008D6698">
            <w:pPr>
              <w:spacing w:after="120"/>
              <w:rPr>
                <w:rFonts w:ascii="Arial" w:hAnsi="Arial"/>
                <w:sz w:val="24"/>
              </w:rPr>
            </w:pPr>
          </w:p>
        </w:tc>
      </w:tr>
      <w:tr w:rsidR="008D6698" w:rsidRPr="008D6698" w:rsidTr="005426B0">
        <w:trPr>
          <w:tblHeader/>
        </w:trPr>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Start date</w:t>
            </w:r>
          </w:p>
        </w:tc>
        <w:tc>
          <w:tcPr>
            <w:tcW w:w="5806" w:type="dxa"/>
          </w:tcPr>
          <w:p w:rsidR="008D6698" w:rsidRPr="008D6698" w:rsidRDefault="008D6698" w:rsidP="008D6698">
            <w:pPr>
              <w:spacing w:after="120"/>
              <w:rPr>
                <w:rFonts w:ascii="Arial" w:hAnsi="Arial"/>
                <w:sz w:val="24"/>
              </w:rPr>
            </w:pPr>
          </w:p>
        </w:tc>
      </w:tr>
      <w:tr w:rsidR="008D6698" w:rsidRPr="008D6698" w:rsidTr="005426B0">
        <w:trPr>
          <w:tblHeader/>
        </w:trPr>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End date (temporary changes only)</w:t>
            </w:r>
          </w:p>
        </w:tc>
        <w:tc>
          <w:tcPr>
            <w:tcW w:w="5806" w:type="dxa"/>
          </w:tcPr>
          <w:p w:rsidR="008D6698" w:rsidRPr="008D6698" w:rsidRDefault="008D6698" w:rsidP="008D6698">
            <w:pPr>
              <w:spacing w:after="120"/>
              <w:rPr>
                <w:rFonts w:ascii="Arial" w:hAnsi="Arial"/>
                <w:sz w:val="24"/>
              </w:rPr>
            </w:pPr>
          </w:p>
        </w:tc>
      </w:tr>
      <w:tr w:rsidR="008D6698" w:rsidRPr="008D6698" w:rsidTr="005426B0">
        <w:trPr>
          <w:tblHeader/>
        </w:trPr>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Don’t know</w:t>
            </w:r>
          </w:p>
        </w:tc>
        <w:tc>
          <w:tcPr>
            <w:tcW w:w="5806" w:type="dxa"/>
          </w:tcPr>
          <w:p w:rsidR="008D6698" w:rsidRPr="008D6698" w:rsidRDefault="008D6698" w:rsidP="008D6698">
            <w:pPr>
              <w:spacing w:after="120"/>
              <w:rPr>
                <w:rFonts w:ascii="Arial" w:hAnsi="Arial"/>
                <w:sz w:val="24"/>
              </w:rPr>
            </w:pPr>
          </w:p>
        </w:tc>
      </w:tr>
    </w:tbl>
    <w:p w:rsidR="008D6698" w:rsidRPr="008D6698" w:rsidRDefault="008D6698" w:rsidP="008D6698">
      <w:pPr>
        <w:spacing w:after="200" w:line="276" w:lineRule="auto"/>
        <w:rPr>
          <w:rFonts w:ascii="Arial" w:hAnsi="Arial"/>
          <w:b/>
          <w:color w:val="652F76"/>
          <w:sz w:val="32"/>
          <w:szCs w:val="26"/>
        </w:rPr>
      </w:pPr>
      <w:r w:rsidRPr="008D6698">
        <w:rPr>
          <w:rFonts w:ascii="Arial" w:eastAsia="Calibri" w:hAnsi="Arial"/>
          <w:sz w:val="24"/>
          <w:szCs w:val="22"/>
        </w:rPr>
        <w:br w:type="page"/>
      </w:r>
    </w:p>
    <w:p w:rsidR="008D6698" w:rsidRPr="008D6698" w:rsidRDefault="008D6698" w:rsidP="008D6698">
      <w:pPr>
        <w:pBdr>
          <w:bottom w:val="single" w:sz="4" w:space="1" w:color="auto"/>
        </w:pBdr>
        <w:spacing w:before="360" w:after="120" w:line="271" w:lineRule="auto"/>
        <w:outlineLvl w:val="1"/>
        <w:rPr>
          <w:rFonts w:ascii="Arial" w:hAnsi="Arial"/>
          <w:b/>
          <w:color w:val="652F76"/>
          <w:sz w:val="32"/>
          <w:szCs w:val="26"/>
        </w:rPr>
      </w:pPr>
      <w:r w:rsidRPr="008D6698">
        <w:rPr>
          <w:rFonts w:ascii="Arial" w:hAnsi="Arial"/>
          <w:b/>
          <w:color w:val="652F76"/>
          <w:sz w:val="32"/>
          <w:szCs w:val="26"/>
        </w:rPr>
        <w:t>Part D: Change to contact details</w:t>
      </w:r>
    </w:p>
    <w:p w:rsidR="008D6698" w:rsidRPr="008D6698" w:rsidRDefault="008D6698" w:rsidP="008D6698">
      <w:pPr>
        <w:spacing w:after="120" w:line="276" w:lineRule="auto"/>
        <w:rPr>
          <w:rFonts w:ascii="Arial" w:eastAsia="Calibri" w:hAnsi="Arial"/>
          <w:sz w:val="24"/>
          <w:szCs w:val="22"/>
        </w:rPr>
      </w:pPr>
      <w:r w:rsidRPr="008D6698">
        <w:rPr>
          <w:rFonts w:ascii="Arial" w:eastAsia="Calibri" w:hAnsi="Arial"/>
          <w:sz w:val="24"/>
          <w:szCs w:val="22"/>
        </w:rPr>
        <w:t>Complete Part D to let the NDIA know your new contact details. You do not need to record any details already recorded in Part A.</w:t>
      </w:r>
    </w:p>
    <w:tbl>
      <w:tblPr>
        <w:tblStyle w:val="TableGrid11"/>
        <w:tblW w:w="0" w:type="auto"/>
        <w:tblLook w:val="04A0" w:firstRow="1" w:lastRow="0" w:firstColumn="1" w:lastColumn="0" w:noHBand="0" w:noVBand="1"/>
        <w:tblCaption w:val="Section of form - Part D to record person new contact details "/>
        <w:tblDescription w:val="The first column of this table lists the persons new details which must be recorded in the form. The second column of this table provides space to record each of the requested new participant details."/>
      </w:tblPr>
      <w:tblGrid>
        <w:gridCol w:w="4106"/>
        <w:gridCol w:w="5806"/>
      </w:tblGrid>
      <w:tr w:rsidR="008D6698" w:rsidRPr="008D6698" w:rsidTr="005426B0">
        <w:trPr>
          <w:tblHeader/>
        </w:trPr>
        <w:tc>
          <w:tcPr>
            <w:tcW w:w="4106" w:type="dxa"/>
            <w:shd w:val="clear" w:color="auto" w:fill="808080" w:themeFill="background1" w:themeFillShade="80"/>
          </w:tcPr>
          <w:p w:rsidR="008D6698" w:rsidRPr="008D6698" w:rsidRDefault="008D6698" w:rsidP="008D6698">
            <w:pPr>
              <w:spacing w:after="120" w:line="480" w:lineRule="auto"/>
              <w:rPr>
                <w:rFonts w:ascii="Arial" w:hAnsi="Arial"/>
                <w:color w:val="FFFFFF"/>
                <w:sz w:val="24"/>
              </w:rPr>
            </w:pPr>
            <w:r w:rsidRPr="008D6698">
              <w:rPr>
                <w:rFonts w:ascii="Arial" w:hAnsi="Arial"/>
                <w:color w:val="FFFFFF"/>
                <w:sz w:val="24"/>
              </w:rPr>
              <w:t>Requested new contact details</w:t>
            </w:r>
          </w:p>
        </w:tc>
        <w:tc>
          <w:tcPr>
            <w:tcW w:w="5806" w:type="dxa"/>
            <w:shd w:val="clear" w:color="auto" w:fill="808080" w:themeFill="background1" w:themeFillShade="80"/>
          </w:tcPr>
          <w:p w:rsidR="008D6698" w:rsidRPr="008D6698" w:rsidRDefault="008D6698" w:rsidP="008D6698">
            <w:pPr>
              <w:spacing w:after="120" w:line="480" w:lineRule="auto"/>
              <w:rPr>
                <w:rFonts w:ascii="Arial" w:hAnsi="Arial"/>
                <w:color w:val="FFFFFF"/>
                <w:sz w:val="24"/>
              </w:rPr>
            </w:pPr>
            <w:r w:rsidRPr="008D6698">
              <w:rPr>
                <w:rFonts w:ascii="Arial" w:hAnsi="Arial"/>
                <w:color w:val="FFFFFF"/>
                <w:sz w:val="24"/>
              </w:rPr>
              <w:t>Provided new contact details</w:t>
            </w:r>
          </w:p>
        </w:tc>
      </w:tr>
      <w:tr w:rsidR="008D6698" w:rsidRPr="008D6698" w:rsidTr="005426B0">
        <w:trPr>
          <w:trHeight w:val="1804"/>
        </w:trPr>
        <w:tc>
          <w:tcPr>
            <w:tcW w:w="4106" w:type="dxa"/>
            <w:shd w:val="clear" w:color="auto" w:fill="F2F2F2" w:themeFill="background1" w:themeFillShade="F2"/>
          </w:tcPr>
          <w:p w:rsidR="008D6698" w:rsidRPr="008D6698" w:rsidRDefault="008D6698" w:rsidP="008D6698">
            <w:pPr>
              <w:spacing w:after="120" w:line="360" w:lineRule="auto"/>
              <w:rPr>
                <w:rFonts w:ascii="Arial" w:hAnsi="Arial"/>
                <w:sz w:val="24"/>
              </w:rPr>
            </w:pPr>
            <w:r w:rsidRPr="008D6698">
              <w:rPr>
                <w:rFonts w:ascii="Arial" w:hAnsi="Arial"/>
                <w:sz w:val="24"/>
              </w:rPr>
              <w:t>New postal or residential address (Include number, street, suburb, state, postcode and country)</w:t>
            </w:r>
          </w:p>
        </w:tc>
        <w:tc>
          <w:tcPr>
            <w:tcW w:w="5806" w:type="dxa"/>
          </w:tcPr>
          <w:p w:rsidR="008D6698" w:rsidRPr="008D6698" w:rsidRDefault="008D6698" w:rsidP="008D6698">
            <w:pPr>
              <w:spacing w:after="120"/>
              <w:rPr>
                <w:rFonts w:ascii="Arial" w:hAnsi="Arial"/>
                <w:sz w:val="24"/>
              </w:rPr>
            </w:pPr>
          </w:p>
        </w:tc>
      </w:tr>
      <w:tr w:rsidR="008D6698" w:rsidRPr="008D6698" w:rsidTr="005426B0">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New phone (Home)</w:t>
            </w:r>
          </w:p>
        </w:tc>
        <w:tc>
          <w:tcPr>
            <w:tcW w:w="5806" w:type="dxa"/>
          </w:tcPr>
          <w:p w:rsidR="008D6698" w:rsidRPr="008D6698" w:rsidRDefault="008D6698" w:rsidP="008D6698">
            <w:pPr>
              <w:spacing w:after="120"/>
              <w:rPr>
                <w:rFonts w:ascii="Arial" w:hAnsi="Arial"/>
                <w:sz w:val="24"/>
              </w:rPr>
            </w:pPr>
          </w:p>
        </w:tc>
      </w:tr>
      <w:tr w:rsidR="008D6698" w:rsidRPr="008D6698" w:rsidTr="005426B0">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New phone (TTY)</w:t>
            </w:r>
          </w:p>
        </w:tc>
        <w:tc>
          <w:tcPr>
            <w:tcW w:w="5806" w:type="dxa"/>
          </w:tcPr>
          <w:p w:rsidR="008D6698" w:rsidRPr="008D6698" w:rsidRDefault="008D6698" w:rsidP="008D6698">
            <w:pPr>
              <w:spacing w:after="120"/>
              <w:rPr>
                <w:rFonts w:ascii="Arial" w:hAnsi="Arial"/>
                <w:sz w:val="24"/>
              </w:rPr>
            </w:pPr>
          </w:p>
        </w:tc>
      </w:tr>
      <w:tr w:rsidR="008D6698" w:rsidRPr="008D6698" w:rsidTr="005426B0">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New phone (Mobile)</w:t>
            </w:r>
          </w:p>
        </w:tc>
        <w:tc>
          <w:tcPr>
            <w:tcW w:w="5806" w:type="dxa"/>
          </w:tcPr>
          <w:p w:rsidR="008D6698" w:rsidRPr="008D6698" w:rsidRDefault="008D6698" w:rsidP="008D6698">
            <w:pPr>
              <w:spacing w:after="120"/>
              <w:rPr>
                <w:rFonts w:ascii="Arial" w:hAnsi="Arial"/>
                <w:sz w:val="24"/>
              </w:rPr>
            </w:pPr>
          </w:p>
        </w:tc>
      </w:tr>
      <w:tr w:rsidR="008D6698" w:rsidRPr="008D6698" w:rsidTr="005426B0">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New email</w:t>
            </w:r>
          </w:p>
        </w:tc>
        <w:tc>
          <w:tcPr>
            <w:tcW w:w="5806" w:type="dxa"/>
          </w:tcPr>
          <w:p w:rsidR="008D6698" w:rsidRPr="008D6698" w:rsidRDefault="008D6698" w:rsidP="008D6698">
            <w:pPr>
              <w:spacing w:after="120"/>
              <w:rPr>
                <w:rFonts w:ascii="Arial" w:hAnsi="Arial"/>
                <w:sz w:val="24"/>
              </w:rPr>
            </w:pPr>
          </w:p>
        </w:tc>
      </w:tr>
    </w:tbl>
    <w:p w:rsidR="008D6698" w:rsidRPr="008D6698" w:rsidRDefault="008D6698" w:rsidP="008D6698">
      <w:pPr>
        <w:pBdr>
          <w:bottom w:val="single" w:sz="4" w:space="1" w:color="auto"/>
        </w:pBdr>
        <w:spacing w:before="360" w:after="120" w:line="271" w:lineRule="auto"/>
        <w:outlineLvl w:val="1"/>
        <w:rPr>
          <w:rFonts w:ascii="Arial" w:hAnsi="Arial"/>
          <w:b/>
          <w:color w:val="652F76"/>
          <w:sz w:val="32"/>
          <w:szCs w:val="26"/>
        </w:rPr>
      </w:pPr>
      <w:r w:rsidRPr="008D6698">
        <w:rPr>
          <w:rFonts w:ascii="Arial" w:hAnsi="Arial"/>
          <w:b/>
          <w:color w:val="652F76"/>
          <w:sz w:val="32"/>
          <w:szCs w:val="26"/>
        </w:rPr>
        <w:t>Part E: Other changes</w:t>
      </w:r>
    </w:p>
    <w:p w:rsidR="008D6698" w:rsidRPr="008D6698" w:rsidRDefault="008D6698" w:rsidP="008D6698">
      <w:pPr>
        <w:spacing w:after="120" w:line="276" w:lineRule="auto"/>
        <w:rPr>
          <w:rFonts w:ascii="Arial" w:eastAsia="Calibri" w:hAnsi="Arial"/>
          <w:sz w:val="24"/>
          <w:szCs w:val="22"/>
        </w:rPr>
      </w:pPr>
      <w:r w:rsidRPr="008D6698">
        <w:rPr>
          <w:rFonts w:ascii="Arial" w:eastAsia="Calibri" w:hAnsi="Arial"/>
          <w:sz w:val="24"/>
          <w:szCs w:val="22"/>
        </w:rPr>
        <w:t>Complete Part E to let the NDIA know about the following changes in your circumstances. These changes may affect your NDIS plan and supports.</w:t>
      </w:r>
    </w:p>
    <w:tbl>
      <w:tblPr>
        <w:tblStyle w:val="TableGrid11"/>
        <w:tblW w:w="0" w:type="auto"/>
        <w:tblLook w:val="04A0" w:firstRow="1" w:lastRow="0" w:firstColumn="1" w:lastColumn="0" w:noHBand="0" w:noVBand="1"/>
        <w:tblCaption w:val="Section of form - Part E to record other change details "/>
        <w:tblDescription w:val="The first column of this table lists the requested other change details which must be recorded in the form. The second column of this table provides space to record each of the requested other change details."/>
      </w:tblPr>
      <w:tblGrid>
        <w:gridCol w:w="4106"/>
        <w:gridCol w:w="5806"/>
      </w:tblGrid>
      <w:tr w:rsidR="008D6698" w:rsidRPr="008D6698" w:rsidTr="005426B0">
        <w:trPr>
          <w:tblHeader/>
        </w:trPr>
        <w:tc>
          <w:tcPr>
            <w:tcW w:w="4106" w:type="dxa"/>
            <w:shd w:val="clear" w:color="auto" w:fill="808080" w:themeFill="background1" w:themeFillShade="80"/>
          </w:tcPr>
          <w:p w:rsidR="008D6698" w:rsidRPr="008D6698" w:rsidRDefault="008D6698" w:rsidP="008D6698">
            <w:pPr>
              <w:spacing w:after="120" w:line="480" w:lineRule="auto"/>
              <w:rPr>
                <w:rFonts w:ascii="Arial" w:hAnsi="Arial"/>
                <w:color w:val="FFFFFF"/>
                <w:sz w:val="24"/>
              </w:rPr>
            </w:pPr>
            <w:r w:rsidRPr="008D6698">
              <w:rPr>
                <w:rFonts w:ascii="Arial" w:hAnsi="Arial"/>
                <w:color w:val="FFFFFF"/>
                <w:sz w:val="24"/>
              </w:rPr>
              <w:t>Requested other change details</w:t>
            </w:r>
          </w:p>
        </w:tc>
        <w:tc>
          <w:tcPr>
            <w:tcW w:w="5806" w:type="dxa"/>
            <w:shd w:val="clear" w:color="auto" w:fill="808080" w:themeFill="background1" w:themeFillShade="80"/>
          </w:tcPr>
          <w:p w:rsidR="008D6698" w:rsidRPr="008D6698" w:rsidRDefault="008D6698" w:rsidP="008D6698">
            <w:pPr>
              <w:spacing w:after="120" w:line="480" w:lineRule="auto"/>
              <w:rPr>
                <w:rFonts w:ascii="Arial" w:hAnsi="Arial"/>
                <w:color w:val="FFFFFF"/>
                <w:sz w:val="24"/>
              </w:rPr>
            </w:pPr>
            <w:r w:rsidRPr="008D6698">
              <w:rPr>
                <w:rFonts w:ascii="Arial" w:hAnsi="Arial"/>
                <w:color w:val="FFFFFF"/>
                <w:sz w:val="24"/>
              </w:rPr>
              <w:t>Provided other change details</w:t>
            </w:r>
          </w:p>
        </w:tc>
      </w:tr>
      <w:tr w:rsidR="008D6698" w:rsidRPr="008D6698" w:rsidTr="005426B0">
        <w:trPr>
          <w:trHeight w:val="3453"/>
        </w:trPr>
        <w:tc>
          <w:tcPr>
            <w:tcW w:w="4106" w:type="dxa"/>
            <w:shd w:val="clear" w:color="auto" w:fill="F2F2F2" w:themeFill="background1" w:themeFillShade="F2"/>
          </w:tcPr>
          <w:p w:rsidR="008D6698" w:rsidRPr="008D6698" w:rsidRDefault="008D6698" w:rsidP="008D6698">
            <w:pPr>
              <w:spacing w:after="120" w:line="360" w:lineRule="auto"/>
              <w:rPr>
                <w:rFonts w:ascii="Arial" w:hAnsi="Arial"/>
                <w:sz w:val="24"/>
              </w:rPr>
            </w:pPr>
            <w:r w:rsidRPr="008D6698">
              <w:rPr>
                <w:rFonts w:ascii="Arial" w:hAnsi="Arial"/>
                <w:sz w:val="24"/>
              </w:rPr>
              <w:t>My informal supports and/or living arrangements have changed.</w:t>
            </w:r>
          </w:p>
        </w:tc>
        <w:tc>
          <w:tcPr>
            <w:tcW w:w="5806" w:type="dxa"/>
          </w:tcPr>
          <w:p w:rsidR="008D6698" w:rsidRPr="008D6698" w:rsidRDefault="008D6698" w:rsidP="008D6698">
            <w:pPr>
              <w:spacing w:after="120"/>
              <w:rPr>
                <w:rFonts w:ascii="Arial" w:hAnsi="Arial"/>
                <w:sz w:val="24"/>
              </w:rPr>
            </w:pPr>
            <w:r w:rsidRPr="008D6698">
              <w:rPr>
                <w:rFonts w:ascii="Arial" w:hAnsi="Arial"/>
                <w:sz w:val="24"/>
              </w:rPr>
              <w:t>F</w:t>
            </w:r>
            <w:r w:rsidRPr="008D6698">
              <w:rPr>
                <w:rFonts w:ascii="Arial" w:hAnsi="Arial"/>
                <w:sz w:val="24"/>
                <w:szCs w:val="24"/>
              </w:rPr>
              <w:t>or example, a family member who has provided informal support has a new job and you need to replace this support.</w:t>
            </w:r>
          </w:p>
        </w:tc>
      </w:tr>
      <w:tr w:rsidR="008D6698" w:rsidRPr="008D6698" w:rsidTr="005426B0">
        <w:trPr>
          <w:trHeight w:val="2251"/>
        </w:trPr>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My employment has changed.</w:t>
            </w:r>
          </w:p>
        </w:tc>
        <w:tc>
          <w:tcPr>
            <w:tcW w:w="5806" w:type="dxa"/>
          </w:tcPr>
          <w:p w:rsidR="008D6698" w:rsidRPr="008D6698" w:rsidRDefault="008D6698" w:rsidP="008D6698">
            <w:pPr>
              <w:spacing w:after="120"/>
              <w:rPr>
                <w:rFonts w:ascii="Arial" w:hAnsi="Arial"/>
                <w:sz w:val="24"/>
              </w:rPr>
            </w:pPr>
            <w:r w:rsidRPr="008D6698">
              <w:rPr>
                <w:rFonts w:ascii="Arial" w:hAnsi="Arial"/>
                <w:sz w:val="24"/>
              </w:rPr>
              <w:t>For example, you are moving from part-time to full-time work.</w:t>
            </w:r>
          </w:p>
        </w:tc>
      </w:tr>
      <w:tr w:rsidR="008D6698" w:rsidRPr="008D6698" w:rsidTr="005426B0">
        <w:trPr>
          <w:trHeight w:val="3222"/>
        </w:trPr>
        <w:tc>
          <w:tcPr>
            <w:tcW w:w="4106" w:type="dxa"/>
            <w:shd w:val="clear" w:color="auto" w:fill="F2F2F2" w:themeFill="background1" w:themeFillShade="F2"/>
          </w:tcPr>
          <w:p w:rsidR="008D6698" w:rsidRPr="008D6698" w:rsidRDefault="008D6698" w:rsidP="008D6698">
            <w:pPr>
              <w:spacing w:after="120" w:line="360" w:lineRule="auto"/>
              <w:rPr>
                <w:rFonts w:ascii="Arial" w:hAnsi="Arial"/>
                <w:sz w:val="24"/>
              </w:rPr>
            </w:pPr>
            <w:r w:rsidRPr="008D6698">
              <w:rPr>
                <w:rFonts w:ascii="Arial" w:hAnsi="Arial"/>
                <w:sz w:val="24"/>
              </w:rPr>
              <w:t>My financial arrangements have changed.</w:t>
            </w:r>
          </w:p>
        </w:tc>
        <w:tc>
          <w:tcPr>
            <w:tcW w:w="5806" w:type="dxa"/>
          </w:tcPr>
          <w:p w:rsidR="008D6698" w:rsidRPr="008D6698" w:rsidRDefault="008D6698" w:rsidP="008D6698">
            <w:pPr>
              <w:spacing w:after="120"/>
              <w:rPr>
                <w:rFonts w:ascii="Arial" w:hAnsi="Arial"/>
                <w:sz w:val="24"/>
              </w:rPr>
            </w:pPr>
            <w:r w:rsidRPr="008D6698">
              <w:rPr>
                <w:rFonts w:ascii="Arial" w:hAnsi="Arial"/>
                <w:sz w:val="24"/>
              </w:rPr>
              <w:t>For example, another person or organisation has started managing your money or you have become bankrupt.</w:t>
            </w:r>
          </w:p>
        </w:tc>
      </w:tr>
      <w:tr w:rsidR="008D6698" w:rsidRPr="008D6698" w:rsidTr="005426B0">
        <w:trPr>
          <w:trHeight w:val="3257"/>
        </w:trPr>
        <w:tc>
          <w:tcPr>
            <w:tcW w:w="4106" w:type="dxa"/>
            <w:shd w:val="clear" w:color="auto" w:fill="F2F2F2" w:themeFill="background1" w:themeFillShade="F2"/>
          </w:tcPr>
          <w:p w:rsidR="008D6698" w:rsidRPr="008D6698" w:rsidRDefault="008D6698" w:rsidP="008D6698">
            <w:pPr>
              <w:spacing w:after="120" w:line="360" w:lineRule="auto"/>
              <w:rPr>
                <w:rFonts w:ascii="Arial" w:hAnsi="Arial"/>
                <w:sz w:val="24"/>
              </w:rPr>
            </w:pPr>
            <w:r w:rsidRPr="008D6698">
              <w:rPr>
                <w:rFonts w:ascii="Arial" w:hAnsi="Arial"/>
                <w:sz w:val="24"/>
              </w:rPr>
              <w:t>My disability support needs have changed.</w:t>
            </w:r>
          </w:p>
        </w:tc>
        <w:tc>
          <w:tcPr>
            <w:tcW w:w="5806" w:type="dxa"/>
          </w:tcPr>
          <w:p w:rsidR="008D6698" w:rsidRPr="008D6698" w:rsidRDefault="008D6698" w:rsidP="008D6698">
            <w:pPr>
              <w:spacing w:after="120"/>
              <w:rPr>
                <w:rFonts w:ascii="Arial" w:hAnsi="Arial"/>
                <w:sz w:val="24"/>
              </w:rPr>
            </w:pPr>
            <w:r w:rsidRPr="008D6698">
              <w:rPr>
                <w:rFonts w:ascii="Arial" w:hAnsi="Arial"/>
                <w:sz w:val="24"/>
              </w:rPr>
              <w:t>For example, you have experienced and increase or decrease in your support needs.</w:t>
            </w:r>
          </w:p>
        </w:tc>
      </w:tr>
      <w:tr w:rsidR="008D6698" w:rsidRPr="008D6698" w:rsidTr="005426B0">
        <w:trPr>
          <w:trHeight w:val="3389"/>
        </w:trPr>
        <w:tc>
          <w:tcPr>
            <w:tcW w:w="4106" w:type="dxa"/>
            <w:shd w:val="clear" w:color="auto" w:fill="F2F2F2" w:themeFill="background1" w:themeFillShade="F2"/>
          </w:tcPr>
          <w:p w:rsidR="008D6698" w:rsidRPr="008D6698" w:rsidRDefault="008D6698" w:rsidP="008D6698">
            <w:pPr>
              <w:spacing w:after="120" w:line="360" w:lineRule="auto"/>
              <w:rPr>
                <w:rFonts w:ascii="Arial" w:hAnsi="Arial"/>
                <w:sz w:val="24"/>
              </w:rPr>
            </w:pPr>
            <w:r w:rsidRPr="008D6698">
              <w:rPr>
                <w:rFonts w:ascii="Arial" w:hAnsi="Arial"/>
                <w:sz w:val="24"/>
              </w:rPr>
              <w:t>My health and wellbeing have changed.</w:t>
            </w:r>
          </w:p>
        </w:tc>
        <w:tc>
          <w:tcPr>
            <w:tcW w:w="5806" w:type="dxa"/>
          </w:tcPr>
          <w:p w:rsidR="008D6698" w:rsidRPr="008D6698" w:rsidRDefault="008D6698" w:rsidP="008D6698">
            <w:pPr>
              <w:spacing w:after="120"/>
              <w:rPr>
                <w:rFonts w:ascii="Arial" w:hAnsi="Arial"/>
                <w:sz w:val="24"/>
              </w:rPr>
            </w:pPr>
            <w:r w:rsidRPr="008D6698">
              <w:rPr>
                <w:rFonts w:ascii="Arial" w:hAnsi="Arial"/>
                <w:sz w:val="24"/>
              </w:rPr>
              <w:t>For example, you have been diagnosed with a health condition which may impact on your disability</w:t>
            </w:r>
          </w:p>
        </w:tc>
      </w:tr>
      <w:tr w:rsidR="008D6698" w:rsidRPr="008D6698" w:rsidTr="005426B0">
        <w:trPr>
          <w:trHeight w:val="2830"/>
        </w:trPr>
        <w:tc>
          <w:tcPr>
            <w:tcW w:w="4106" w:type="dxa"/>
            <w:shd w:val="clear" w:color="auto" w:fill="F2F2F2" w:themeFill="background1" w:themeFillShade="F2"/>
          </w:tcPr>
          <w:p w:rsidR="008D6698" w:rsidRPr="008D6698" w:rsidRDefault="008D6698" w:rsidP="008D6698">
            <w:pPr>
              <w:spacing w:after="120" w:line="480" w:lineRule="auto"/>
              <w:rPr>
                <w:rFonts w:ascii="Arial" w:hAnsi="Arial"/>
                <w:sz w:val="24"/>
              </w:rPr>
            </w:pPr>
            <w:r w:rsidRPr="008D6698">
              <w:rPr>
                <w:rFonts w:ascii="Arial" w:hAnsi="Arial"/>
                <w:sz w:val="24"/>
              </w:rPr>
              <w:t>Other (please tell us)</w:t>
            </w:r>
          </w:p>
        </w:tc>
        <w:tc>
          <w:tcPr>
            <w:tcW w:w="5806" w:type="dxa"/>
          </w:tcPr>
          <w:p w:rsidR="008D6698" w:rsidRPr="008D6698" w:rsidRDefault="008D6698" w:rsidP="008D6698">
            <w:pPr>
              <w:spacing w:after="120"/>
              <w:rPr>
                <w:rFonts w:ascii="Arial" w:hAnsi="Arial"/>
                <w:sz w:val="24"/>
              </w:rPr>
            </w:pPr>
          </w:p>
        </w:tc>
      </w:tr>
    </w:tbl>
    <w:p w:rsidR="008D6698" w:rsidRPr="008D6698" w:rsidRDefault="008D6698" w:rsidP="008D6698">
      <w:pPr>
        <w:spacing w:before="240" w:after="120" w:line="276" w:lineRule="auto"/>
        <w:rPr>
          <w:rFonts w:ascii="Arial" w:eastAsia="Calibri" w:hAnsi="Arial"/>
          <w:sz w:val="24"/>
          <w:szCs w:val="24"/>
        </w:rPr>
      </w:pPr>
      <w:r w:rsidRPr="008D6698">
        <w:rPr>
          <w:rFonts w:ascii="Arial" w:eastAsia="Calibri" w:hAnsi="Arial"/>
          <w:b/>
          <w:sz w:val="24"/>
          <w:szCs w:val="24"/>
        </w:rPr>
        <w:t>Note:</w:t>
      </w:r>
      <w:r w:rsidRPr="008D6698">
        <w:rPr>
          <w:rFonts w:ascii="Arial" w:eastAsia="Calibri" w:hAnsi="Arial"/>
          <w:sz w:val="24"/>
          <w:szCs w:val="24"/>
        </w:rPr>
        <w:t xml:space="preserve"> If you are </w:t>
      </w:r>
      <w:r w:rsidRPr="008D6698">
        <w:rPr>
          <w:rFonts w:ascii="Arial" w:eastAsia="Calibri" w:hAnsi="Arial"/>
          <w:b/>
          <w:sz w:val="24"/>
          <w:szCs w:val="24"/>
        </w:rPr>
        <w:t>requesting a plan review</w:t>
      </w:r>
      <w:r w:rsidRPr="008D6698">
        <w:rPr>
          <w:rFonts w:ascii="Arial" w:eastAsia="Calibri" w:hAnsi="Arial"/>
          <w:sz w:val="24"/>
          <w:szCs w:val="24"/>
        </w:rPr>
        <w:t xml:space="preserve"> please complete the </w:t>
      </w:r>
      <w:r w:rsidRPr="008D6698">
        <w:rPr>
          <w:rFonts w:ascii="Arial" w:eastAsia="Calibri" w:hAnsi="Arial"/>
          <w:b/>
          <w:sz w:val="24"/>
          <w:szCs w:val="24"/>
        </w:rPr>
        <w:t>Request for plan review</w:t>
      </w:r>
      <w:r w:rsidRPr="008D6698">
        <w:rPr>
          <w:rFonts w:ascii="Arial" w:eastAsia="Calibri" w:hAnsi="Arial"/>
          <w:sz w:val="24"/>
          <w:szCs w:val="24"/>
        </w:rPr>
        <w:t xml:space="preserve"> form.</w:t>
      </w:r>
    </w:p>
    <w:p w:rsidR="008D6698" w:rsidRPr="008D6698" w:rsidRDefault="008D6698" w:rsidP="008D6698">
      <w:pPr>
        <w:spacing w:after="200" w:line="276" w:lineRule="auto"/>
        <w:rPr>
          <w:rFonts w:ascii="Arial" w:hAnsi="Arial"/>
          <w:b/>
          <w:color w:val="652F76"/>
          <w:sz w:val="32"/>
          <w:szCs w:val="26"/>
        </w:rPr>
      </w:pPr>
      <w:r w:rsidRPr="008D6698">
        <w:rPr>
          <w:rFonts w:ascii="Arial" w:hAnsi="Arial"/>
          <w:b/>
          <w:color w:val="652F76"/>
          <w:sz w:val="32"/>
          <w:szCs w:val="26"/>
        </w:rPr>
        <w:br w:type="page"/>
      </w:r>
    </w:p>
    <w:p w:rsidR="008D6698" w:rsidRPr="008D6698" w:rsidRDefault="008D6698" w:rsidP="008D6698">
      <w:pPr>
        <w:spacing w:before="360" w:after="120" w:line="271" w:lineRule="auto"/>
        <w:outlineLvl w:val="1"/>
        <w:rPr>
          <w:rFonts w:ascii="Arial" w:hAnsi="Arial"/>
          <w:b/>
          <w:color w:val="652F76"/>
          <w:sz w:val="32"/>
          <w:szCs w:val="26"/>
        </w:rPr>
      </w:pPr>
      <w:r w:rsidRPr="008D6698">
        <w:rPr>
          <w:rFonts w:ascii="Arial" w:hAnsi="Arial"/>
          <w:b/>
          <w:color w:val="652F76"/>
          <w:sz w:val="32"/>
          <w:szCs w:val="26"/>
        </w:rPr>
        <w:t>Part F: Signature</w:t>
      </w:r>
    </w:p>
    <w:p w:rsidR="008D6698" w:rsidRPr="008D6698" w:rsidRDefault="008D6698" w:rsidP="008D6698">
      <w:pPr>
        <w:spacing w:after="120" w:line="276" w:lineRule="auto"/>
        <w:rPr>
          <w:rFonts w:ascii="Arial" w:eastAsia="Calibri" w:hAnsi="Arial"/>
          <w:sz w:val="24"/>
          <w:szCs w:val="22"/>
        </w:rPr>
      </w:pPr>
      <w:r w:rsidRPr="008D6698">
        <w:rPr>
          <w:rFonts w:ascii="Arial" w:eastAsia="Calibri" w:hAnsi="Arial"/>
          <w:sz w:val="24"/>
          <w:szCs w:val="22"/>
        </w:rPr>
        <w:t>In signing this form, I certify the information provided in this form is true and correct.</w:t>
      </w:r>
    </w:p>
    <w:tbl>
      <w:tblPr>
        <w:tblStyle w:val="TableGrid11"/>
        <w:tblW w:w="0" w:type="auto"/>
        <w:tblLook w:val="04A0" w:firstRow="1" w:lastRow="0" w:firstColumn="1" w:lastColumn="0" w:noHBand="0" w:noVBand="1"/>
        <w:tblCaption w:val="Section of form - Part G to obtain the participant or representative signed authority"/>
        <w:tblDescription w:val="Part G is obtain the participant or legal representative authority prior to  submitting their change in circumstances form. The first column of this table lists the requested signed authority. The second column of this table provides space to record the signed authority."/>
      </w:tblPr>
      <w:tblGrid>
        <w:gridCol w:w="3539"/>
        <w:gridCol w:w="6373"/>
      </w:tblGrid>
      <w:tr w:rsidR="008D6698" w:rsidRPr="008D6698" w:rsidTr="005426B0">
        <w:trPr>
          <w:tblHeader/>
        </w:trPr>
        <w:tc>
          <w:tcPr>
            <w:tcW w:w="3539" w:type="dxa"/>
            <w:shd w:val="clear" w:color="auto" w:fill="808080" w:themeFill="background1" w:themeFillShade="80"/>
          </w:tcPr>
          <w:p w:rsidR="008D6698" w:rsidRPr="008D6698" w:rsidRDefault="008D6698" w:rsidP="008D6698">
            <w:pPr>
              <w:spacing w:after="120" w:line="480" w:lineRule="auto"/>
              <w:rPr>
                <w:rFonts w:ascii="Arial" w:hAnsi="Arial"/>
                <w:color w:val="FFFFFF"/>
                <w:sz w:val="24"/>
              </w:rPr>
            </w:pPr>
            <w:r w:rsidRPr="008D6698">
              <w:rPr>
                <w:rFonts w:ascii="Arial" w:hAnsi="Arial"/>
                <w:color w:val="FFFFFF"/>
                <w:sz w:val="24"/>
              </w:rPr>
              <w:t>Requested participant or representative signed authority</w:t>
            </w:r>
          </w:p>
        </w:tc>
        <w:tc>
          <w:tcPr>
            <w:tcW w:w="6373" w:type="dxa"/>
            <w:shd w:val="clear" w:color="auto" w:fill="808080" w:themeFill="background1" w:themeFillShade="80"/>
          </w:tcPr>
          <w:p w:rsidR="008D6698" w:rsidRPr="008D6698" w:rsidRDefault="008D6698" w:rsidP="008D6698">
            <w:pPr>
              <w:spacing w:after="120" w:line="480" w:lineRule="auto"/>
              <w:rPr>
                <w:rFonts w:ascii="Arial" w:hAnsi="Arial"/>
                <w:color w:val="FFFFFF"/>
                <w:sz w:val="24"/>
              </w:rPr>
            </w:pPr>
            <w:r w:rsidRPr="008D6698">
              <w:rPr>
                <w:rFonts w:ascii="Arial" w:hAnsi="Arial"/>
                <w:color w:val="FFFFFF"/>
                <w:sz w:val="24"/>
              </w:rPr>
              <w:t>Provided authority</w:t>
            </w:r>
          </w:p>
        </w:tc>
      </w:tr>
      <w:tr w:rsidR="008D6698" w:rsidRPr="008D6698" w:rsidTr="005426B0">
        <w:trPr>
          <w:trHeight w:val="1352"/>
          <w:tblHeader/>
        </w:trPr>
        <w:tc>
          <w:tcPr>
            <w:tcW w:w="3539" w:type="dxa"/>
            <w:shd w:val="clear" w:color="auto" w:fill="F2F2F2" w:themeFill="background1" w:themeFillShade="F2"/>
          </w:tcPr>
          <w:p w:rsidR="008D6698" w:rsidRPr="008D6698" w:rsidRDefault="008D6698" w:rsidP="008D6698">
            <w:pPr>
              <w:spacing w:after="120" w:line="360" w:lineRule="auto"/>
              <w:rPr>
                <w:rFonts w:ascii="Arial" w:hAnsi="Arial"/>
                <w:sz w:val="24"/>
              </w:rPr>
            </w:pPr>
            <w:r w:rsidRPr="008D6698">
              <w:rPr>
                <w:rFonts w:ascii="Arial" w:hAnsi="Arial"/>
                <w:sz w:val="24"/>
              </w:rPr>
              <w:t>Signature</w:t>
            </w:r>
          </w:p>
        </w:tc>
        <w:tc>
          <w:tcPr>
            <w:tcW w:w="6373" w:type="dxa"/>
          </w:tcPr>
          <w:p w:rsidR="008D6698" w:rsidRPr="008D6698" w:rsidRDefault="008D6698" w:rsidP="008D6698">
            <w:pPr>
              <w:spacing w:after="120"/>
              <w:rPr>
                <w:rFonts w:ascii="Arial" w:hAnsi="Arial"/>
                <w:sz w:val="24"/>
              </w:rPr>
            </w:pPr>
          </w:p>
        </w:tc>
      </w:tr>
      <w:tr w:rsidR="008D6698" w:rsidRPr="008D6698" w:rsidTr="005426B0">
        <w:trPr>
          <w:tblHeader/>
        </w:trPr>
        <w:tc>
          <w:tcPr>
            <w:tcW w:w="3539" w:type="dxa"/>
            <w:shd w:val="clear" w:color="auto" w:fill="F2F2F2" w:themeFill="background1" w:themeFillShade="F2"/>
          </w:tcPr>
          <w:p w:rsidR="008D6698" w:rsidRPr="008D6698" w:rsidRDefault="008D6698" w:rsidP="008D6698">
            <w:pPr>
              <w:spacing w:after="120" w:line="360" w:lineRule="auto"/>
              <w:rPr>
                <w:rFonts w:ascii="Arial" w:hAnsi="Arial"/>
                <w:sz w:val="24"/>
              </w:rPr>
            </w:pPr>
            <w:r w:rsidRPr="008D6698">
              <w:rPr>
                <w:rFonts w:ascii="Arial" w:hAnsi="Arial"/>
                <w:sz w:val="24"/>
              </w:rPr>
              <w:t>Name</w:t>
            </w:r>
          </w:p>
        </w:tc>
        <w:tc>
          <w:tcPr>
            <w:tcW w:w="6373" w:type="dxa"/>
          </w:tcPr>
          <w:p w:rsidR="008D6698" w:rsidRPr="008D6698" w:rsidRDefault="008D6698" w:rsidP="008D6698">
            <w:pPr>
              <w:spacing w:after="120"/>
              <w:rPr>
                <w:rFonts w:ascii="Arial" w:hAnsi="Arial"/>
                <w:sz w:val="24"/>
              </w:rPr>
            </w:pPr>
          </w:p>
        </w:tc>
      </w:tr>
      <w:tr w:rsidR="008D6698" w:rsidRPr="008D6698" w:rsidTr="005426B0">
        <w:trPr>
          <w:tblHeader/>
        </w:trPr>
        <w:tc>
          <w:tcPr>
            <w:tcW w:w="3539" w:type="dxa"/>
            <w:shd w:val="clear" w:color="auto" w:fill="F2F2F2" w:themeFill="background1" w:themeFillShade="F2"/>
          </w:tcPr>
          <w:p w:rsidR="008D6698" w:rsidRPr="008D6698" w:rsidRDefault="008D6698" w:rsidP="008D6698">
            <w:pPr>
              <w:spacing w:after="360" w:line="288" w:lineRule="auto"/>
              <w:rPr>
                <w:rFonts w:ascii="Arial" w:hAnsi="Arial"/>
                <w:sz w:val="24"/>
                <w:szCs w:val="24"/>
              </w:rPr>
            </w:pPr>
            <w:r w:rsidRPr="008D6698">
              <w:rPr>
                <w:rFonts w:ascii="Arial" w:hAnsi="Arial"/>
                <w:sz w:val="24"/>
                <w:szCs w:val="24"/>
              </w:rPr>
              <w:t>Date</w:t>
            </w:r>
          </w:p>
        </w:tc>
        <w:tc>
          <w:tcPr>
            <w:tcW w:w="6373" w:type="dxa"/>
          </w:tcPr>
          <w:p w:rsidR="008D6698" w:rsidRPr="008D6698" w:rsidRDefault="008D6698" w:rsidP="008D6698">
            <w:pPr>
              <w:spacing w:after="120"/>
              <w:rPr>
                <w:rFonts w:ascii="Arial" w:hAnsi="Arial"/>
                <w:sz w:val="24"/>
              </w:rPr>
            </w:pPr>
          </w:p>
        </w:tc>
      </w:tr>
    </w:tbl>
    <w:p w:rsidR="008D6698" w:rsidRPr="008D6698" w:rsidRDefault="008D6698" w:rsidP="008D6698">
      <w:pPr>
        <w:spacing w:after="200" w:line="276" w:lineRule="auto"/>
        <w:rPr>
          <w:rFonts w:ascii="Arial" w:hAnsi="Arial"/>
          <w:b/>
          <w:color w:val="652F76"/>
          <w:sz w:val="32"/>
          <w:szCs w:val="26"/>
        </w:rPr>
      </w:pPr>
    </w:p>
    <w:p w:rsidR="008D6698" w:rsidRPr="008D6698" w:rsidRDefault="008D6698" w:rsidP="008D6698">
      <w:pPr>
        <w:spacing w:before="360" w:after="120" w:line="271" w:lineRule="auto"/>
        <w:outlineLvl w:val="1"/>
        <w:rPr>
          <w:rFonts w:ascii="Arial" w:hAnsi="Arial"/>
          <w:b/>
          <w:color w:val="652F76"/>
          <w:sz w:val="32"/>
          <w:szCs w:val="26"/>
        </w:rPr>
      </w:pPr>
      <w:r w:rsidRPr="008D6698">
        <w:rPr>
          <w:rFonts w:ascii="Arial" w:hAnsi="Arial"/>
          <w:b/>
          <w:color w:val="652F76"/>
          <w:sz w:val="32"/>
          <w:szCs w:val="26"/>
        </w:rPr>
        <w:t>Version change control</w:t>
      </w:r>
    </w:p>
    <w:tbl>
      <w:tblPr>
        <w:tblStyle w:val="TableGrid11"/>
        <w:tblW w:w="9634" w:type="dxa"/>
        <w:tblLook w:val="04A0" w:firstRow="1" w:lastRow="0" w:firstColumn="1" w:lastColumn="0" w:noHBand="0" w:noVBand="1"/>
        <w:tblDescription w:val="Version change control table"/>
      </w:tblPr>
      <w:tblGrid>
        <w:gridCol w:w="1030"/>
        <w:gridCol w:w="1293"/>
        <w:gridCol w:w="3486"/>
        <w:gridCol w:w="1550"/>
        <w:gridCol w:w="2275"/>
      </w:tblGrid>
      <w:tr w:rsidR="008D6698" w:rsidRPr="008D6698" w:rsidTr="005426B0">
        <w:trPr>
          <w:cantSplit/>
          <w:trHeight w:val="426"/>
          <w:tblHeader/>
        </w:trPr>
        <w:tc>
          <w:tcPr>
            <w:tcW w:w="1030" w:type="dxa"/>
            <w:shd w:val="clear" w:color="auto" w:fill="D9D9D9" w:themeFill="background1" w:themeFillShade="D9"/>
          </w:tcPr>
          <w:p w:rsidR="008D6698" w:rsidRPr="008D6698" w:rsidRDefault="008D6698" w:rsidP="008D6698">
            <w:pPr>
              <w:spacing w:after="120"/>
              <w:rPr>
                <w:rFonts w:ascii="Arial" w:hAnsi="Arial"/>
                <w:sz w:val="24"/>
              </w:rPr>
            </w:pPr>
            <w:r w:rsidRPr="008D6698">
              <w:rPr>
                <w:rFonts w:ascii="Arial" w:hAnsi="Arial"/>
                <w:sz w:val="24"/>
              </w:rPr>
              <w:t>Version No</w:t>
            </w:r>
          </w:p>
        </w:tc>
        <w:tc>
          <w:tcPr>
            <w:tcW w:w="1298" w:type="dxa"/>
            <w:shd w:val="clear" w:color="auto" w:fill="D9D9D9" w:themeFill="background1" w:themeFillShade="D9"/>
          </w:tcPr>
          <w:p w:rsidR="008D6698" w:rsidRPr="008D6698" w:rsidRDefault="008D6698" w:rsidP="008D6698">
            <w:pPr>
              <w:spacing w:after="120"/>
              <w:rPr>
                <w:rFonts w:ascii="Arial" w:hAnsi="Arial"/>
                <w:sz w:val="24"/>
              </w:rPr>
            </w:pPr>
            <w:r w:rsidRPr="008D6698">
              <w:rPr>
                <w:rFonts w:ascii="Arial" w:hAnsi="Arial"/>
                <w:sz w:val="24"/>
              </w:rPr>
              <w:t>Amended by</w:t>
            </w:r>
          </w:p>
        </w:tc>
        <w:tc>
          <w:tcPr>
            <w:tcW w:w="3642" w:type="dxa"/>
            <w:shd w:val="clear" w:color="auto" w:fill="D9D9D9" w:themeFill="background1" w:themeFillShade="D9"/>
          </w:tcPr>
          <w:p w:rsidR="008D6698" w:rsidRPr="008D6698" w:rsidRDefault="008D6698" w:rsidP="008D6698">
            <w:pPr>
              <w:spacing w:after="120"/>
              <w:rPr>
                <w:rFonts w:ascii="Arial" w:hAnsi="Arial"/>
                <w:sz w:val="24"/>
              </w:rPr>
            </w:pPr>
            <w:r w:rsidRPr="008D6698">
              <w:rPr>
                <w:rFonts w:ascii="Arial" w:hAnsi="Arial"/>
                <w:sz w:val="24"/>
              </w:rPr>
              <w:t>Brief Description of Change:</w:t>
            </w:r>
          </w:p>
        </w:tc>
        <w:tc>
          <w:tcPr>
            <w:tcW w:w="1312" w:type="dxa"/>
            <w:shd w:val="clear" w:color="auto" w:fill="D9D9D9" w:themeFill="background1" w:themeFillShade="D9"/>
          </w:tcPr>
          <w:p w:rsidR="008D6698" w:rsidRPr="008D6698" w:rsidRDefault="008D6698" w:rsidP="008D6698">
            <w:pPr>
              <w:spacing w:after="120"/>
              <w:rPr>
                <w:rFonts w:ascii="Arial" w:hAnsi="Arial"/>
                <w:sz w:val="24"/>
              </w:rPr>
            </w:pPr>
            <w:r w:rsidRPr="008D6698">
              <w:rPr>
                <w:rFonts w:ascii="Arial" w:hAnsi="Arial"/>
                <w:sz w:val="24"/>
              </w:rPr>
              <w:t>Status</w:t>
            </w:r>
          </w:p>
        </w:tc>
        <w:tc>
          <w:tcPr>
            <w:tcW w:w="2352" w:type="dxa"/>
            <w:shd w:val="clear" w:color="auto" w:fill="D9D9D9" w:themeFill="background1" w:themeFillShade="D9"/>
          </w:tcPr>
          <w:p w:rsidR="008D6698" w:rsidRPr="008D6698" w:rsidRDefault="008D6698" w:rsidP="008D6698">
            <w:pPr>
              <w:spacing w:after="120"/>
              <w:rPr>
                <w:rFonts w:ascii="Arial" w:hAnsi="Arial"/>
                <w:sz w:val="24"/>
              </w:rPr>
            </w:pPr>
            <w:r w:rsidRPr="008D6698">
              <w:rPr>
                <w:rFonts w:ascii="Arial" w:hAnsi="Arial"/>
                <w:sz w:val="24"/>
              </w:rPr>
              <w:t>Date</w:t>
            </w:r>
          </w:p>
        </w:tc>
      </w:tr>
      <w:tr w:rsidR="008D6698" w:rsidRPr="008D6698" w:rsidTr="005426B0">
        <w:trPr>
          <w:cantSplit/>
          <w:trHeight w:val="551"/>
          <w:tblHeader/>
        </w:trPr>
        <w:tc>
          <w:tcPr>
            <w:tcW w:w="1030" w:type="dxa"/>
            <w:shd w:val="clear" w:color="auto" w:fill="auto"/>
          </w:tcPr>
          <w:p w:rsidR="008D6698" w:rsidRPr="008D6698" w:rsidRDefault="008D6698" w:rsidP="008D6698">
            <w:pPr>
              <w:spacing w:after="120"/>
              <w:rPr>
                <w:rFonts w:ascii="Arial" w:hAnsi="Arial"/>
                <w:sz w:val="24"/>
              </w:rPr>
            </w:pPr>
            <w:r w:rsidRPr="008D6698">
              <w:rPr>
                <w:rFonts w:ascii="Arial" w:hAnsi="Arial"/>
                <w:sz w:val="24"/>
              </w:rPr>
              <w:t>0.01</w:t>
            </w:r>
          </w:p>
        </w:tc>
        <w:tc>
          <w:tcPr>
            <w:tcW w:w="1298" w:type="dxa"/>
            <w:shd w:val="clear" w:color="auto" w:fill="auto"/>
          </w:tcPr>
          <w:p w:rsidR="008D6698" w:rsidRPr="008D6698" w:rsidRDefault="008D6698" w:rsidP="008D6698">
            <w:pPr>
              <w:spacing w:after="120"/>
              <w:rPr>
                <w:rFonts w:ascii="Arial" w:hAnsi="Arial"/>
                <w:sz w:val="24"/>
              </w:rPr>
            </w:pPr>
            <w:r w:rsidRPr="008D6698">
              <w:rPr>
                <w:rFonts w:ascii="Arial" w:hAnsi="Arial"/>
                <w:sz w:val="24"/>
              </w:rPr>
              <w:t>BL0012</w:t>
            </w:r>
          </w:p>
          <w:p w:rsidR="008D6698" w:rsidRPr="008D6698" w:rsidRDefault="008D6698" w:rsidP="008D6698">
            <w:pPr>
              <w:spacing w:after="120"/>
              <w:rPr>
                <w:rFonts w:ascii="Arial" w:hAnsi="Arial"/>
                <w:sz w:val="24"/>
              </w:rPr>
            </w:pPr>
            <w:r w:rsidRPr="008D6698">
              <w:rPr>
                <w:rFonts w:ascii="Arial" w:hAnsi="Arial"/>
                <w:sz w:val="24"/>
              </w:rPr>
              <w:t>JS0109</w:t>
            </w:r>
          </w:p>
        </w:tc>
        <w:tc>
          <w:tcPr>
            <w:tcW w:w="3642" w:type="dxa"/>
          </w:tcPr>
          <w:p w:rsidR="008D6698" w:rsidRPr="008D6698" w:rsidRDefault="008D6698" w:rsidP="008D6698">
            <w:pPr>
              <w:spacing w:after="120"/>
              <w:rPr>
                <w:rFonts w:ascii="Arial" w:hAnsi="Arial"/>
                <w:sz w:val="24"/>
              </w:rPr>
            </w:pPr>
            <w:r w:rsidRPr="008D6698">
              <w:rPr>
                <w:rFonts w:ascii="Arial" w:hAnsi="Arial"/>
                <w:sz w:val="24"/>
              </w:rPr>
              <w:t>Supersedes existing Form – Change of circumstances – Feb 2015 (no version control on published document).</w:t>
            </w:r>
          </w:p>
        </w:tc>
        <w:tc>
          <w:tcPr>
            <w:tcW w:w="1312" w:type="dxa"/>
          </w:tcPr>
          <w:p w:rsidR="008D6698" w:rsidRPr="008D6698" w:rsidRDefault="008D6698" w:rsidP="008D6698">
            <w:pPr>
              <w:spacing w:after="120"/>
              <w:rPr>
                <w:rFonts w:ascii="Arial" w:hAnsi="Arial"/>
                <w:sz w:val="24"/>
              </w:rPr>
            </w:pPr>
            <w:r w:rsidRPr="008D6698">
              <w:rPr>
                <w:rFonts w:ascii="Arial" w:hAnsi="Arial"/>
                <w:sz w:val="24"/>
              </w:rPr>
              <w:t>DRAFT</w:t>
            </w:r>
          </w:p>
        </w:tc>
        <w:tc>
          <w:tcPr>
            <w:tcW w:w="2352" w:type="dxa"/>
          </w:tcPr>
          <w:p w:rsidR="008D6698" w:rsidRPr="008D6698" w:rsidRDefault="008D6698" w:rsidP="008D6698">
            <w:pPr>
              <w:spacing w:after="120"/>
              <w:rPr>
                <w:rFonts w:ascii="Arial" w:hAnsi="Arial"/>
                <w:sz w:val="24"/>
              </w:rPr>
            </w:pPr>
            <w:r w:rsidRPr="008D6698">
              <w:rPr>
                <w:rFonts w:ascii="Arial" w:hAnsi="Arial"/>
                <w:sz w:val="24"/>
              </w:rPr>
              <w:t>12/5/2017</w:t>
            </w:r>
          </w:p>
        </w:tc>
      </w:tr>
      <w:tr w:rsidR="008D6698" w:rsidRPr="008D6698" w:rsidTr="005426B0">
        <w:trPr>
          <w:cantSplit/>
          <w:trHeight w:val="551"/>
          <w:tblHeader/>
        </w:trPr>
        <w:tc>
          <w:tcPr>
            <w:tcW w:w="1030" w:type="dxa"/>
            <w:shd w:val="clear" w:color="auto" w:fill="auto"/>
          </w:tcPr>
          <w:p w:rsidR="008D6698" w:rsidRPr="008D6698" w:rsidRDefault="008D6698" w:rsidP="008D6698">
            <w:pPr>
              <w:spacing w:after="120"/>
              <w:rPr>
                <w:rFonts w:ascii="Arial" w:hAnsi="Arial"/>
                <w:sz w:val="24"/>
              </w:rPr>
            </w:pPr>
            <w:r w:rsidRPr="008D6698">
              <w:rPr>
                <w:rFonts w:ascii="Arial" w:hAnsi="Arial"/>
                <w:sz w:val="24"/>
              </w:rPr>
              <w:t>0.02</w:t>
            </w:r>
          </w:p>
        </w:tc>
        <w:tc>
          <w:tcPr>
            <w:tcW w:w="1298" w:type="dxa"/>
            <w:shd w:val="clear" w:color="auto" w:fill="auto"/>
          </w:tcPr>
          <w:p w:rsidR="008D6698" w:rsidRPr="008D6698" w:rsidRDefault="008D6698" w:rsidP="008D6698">
            <w:pPr>
              <w:spacing w:after="120"/>
              <w:rPr>
                <w:rFonts w:ascii="Arial" w:hAnsi="Arial"/>
                <w:sz w:val="24"/>
              </w:rPr>
            </w:pPr>
            <w:r w:rsidRPr="008D6698">
              <w:rPr>
                <w:rFonts w:ascii="Arial" w:hAnsi="Arial"/>
                <w:sz w:val="24"/>
              </w:rPr>
              <w:t>JL0048</w:t>
            </w:r>
          </w:p>
        </w:tc>
        <w:tc>
          <w:tcPr>
            <w:tcW w:w="3642" w:type="dxa"/>
          </w:tcPr>
          <w:p w:rsidR="008D6698" w:rsidRPr="008D6698" w:rsidRDefault="008D6698" w:rsidP="008D6698">
            <w:pPr>
              <w:spacing w:after="120"/>
              <w:rPr>
                <w:rFonts w:ascii="Arial" w:hAnsi="Arial"/>
                <w:sz w:val="24"/>
              </w:rPr>
            </w:pPr>
            <w:proofErr w:type="spellStart"/>
            <w:r w:rsidRPr="008D6698">
              <w:rPr>
                <w:rFonts w:ascii="Arial" w:hAnsi="Arial"/>
                <w:sz w:val="24"/>
              </w:rPr>
              <w:t>Comms</w:t>
            </w:r>
            <w:proofErr w:type="spellEnd"/>
            <w:r w:rsidRPr="008D6698">
              <w:rPr>
                <w:rFonts w:ascii="Arial" w:hAnsi="Arial"/>
                <w:sz w:val="24"/>
              </w:rPr>
              <w:t xml:space="preserve"> edits</w:t>
            </w:r>
          </w:p>
        </w:tc>
        <w:tc>
          <w:tcPr>
            <w:tcW w:w="1312" w:type="dxa"/>
          </w:tcPr>
          <w:p w:rsidR="008D6698" w:rsidRPr="008D6698" w:rsidRDefault="008D6698" w:rsidP="008D6698">
            <w:pPr>
              <w:spacing w:after="120"/>
              <w:rPr>
                <w:rFonts w:ascii="Arial" w:hAnsi="Arial"/>
                <w:sz w:val="24"/>
              </w:rPr>
            </w:pPr>
            <w:r w:rsidRPr="008D6698">
              <w:rPr>
                <w:rFonts w:ascii="Arial" w:hAnsi="Arial"/>
                <w:sz w:val="24"/>
              </w:rPr>
              <w:t>DRAFT</w:t>
            </w:r>
          </w:p>
        </w:tc>
        <w:tc>
          <w:tcPr>
            <w:tcW w:w="2352" w:type="dxa"/>
          </w:tcPr>
          <w:p w:rsidR="008D6698" w:rsidRPr="008D6698" w:rsidRDefault="008D6698" w:rsidP="008D6698">
            <w:pPr>
              <w:spacing w:after="120"/>
              <w:rPr>
                <w:rFonts w:ascii="Arial" w:hAnsi="Arial"/>
                <w:sz w:val="24"/>
              </w:rPr>
            </w:pPr>
            <w:r w:rsidRPr="008D6698">
              <w:rPr>
                <w:rFonts w:ascii="Arial" w:hAnsi="Arial"/>
                <w:sz w:val="24"/>
              </w:rPr>
              <w:t>22/05/2017</w:t>
            </w:r>
          </w:p>
        </w:tc>
      </w:tr>
      <w:tr w:rsidR="008D6698" w:rsidRPr="008D6698" w:rsidTr="005426B0">
        <w:trPr>
          <w:cantSplit/>
          <w:trHeight w:val="551"/>
          <w:tblHeader/>
        </w:trPr>
        <w:tc>
          <w:tcPr>
            <w:tcW w:w="1030" w:type="dxa"/>
            <w:shd w:val="clear" w:color="auto" w:fill="auto"/>
          </w:tcPr>
          <w:p w:rsidR="008D6698" w:rsidRPr="008D6698" w:rsidRDefault="008D6698" w:rsidP="008D6698">
            <w:pPr>
              <w:spacing w:after="120"/>
              <w:rPr>
                <w:rFonts w:ascii="Arial" w:hAnsi="Arial"/>
                <w:sz w:val="24"/>
              </w:rPr>
            </w:pPr>
            <w:r w:rsidRPr="008D6698">
              <w:rPr>
                <w:rFonts w:ascii="Arial" w:hAnsi="Arial"/>
                <w:sz w:val="24"/>
              </w:rPr>
              <w:t>0.03</w:t>
            </w:r>
          </w:p>
        </w:tc>
        <w:tc>
          <w:tcPr>
            <w:tcW w:w="1298" w:type="dxa"/>
            <w:shd w:val="clear" w:color="auto" w:fill="auto"/>
          </w:tcPr>
          <w:p w:rsidR="008D6698" w:rsidRPr="008D6698" w:rsidRDefault="008D6698" w:rsidP="008D6698">
            <w:pPr>
              <w:spacing w:after="120"/>
              <w:rPr>
                <w:rFonts w:ascii="Arial" w:hAnsi="Arial"/>
                <w:sz w:val="24"/>
              </w:rPr>
            </w:pPr>
            <w:r w:rsidRPr="008D6698">
              <w:rPr>
                <w:rFonts w:ascii="Arial" w:hAnsi="Arial"/>
                <w:sz w:val="24"/>
              </w:rPr>
              <w:t>HM002</w:t>
            </w:r>
          </w:p>
        </w:tc>
        <w:tc>
          <w:tcPr>
            <w:tcW w:w="3642" w:type="dxa"/>
          </w:tcPr>
          <w:p w:rsidR="008D6698" w:rsidRPr="008D6698" w:rsidRDefault="008D6698" w:rsidP="008D6698">
            <w:pPr>
              <w:spacing w:after="120"/>
              <w:rPr>
                <w:rFonts w:ascii="Arial" w:hAnsi="Arial"/>
                <w:sz w:val="24"/>
              </w:rPr>
            </w:pPr>
            <w:r w:rsidRPr="008D6698">
              <w:rPr>
                <w:rFonts w:ascii="Arial" w:hAnsi="Arial"/>
                <w:sz w:val="24"/>
              </w:rPr>
              <w:t>Legal review</w:t>
            </w:r>
          </w:p>
        </w:tc>
        <w:tc>
          <w:tcPr>
            <w:tcW w:w="1312" w:type="dxa"/>
          </w:tcPr>
          <w:p w:rsidR="008D6698" w:rsidRPr="008D6698" w:rsidRDefault="008D6698" w:rsidP="008D6698">
            <w:pPr>
              <w:spacing w:after="120"/>
              <w:rPr>
                <w:rFonts w:ascii="Arial" w:hAnsi="Arial"/>
                <w:sz w:val="24"/>
              </w:rPr>
            </w:pPr>
            <w:r w:rsidRPr="008D6698">
              <w:rPr>
                <w:rFonts w:ascii="Arial" w:hAnsi="Arial"/>
                <w:sz w:val="24"/>
              </w:rPr>
              <w:t>DRAFT</w:t>
            </w:r>
          </w:p>
        </w:tc>
        <w:tc>
          <w:tcPr>
            <w:tcW w:w="2352" w:type="dxa"/>
          </w:tcPr>
          <w:p w:rsidR="008D6698" w:rsidRPr="008D6698" w:rsidRDefault="008D6698" w:rsidP="008D6698">
            <w:pPr>
              <w:spacing w:after="120"/>
              <w:rPr>
                <w:rFonts w:ascii="Arial" w:hAnsi="Arial"/>
                <w:sz w:val="24"/>
              </w:rPr>
            </w:pPr>
            <w:r w:rsidRPr="008D6698">
              <w:rPr>
                <w:rFonts w:ascii="Arial" w:hAnsi="Arial"/>
                <w:sz w:val="24"/>
              </w:rPr>
              <w:t>23/05/2017</w:t>
            </w:r>
          </w:p>
        </w:tc>
      </w:tr>
      <w:tr w:rsidR="008D6698" w:rsidRPr="008D6698" w:rsidTr="005426B0">
        <w:trPr>
          <w:cantSplit/>
          <w:trHeight w:val="551"/>
          <w:tblHeader/>
        </w:trPr>
        <w:tc>
          <w:tcPr>
            <w:tcW w:w="1030" w:type="dxa"/>
            <w:shd w:val="clear" w:color="auto" w:fill="auto"/>
          </w:tcPr>
          <w:p w:rsidR="008D6698" w:rsidRPr="008D6698" w:rsidRDefault="008D6698" w:rsidP="008D6698">
            <w:pPr>
              <w:spacing w:after="120"/>
              <w:rPr>
                <w:rFonts w:ascii="Arial" w:hAnsi="Arial"/>
                <w:sz w:val="24"/>
              </w:rPr>
            </w:pPr>
            <w:r w:rsidRPr="008D6698">
              <w:rPr>
                <w:rFonts w:ascii="Arial" w:hAnsi="Arial"/>
                <w:sz w:val="24"/>
              </w:rPr>
              <w:t>1</w:t>
            </w:r>
          </w:p>
        </w:tc>
        <w:tc>
          <w:tcPr>
            <w:tcW w:w="1298" w:type="dxa"/>
            <w:shd w:val="clear" w:color="auto" w:fill="auto"/>
          </w:tcPr>
          <w:p w:rsidR="008D6698" w:rsidRPr="008D6698" w:rsidRDefault="008D6698" w:rsidP="008D6698">
            <w:pPr>
              <w:spacing w:after="120"/>
              <w:rPr>
                <w:rFonts w:ascii="Arial" w:hAnsi="Arial"/>
                <w:sz w:val="24"/>
              </w:rPr>
            </w:pPr>
            <w:r w:rsidRPr="008D6698">
              <w:rPr>
                <w:rFonts w:ascii="Arial" w:hAnsi="Arial"/>
                <w:sz w:val="24"/>
              </w:rPr>
              <w:t>HNL757</w:t>
            </w:r>
          </w:p>
        </w:tc>
        <w:tc>
          <w:tcPr>
            <w:tcW w:w="3642" w:type="dxa"/>
          </w:tcPr>
          <w:p w:rsidR="008D6698" w:rsidRPr="008D6698" w:rsidRDefault="008D6698" w:rsidP="008D6698">
            <w:pPr>
              <w:spacing w:after="120"/>
              <w:rPr>
                <w:rFonts w:ascii="Arial" w:hAnsi="Arial"/>
                <w:sz w:val="24"/>
              </w:rPr>
            </w:pPr>
            <w:r w:rsidRPr="008D6698">
              <w:rPr>
                <w:rFonts w:ascii="Arial" w:hAnsi="Arial"/>
                <w:sz w:val="24"/>
              </w:rPr>
              <w:t>Approved by LFWG</w:t>
            </w:r>
          </w:p>
        </w:tc>
        <w:tc>
          <w:tcPr>
            <w:tcW w:w="1312" w:type="dxa"/>
          </w:tcPr>
          <w:p w:rsidR="008D6698" w:rsidRPr="008D6698" w:rsidRDefault="008D6698" w:rsidP="008D6698">
            <w:pPr>
              <w:spacing w:after="120"/>
              <w:rPr>
                <w:rFonts w:ascii="Arial" w:hAnsi="Arial"/>
                <w:sz w:val="24"/>
              </w:rPr>
            </w:pPr>
            <w:r w:rsidRPr="008D6698">
              <w:rPr>
                <w:rFonts w:ascii="Arial" w:hAnsi="Arial"/>
                <w:sz w:val="24"/>
              </w:rPr>
              <w:t>APPROVED</w:t>
            </w:r>
          </w:p>
        </w:tc>
        <w:tc>
          <w:tcPr>
            <w:tcW w:w="2352" w:type="dxa"/>
          </w:tcPr>
          <w:p w:rsidR="008D6698" w:rsidRPr="008D6698" w:rsidRDefault="008D6698" w:rsidP="008D6698">
            <w:pPr>
              <w:spacing w:after="120"/>
              <w:rPr>
                <w:rFonts w:ascii="Arial" w:hAnsi="Arial"/>
                <w:sz w:val="24"/>
              </w:rPr>
            </w:pPr>
            <w:r w:rsidRPr="008D6698">
              <w:rPr>
                <w:rFonts w:ascii="Arial" w:hAnsi="Arial"/>
                <w:sz w:val="24"/>
              </w:rPr>
              <w:t>25/05/2017</w:t>
            </w:r>
          </w:p>
        </w:tc>
      </w:tr>
    </w:tbl>
    <w:p w:rsidR="008D6698" w:rsidRPr="008D6698" w:rsidRDefault="008D6698" w:rsidP="008D6698">
      <w:pPr>
        <w:spacing w:after="120" w:line="276" w:lineRule="auto"/>
        <w:rPr>
          <w:rFonts w:ascii="Arial" w:eastAsia="Calibri" w:hAnsi="Arial"/>
          <w:sz w:val="24"/>
          <w:szCs w:val="22"/>
        </w:rPr>
      </w:pPr>
    </w:p>
    <w:p w:rsidR="00E11AD6" w:rsidRDefault="00E11AD6" w:rsidP="008D6698">
      <w:pPr>
        <w:spacing w:after="120" w:line="276" w:lineRule="auto"/>
        <w:rPr>
          <w:rFonts w:ascii="Arial" w:eastAsia="Calibri" w:hAnsi="Arial"/>
          <w:sz w:val="22"/>
          <w:szCs w:val="22"/>
        </w:rPr>
        <w:sectPr w:rsidR="00E11AD6" w:rsidSect="00E11AD6">
          <w:headerReference w:type="default" r:id="rId52"/>
          <w:headerReference w:type="first" r:id="rId53"/>
          <w:pgSz w:w="11906" w:h="16838"/>
          <w:pgMar w:top="720" w:right="720" w:bottom="720" w:left="568" w:header="708" w:footer="708" w:gutter="0"/>
          <w:cols w:space="708"/>
          <w:titlePg/>
          <w:docGrid w:linePitch="360"/>
        </w:sectPr>
      </w:pPr>
    </w:p>
    <w:p w:rsidR="008D6698" w:rsidRPr="008D6698" w:rsidRDefault="008D6698" w:rsidP="008D6698">
      <w:pPr>
        <w:spacing w:after="120" w:line="276" w:lineRule="auto"/>
        <w:rPr>
          <w:rFonts w:ascii="Arial" w:eastAsia="Calibri" w:hAnsi="Arial"/>
          <w:sz w:val="22"/>
          <w:szCs w:val="22"/>
        </w:rPr>
      </w:pPr>
    </w:p>
    <w:p w:rsidR="008D6698" w:rsidRPr="008D6698" w:rsidRDefault="008D6698" w:rsidP="008D6698">
      <w:pPr>
        <w:spacing w:after="120" w:line="276" w:lineRule="auto"/>
        <w:rPr>
          <w:rFonts w:ascii="Arial" w:eastAsia="Calibri" w:hAnsi="Arial"/>
          <w:sz w:val="22"/>
          <w:szCs w:val="22"/>
        </w:rPr>
      </w:pPr>
      <w:r w:rsidRPr="008D6698">
        <w:rPr>
          <w:rFonts w:ascii="Arial" w:eastAsia="Calibri" w:hAnsi="Arial"/>
          <w:noProof/>
          <w:sz w:val="22"/>
          <w:szCs w:val="22"/>
          <w:lang w:eastAsia="en-AU"/>
        </w:rPr>
        <w:drawing>
          <wp:inline distT="0" distB="0" distL="0" distR="0" wp14:anchorId="22ADEE41" wp14:editId="0599F5DB">
            <wp:extent cx="6742430" cy="83991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742430" cy="8399145"/>
                    </a:xfrm>
                    <a:prstGeom prst="rect">
                      <a:avLst/>
                    </a:prstGeom>
                  </pic:spPr>
                </pic:pic>
              </a:graphicData>
            </a:graphic>
          </wp:inline>
        </w:drawing>
      </w:r>
    </w:p>
    <w:p w:rsidR="008D6698" w:rsidRPr="008D6698" w:rsidRDefault="008D6698" w:rsidP="008D6698">
      <w:pPr>
        <w:spacing w:after="120" w:line="276" w:lineRule="auto"/>
        <w:rPr>
          <w:rFonts w:ascii="Arial" w:eastAsia="Calibri" w:hAnsi="Arial"/>
          <w:sz w:val="22"/>
          <w:szCs w:val="22"/>
        </w:rPr>
      </w:pPr>
      <w:r w:rsidRPr="008D6698">
        <w:rPr>
          <w:rFonts w:ascii="Arial" w:eastAsia="Calibri" w:hAnsi="Arial"/>
          <w:noProof/>
          <w:sz w:val="22"/>
          <w:szCs w:val="22"/>
          <w:lang w:eastAsia="en-AU"/>
        </w:rPr>
        <w:drawing>
          <wp:inline distT="0" distB="0" distL="0" distR="0" wp14:anchorId="7E79758C" wp14:editId="149F7565">
            <wp:extent cx="6742430" cy="8486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742430" cy="8486775"/>
                    </a:xfrm>
                    <a:prstGeom prst="rect">
                      <a:avLst/>
                    </a:prstGeom>
                  </pic:spPr>
                </pic:pic>
              </a:graphicData>
            </a:graphic>
          </wp:inline>
        </w:drawing>
      </w:r>
    </w:p>
    <w:p w:rsidR="008D6698" w:rsidRPr="008D6698" w:rsidRDefault="008D6698" w:rsidP="008D6698">
      <w:pPr>
        <w:spacing w:after="120" w:line="276" w:lineRule="auto"/>
        <w:rPr>
          <w:rFonts w:ascii="Arial" w:eastAsia="Calibri" w:hAnsi="Arial"/>
          <w:sz w:val="22"/>
          <w:szCs w:val="22"/>
        </w:rPr>
      </w:pPr>
    </w:p>
    <w:p w:rsidR="006D360C" w:rsidRDefault="006D360C" w:rsidP="0022724E">
      <w:pPr>
        <w:pStyle w:val="DHHSbody"/>
      </w:pPr>
    </w:p>
    <w:p w:rsidR="00E11AD6" w:rsidRPr="003072C6" w:rsidRDefault="00E11AD6" w:rsidP="0022724E">
      <w:pPr>
        <w:pStyle w:val="DHHSbody"/>
      </w:pPr>
      <w:r w:rsidRPr="0064648C">
        <w:rPr>
          <w:rStyle w:val="BookTitle"/>
          <w:noProof/>
          <w:sz w:val="22"/>
          <w:lang w:eastAsia="en-AU"/>
        </w:rPr>
        <w:drawing>
          <wp:inline distT="0" distB="0" distL="0" distR="0" wp14:anchorId="043898C9" wp14:editId="0A49F944">
            <wp:extent cx="5904230" cy="7343866"/>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04230" cy="7343866"/>
                    </a:xfrm>
                    <a:prstGeom prst="rect">
                      <a:avLst/>
                    </a:prstGeom>
                  </pic:spPr>
                </pic:pic>
              </a:graphicData>
            </a:graphic>
          </wp:inline>
        </w:drawing>
      </w:r>
    </w:p>
    <w:sectPr w:rsidR="00E11AD6" w:rsidRPr="003072C6" w:rsidSect="008D6698">
      <w:headerReference w:type="default" r:id="rId57"/>
      <w:pgSz w:w="11906" w:h="16838"/>
      <w:pgMar w:top="1134" w:right="1304" w:bottom="1134" w:left="130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DA0" w:rsidRDefault="005E1DA0">
      <w:r>
        <w:separator/>
      </w:r>
    </w:p>
  </w:endnote>
  <w:endnote w:type="continuationSeparator" w:id="0">
    <w:p w:rsidR="005E1DA0" w:rsidRDefault="005E1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Helv">
    <w:altName w:val="Helvetica"/>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A0" w:rsidRPr="008114D1" w:rsidRDefault="005E1DA0" w:rsidP="00E969B1">
    <w:pPr>
      <w:pStyle w:val="DHHSfooter"/>
    </w:pPr>
    <w:r>
      <w:t xml:space="preserve">Page </w:t>
    </w:r>
    <w:r w:rsidRPr="005A39EC">
      <w:fldChar w:fldCharType="begin"/>
    </w:r>
    <w:r w:rsidRPr="005A39EC">
      <w:instrText xml:space="preserve"> PAGE </w:instrText>
    </w:r>
    <w:r w:rsidRPr="005A39EC">
      <w:fldChar w:fldCharType="separate"/>
    </w:r>
    <w:r>
      <w:rPr>
        <w:noProof/>
      </w:rPr>
      <w:t>10</w:t>
    </w:r>
    <w:r w:rsidRPr="005A39EC">
      <w:fldChar w:fldCharType="end"/>
    </w:r>
    <w:r>
      <w:tab/>
      <w:t>NDIS Pathway Timelines: Response times and follow up action for clinical mental health services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A0" w:rsidRPr="0031753A" w:rsidRDefault="005E1DA0" w:rsidP="00E969B1">
    <w:pPr>
      <w:pStyle w:val="DHHSfooter"/>
    </w:pPr>
    <w:r>
      <w:t>NDIS Pathway Timelines: Response times and follow up action for clinical mental health services</w:t>
    </w:r>
    <w:r w:rsidRPr="0031753A">
      <w:tab/>
      <w:t xml:space="preserve">Page </w:t>
    </w:r>
    <w:r w:rsidRPr="0031753A">
      <w:fldChar w:fldCharType="begin"/>
    </w:r>
    <w:r w:rsidRPr="0031753A">
      <w:instrText xml:space="preserve"> PAGE </w:instrText>
    </w:r>
    <w:r w:rsidRPr="0031753A">
      <w:fldChar w:fldCharType="separate"/>
    </w:r>
    <w:r w:rsidR="00162390">
      <w:rPr>
        <w:noProof/>
      </w:rPr>
      <w:t>3</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A0" w:rsidRPr="001A7E04" w:rsidRDefault="005E1DA0"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DA0" w:rsidRDefault="005E1DA0">
      <w:r>
        <w:separator/>
      </w:r>
    </w:p>
  </w:footnote>
  <w:footnote w:type="continuationSeparator" w:id="0">
    <w:p w:rsidR="005E1DA0" w:rsidRDefault="005E1D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A0" w:rsidRPr="0069374A" w:rsidRDefault="005E1DA0" w:rsidP="00E969B1">
    <w:pPr>
      <w:pStyle w:val="DHHS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AD6" w:rsidRPr="00D26CE0" w:rsidRDefault="00E11AD6" w:rsidP="005426B0">
    <w:pPr>
      <w:pStyle w:val="Header"/>
      <w:tabs>
        <w:tab w:val="left" w:pos="3617"/>
      </w:tabs>
      <w:jc w:val="right"/>
      <w:rPr>
        <w:b/>
        <w:sz w:val="24"/>
        <w:szCs w:val="24"/>
      </w:rPr>
    </w:pPr>
    <w:r w:rsidRPr="00D26CE0">
      <w:rPr>
        <w:b/>
        <w:sz w:val="24"/>
        <w:szCs w:val="24"/>
      </w:rPr>
      <w:t xml:space="preserve">Appendix </w:t>
    </w:r>
    <w:r>
      <w:rPr>
        <w:b/>
        <w:sz w:val="24"/>
        <w:szCs w:val="24"/>
      </w:rPr>
      <w:t>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AD6" w:rsidRPr="00D26CE0" w:rsidRDefault="00E11AD6" w:rsidP="00E11AD6">
    <w:pPr>
      <w:pStyle w:val="Header"/>
      <w:tabs>
        <w:tab w:val="left" w:pos="3617"/>
      </w:tabs>
      <w:jc w:val="right"/>
      <w:rPr>
        <w:b/>
        <w:sz w:val="24"/>
        <w:szCs w:val="24"/>
      </w:rPr>
    </w:pPr>
    <w:r w:rsidRPr="00D26CE0">
      <w:rPr>
        <w:b/>
        <w:sz w:val="24"/>
        <w:szCs w:val="24"/>
      </w:rPr>
      <w:t xml:space="preserve">Appendix </w:t>
    </w:r>
    <w:r>
      <w:rPr>
        <w:b/>
        <w:sz w:val="24"/>
        <w:szCs w:val="24"/>
      </w:rPr>
      <w:t>4</w:t>
    </w:r>
  </w:p>
  <w:p w:rsidR="00E11AD6" w:rsidRDefault="00E11AD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AD6" w:rsidRPr="00D26CE0" w:rsidRDefault="00E11AD6" w:rsidP="005426B0">
    <w:pPr>
      <w:pStyle w:val="Header"/>
      <w:tabs>
        <w:tab w:val="left" w:pos="3617"/>
      </w:tabs>
      <w:jc w:val="right"/>
      <w:rPr>
        <w:b/>
        <w:sz w:val="24"/>
        <w:szCs w:val="24"/>
      </w:rPr>
    </w:pPr>
    <w:r w:rsidRPr="00D26CE0">
      <w:rPr>
        <w:b/>
        <w:sz w:val="24"/>
        <w:szCs w:val="24"/>
      </w:rPr>
      <w:t xml:space="preserve">Appendix </w:t>
    </w:r>
    <w:r>
      <w:rPr>
        <w:b/>
        <w:sz w:val="24"/>
        <w:szCs w:val="24"/>
      </w:rPr>
      <w:t>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A0" w:rsidRPr="0076719B" w:rsidRDefault="005E1DA0" w:rsidP="007671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A0" w:rsidRPr="008D6698" w:rsidRDefault="005E1DA0" w:rsidP="008D6698">
    <w:pPr>
      <w:pStyle w:val="Header"/>
      <w:jc w:val="right"/>
      <w:rPr>
        <w:b/>
        <w:sz w:val="24"/>
        <w:szCs w:val="24"/>
      </w:rPr>
    </w:pPr>
    <w:r>
      <w:rPr>
        <w:b/>
        <w:sz w:val="24"/>
        <w:szCs w:val="24"/>
      </w:rPr>
      <w:t>Appendix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A0" w:rsidRPr="00D26CE0" w:rsidRDefault="005E1DA0" w:rsidP="005426B0">
    <w:pPr>
      <w:pStyle w:val="Header"/>
      <w:tabs>
        <w:tab w:val="left" w:pos="3617"/>
      </w:tabs>
      <w:jc w:val="right"/>
      <w:rPr>
        <w:b/>
        <w:sz w:val="24"/>
        <w:szCs w:val="24"/>
      </w:rPr>
    </w:pPr>
    <w:r>
      <w:rPr>
        <w:b/>
        <w:sz w:val="24"/>
        <w:szCs w:val="24"/>
      </w:rPr>
      <w:t xml:space="preserve">Appendix </w:t>
    </w:r>
    <w:r w:rsidR="00E11AD6">
      <w:rPr>
        <w:b/>
        <w:sz w:val="24"/>
        <w:szCs w:val="24"/>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A0" w:rsidRDefault="005E1DA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AD6" w:rsidRPr="00D26CE0" w:rsidRDefault="00E11AD6" w:rsidP="005426B0">
    <w:pPr>
      <w:pStyle w:val="Header"/>
      <w:tabs>
        <w:tab w:val="left" w:pos="3617"/>
      </w:tabs>
      <w:jc w:val="right"/>
      <w:rPr>
        <w:b/>
        <w:sz w:val="24"/>
        <w:szCs w:val="24"/>
      </w:rPr>
    </w:pPr>
    <w:r>
      <w:rPr>
        <w:b/>
        <w:sz w:val="24"/>
        <w:szCs w:val="24"/>
      </w:rPr>
      <w:t>Appendix 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A0" w:rsidRPr="00D26CE0" w:rsidRDefault="005E1DA0" w:rsidP="005E1DA0">
    <w:pPr>
      <w:pStyle w:val="Header"/>
      <w:tabs>
        <w:tab w:val="left" w:pos="3617"/>
      </w:tabs>
      <w:jc w:val="right"/>
      <w:rPr>
        <w:b/>
        <w:sz w:val="24"/>
        <w:szCs w:val="24"/>
      </w:rPr>
    </w:pPr>
    <w:r>
      <w:rPr>
        <w:b/>
        <w:sz w:val="24"/>
        <w:szCs w:val="24"/>
      </w:rPr>
      <w:t>Appendix 5</w:t>
    </w:r>
  </w:p>
  <w:p w:rsidR="005E1DA0" w:rsidRDefault="005E1DA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A0" w:rsidRPr="00D26CE0" w:rsidRDefault="005E1DA0" w:rsidP="005426B0">
    <w:pPr>
      <w:pStyle w:val="Header"/>
      <w:tabs>
        <w:tab w:val="left" w:pos="3617"/>
      </w:tabs>
      <w:jc w:val="right"/>
      <w:rPr>
        <w:b/>
        <w:sz w:val="24"/>
        <w:szCs w:val="24"/>
      </w:rPr>
    </w:pPr>
    <w:r w:rsidRPr="00D26CE0">
      <w:rPr>
        <w:b/>
        <w:sz w:val="24"/>
        <w:szCs w:val="24"/>
      </w:rPr>
      <w:t xml:space="preserve">Appendix </w:t>
    </w:r>
    <w:r w:rsidR="00E11AD6">
      <w:rPr>
        <w:b/>
        <w:sz w:val="24"/>
        <w:szCs w:val="24"/>
      </w:rPr>
      <w:t>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AD6" w:rsidRPr="00D26CE0" w:rsidRDefault="00E11AD6" w:rsidP="00E11AD6">
    <w:pPr>
      <w:pStyle w:val="Header"/>
      <w:tabs>
        <w:tab w:val="left" w:pos="3617"/>
      </w:tabs>
      <w:jc w:val="right"/>
      <w:rPr>
        <w:b/>
        <w:sz w:val="24"/>
        <w:szCs w:val="24"/>
      </w:rPr>
    </w:pPr>
    <w:r w:rsidRPr="00D26CE0">
      <w:rPr>
        <w:b/>
        <w:sz w:val="24"/>
        <w:szCs w:val="24"/>
      </w:rPr>
      <w:t xml:space="preserve">Appendix </w:t>
    </w:r>
    <w:r>
      <w:rPr>
        <w:b/>
        <w:sz w:val="24"/>
        <w:szCs w:val="24"/>
      </w:rPr>
      <w:t>3</w:t>
    </w:r>
  </w:p>
  <w:p w:rsidR="005E1DA0" w:rsidRDefault="005E1D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nsid w:val="1E746CED"/>
    <w:multiLevelType w:val="hybridMultilevel"/>
    <w:tmpl w:val="370C56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21D34E0"/>
    <w:multiLevelType w:val="hybridMultilevel"/>
    <w:tmpl w:val="EEC48A50"/>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nsid w:val="4BA547AC"/>
    <w:multiLevelType w:val="hybridMultilevel"/>
    <w:tmpl w:val="A296ED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nsid w:val="59460CAA"/>
    <w:multiLevelType w:val="hybridMultilevel"/>
    <w:tmpl w:val="04E66F8C"/>
    <w:lvl w:ilvl="0" w:tplc="A9303DDA">
      <w:start w:val="1"/>
      <w:numFmt w:val="decimal"/>
      <w:lvlText w:val="Appendix %1."/>
      <w:lvlJc w:val="left"/>
      <w:pPr>
        <w:ind w:left="3904" w:hanging="360"/>
      </w:pPr>
      <w:rPr>
        <w:rFonts w:hint="default"/>
        <w:b/>
        <w:sz w:val="22"/>
        <w:szCs w:val="22"/>
      </w:rPr>
    </w:lvl>
    <w:lvl w:ilvl="1" w:tplc="0C090019" w:tentative="1">
      <w:start w:val="1"/>
      <w:numFmt w:val="lowerLetter"/>
      <w:lvlText w:val="%2."/>
      <w:lvlJc w:val="left"/>
      <w:pPr>
        <w:ind w:left="2432" w:hanging="360"/>
      </w:pPr>
    </w:lvl>
    <w:lvl w:ilvl="2" w:tplc="0C09001B" w:tentative="1">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10">
    <w:nsid w:val="5DB23477"/>
    <w:multiLevelType w:val="hybridMultilevel"/>
    <w:tmpl w:val="D0CEE9DA"/>
    <w:lvl w:ilvl="0" w:tplc="0C090001">
      <w:start w:val="1"/>
      <w:numFmt w:val="bullet"/>
      <w:lvlText w:val=""/>
      <w:lvlJc w:val="left"/>
      <w:pPr>
        <w:ind w:left="357" w:hanging="360"/>
      </w:pPr>
      <w:rPr>
        <w:rFonts w:ascii="Symbol" w:hAnsi="Symbol" w:hint="default"/>
      </w:rPr>
    </w:lvl>
    <w:lvl w:ilvl="1" w:tplc="0C090003">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11">
    <w:nsid w:val="617C1F92"/>
    <w:multiLevelType w:val="hybridMultilevel"/>
    <w:tmpl w:val="B9941A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nsid w:val="6F9C0A11"/>
    <w:multiLevelType w:val="multilevel"/>
    <w:tmpl w:val="DDB8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AC2052"/>
    <w:multiLevelType w:val="hybridMultilevel"/>
    <w:tmpl w:val="AA54C7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4"/>
  </w:num>
  <w:num w:numId="3">
    <w:abstractNumId w:val="3"/>
  </w:num>
  <w:num w:numId="4">
    <w:abstractNumId w:val="0"/>
  </w:num>
  <w:num w:numId="5">
    <w:abstractNumId w:val="5"/>
  </w:num>
  <w:num w:numId="6">
    <w:abstractNumId w:val="12"/>
  </w:num>
  <w:num w:numId="7">
    <w:abstractNumId w:val="7"/>
  </w:num>
  <w:num w:numId="8">
    <w:abstractNumId w:val="4"/>
  </w:num>
  <w:num w:numId="9">
    <w:abstractNumId w:val="0"/>
  </w:num>
  <w:num w:numId="10">
    <w:abstractNumId w:val="12"/>
  </w:num>
  <w:num w:numId="11">
    <w:abstractNumId w:val="5"/>
  </w:num>
  <w:num w:numId="12">
    <w:abstractNumId w:val="7"/>
  </w:num>
  <w:num w:numId="13">
    <w:abstractNumId w:val="1"/>
  </w:num>
  <w:num w:numId="14">
    <w:abstractNumId w:val="14"/>
  </w:num>
  <w:num w:numId="15">
    <w:abstractNumId w:val="6"/>
  </w:num>
  <w:num w:numId="16">
    <w:abstractNumId w:val="11"/>
  </w:num>
  <w:num w:numId="17">
    <w:abstractNumId w:val="2"/>
  </w:num>
  <w:num w:numId="18">
    <w:abstractNumId w:val="10"/>
  </w:num>
  <w:num w:numId="19">
    <w:abstractNumId w:val="9"/>
  </w:num>
  <w:num w:numId="2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350"/>
    <w:rsid w:val="00002990"/>
    <w:rsid w:val="000048AC"/>
    <w:rsid w:val="00014FC4"/>
    <w:rsid w:val="00016450"/>
    <w:rsid w:val="00017ED0"/>
    <w:rsid w:val="00020AAB"/>
    <w:rsid w:val="000223A4"/>
    <w:rsid w:val="00022E60"/>
    <w:rsid w:val="00026C19"/>
    <w:rsid w:val="00031263"/>
    <w:rsid w:val="00052C1D"/>
    <w:rsid w:val="0005587D"/>
    <w:rsid w:val="00060E93"/>
    <w:rsid w:val="00064936"/>
    <w:rsid w:val="000734F8"/>
    <w:rsid w:val="000736B8"/>
    <w:rsid w:val="000817CB"/>
    <w:rsid w:val="000873EF"/>
    <w:rsid w:val="000B3792"/>
    <w:rsid w:val="000C6242"/>
    <w:rsid w:val="000C68DB"/>
    <w:rsid w:val="000D2C32"/>
    <w:rsid w:val="000E6F72"/>
    <w:rsid w:val="000F0478"/>
    <w:rsid w:val="000F0A50"/>
    <w:rsid w:val="00103D5E"/>
    <w:rsid w:val="00104EA7"/>
    <w:rsid w:val="00105FAD"/>
    <w:rsid w:val="0011155B"/>
    <w:rsid w:val="00111A6A"/>
    <w:rsid w:val="00121BF1"/>
    <w:rsid w:val="00127A8B"/>
    <w:rsid w:val="00134BE5"/>
    <w:rsid w:val="001412D1"/>
    <w:rsid w:val="001423E3"/>
    <w:rsid w:val="001475EA"/>
    <w:rsid w:val="001504F5"/>
    <w:rsid w:val="001517BD"/>
    <w:rsid w:val="00162390"/>
    <w:rsid w:val="0017248D"/>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C08A9"/>
    <w:rsid w:val="001C122D"/>
    <w:rsid w:val="001C5E9A"/>
    <w:rsid w:val="001D2A82"/>
    <w:rsid w:val="001D569B"/>
    <w:rsid w:val="001E0EA3"/>
    <w:rsid w:val="001E4995"/>
    <w:rsid w:val="001E7A42"/>
    <w:rsid w:val="001F09DC"/>
    <w:rsid w:val="001F43E6"/>
    <w:rsid w:val="00213772"/>
    <w:rsid w:val="00215D68"/>
    <w:rsid w:val="00220749"/>
    <w:rsid w:val="002232CD"/>
    <w:rsid w:val="0022422C"/>
    <w:rsid w:val="0022724E"/>
    <w:rsid w:val="00230666"/>
    <w:rsid w:val="00231153"/>
    <w:rsid w:val="0023195B"/>
    <w:rsid w:val="0023252E"/>
    <w:rsid w:val="00241C31"/>
    <w:rsid w:val="00256E7C"/>
    <w:rsid w:val="002679D5"/>
    <w:rsid w:val="002714FD"/>
    <w:rsid w:val="00275F94"/>
    <w:rsid w:val="00281B9C"/>
    <w:rsid w:val="00284C9B"/>
    <w:rsid w:val="002A141B"/>
    <w:rsid w:val="002A26B6"/>
    <w:rsid w:val="002A6A4E"/>
    <w:rsid w:val="002B5A85"/>
    <w:rsid w:val="002B63A7"/>
    <w:rsid w:val="002C5543"/>
    <w:rsid w:val="002D0F7F"/>
    <w:rsid w:val="002D280E"/>
    <w:rsid w:val="002E0198"/>
    <w:rsid w:val="002E1D7C"/>
    <w:rsid w:val="002F2255"/>
    <w:rsid w:val="002F449B"/>
    <w:rsid w:val="002F4D86"/>
    <w:rsid w:val="002F5D69"/>
    <w:rsid w:val="002F7C77"/>
    <w:rsid w:val="00300CB3"/>
    <w:rsid w:val="0030394B"/>
    <w:rsid w:val="003072C6"/>
    <w:rsid w:val="00310D8E"/>
    <w:rsid w:val="00315BBD"/>
    <w:rsid w:val="0031753A"/>
    <w:rsid w:val="00320293"/>
    <w:rsid w:val="00322CC2"/>
    <w:rsid w:val="003271DC"/>
    <w:rsid w:val="00334B54"/>
    <w:rsid w:val="0033739E"/>
    <w:rsid w:val="00343733"/>
    <w:rsid w:val="00355886"/>
    <w:rsid w:val="00356814"/>
    <w:rsid w:val="003741AD"/>
    <w:rsid w:val="0038019F"/>
    <w:rsid w:val="00382071"/>
    <w:rsid w:val="003A2F25"/>
    <w:rsid w:val="003B2807"/>
    <w:rsid w:val="003C46D7"/>
    <w:rsid w:val="003C68F2"/>
    <w:rsid w:val="003D270A"/>
    <w:rsid w:val="003D58B8"/>
    <w:rsid w:val="003D5CFB"/>
    <w:rsid w:val="003D5D03"/>
    <w:rsid w:val="003D68D7"/>
    <w:rsid w:val="003E2636"/>
    <w:rsid w:val="003E2E12"/>
    <w:rsid w:val="003F39CE"/>
    <w:rsid w:val="00401108"/>
    <w:rsid w:val="00402927"/>
    <w:rsid w:val="00407993"/>
    <w:rsid w:val="00410AFD"/>
    <w:rsid w:val="00411833"/>
    <w:rsid w:val="00412F64"/>
    <w:rsid w:val="00417BEB"/>
    <w:rsid w:val="00417CC6"/>
    <w:rsid w:val="004324FF"/>
    <w:rsid w:val="00432A55"/>
    <w:rsid w:val="004372B7"/>
    <w:rsid w:val="0044260A"/>
    <w:rsid w:val="00444D82"/>
    <w:rsid w:val="004564C6"/>
    <w:rsid w:val="004610CC"/>
    <w:rsid w:val="00465464"/>
    <w:rsid w:val="00465E87"/>
    <w:rsid w:val="0047786A"/>
    <w:rsid w:val="00477A1C"/>
    <w:rsid w:val="00477A65"/>
    <w:rsid w:val="00482DB3"/>
    <w:rsid w:val="004A0236"/>
    <w:rsid w:val="004A369A"/>
    <w:rsid w:val="004A3B3E"/>
    <w:rsid w:val="004C5777"/>
    <w:rsid w:val="004D0173"/>
    <w:rsid w:val="004D1056"/>
    <w:rsid w:val="004D2B7B"/>
    <w:rsid w:val="004D3577"/>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2B8F"/>
    <w:rsid w:val="0050779D"/>
    <w:rsid w:val="005139EA"/>
    <w:rsid w:val="00520BBB"/>
    <w:rsid w:val="00524310"/>
    <w:rsid w:val="00525456"/>
    <w:rsid w:val="00532236"/>
    <w:rsid w:val="005338EA"/>
    <w:rsid w:val="00541DFE"/>
    <w:rsid w:val="005426B0"/>
    <w:rsid w:val="00543E6C"/>
    <w:rsid w:val="00544184"/>
    <w:rsid w:val="00551789"/>
    <w:rsid w:val="00553F68"/>
    <w:rsid w:val="005552FD"/>
    <w:rsid w:val="005600E5"/>
    <w:rsid w:val="00564E8F"/>
    <w:rsid w:val="005728A4"/>
    <w:rsid w:val="005763FC"/>
    <w:rsid w:val="00576EB4"/>
    <w:rsid w:val="00577B30"/>
    <w:rsid w:val="00582768"/>
    <w:rsid w:val="00583461"/>
    <w:rsid w:val="005850E0"/>
    <w:rsid w:val="005856A4"/>
    <w:rsid w:val="00590730"/>
    <w:rsid w:val="005A3051"/>
    <w:rsid w:val="005A53FE"/>
    <w:rsid w:val="005B7D22"/>
    <w:rsid w:val="005C029E"/>
    <w:rsid w:val="005C2ED6"/>
    <w:rsid w:val="005E085D"/>
    <w:rsid w:val="005E1DA0"/>
    <w:rsid w:val="005E3FA7"/>
    <w:rsid w:val="005E48CF"/>
    <w:rsid w:val="005E7963"/>
    <w:rsid w:val="005F0CD6"/>
    <w:rsid w:val="005F218C"/>
    <w:rsid w:val="005F4523"/>
    <w:rsid w:val="00601D4D"/>
    <w:rsid w:val="006021B4"/>
    <w:rsid w:val="00603F2F"/>
    <w:rsid w:val="00605B5B"/>
    <w:rsid w:val="006062D8"/>
    <w:rsid w:val="00606827"/>
    <w:rsid w:val="00612099"/>
    <w:rsid w:val="00620262"/>
    <w:rsid w:val="00621B4C"/>
    <w:rsid w:val="00627C52"/>
    <w:rsid w:val="00630937"/>
    <w:rsid w:val="00653B84"/>
    <w:rsid w:val="00653E0D"/>
    <w:rsid w:val="006639ED"/>
    <w:rsid w:val="006865C8"/>
    <w:rsid w:val="00686B48"/>
    <w:rsid w:val="00687038"/>
    <w:rsid w:val="0068714E"/>
    <w:rsid w:val="006872F5"/>
    <w:rsid w:val="006929F7"/>
    <w:rsid w:val="0069374A"/>
    <w:rsid w:val="00694AB8"/>
    <w:rsid w:val="00695EF7"/>
    <w:rsid w:val="0069699D"/>
    <w:rsid w:val="006B2C51"/>
    <w:rsid w:val="006B6361"/>
    <w:rsid w:val="006D24CE"/>
    <w:rsid w:val="006D360C"/>
    <w:rsid w:val="006D5AC9"/>
    <w:rsid w:val="006D66ED"/>
    <w:rsid w:val="006E786B"/>
    <w:rsid w:val="006E7E14"/>
    <w:rsid w:val="006F3E0E"/>
    <w:rsid w:val="007002B1"/>
    <w:rsid w:val="00704EB7"/>
    <w:rsid w:val="00705742"/>
    <w:rsid w:val="007104FE"/>
    <w:rsid w:val="00711B0C"/>
    <w:rsid w:val="007121A2"/>
    <w:rsid w:val="00713981"/>
    <w:rsid w:val="007176D6"/>
    <w:rsid w:val="0072549A"/>
    <w:rsid w:val="00727D54"/>
    <w:rsid w:val="00731EF2"/>
    <w:rsid w:val="007344C5"/>
    <w:rsid w:val="00734959"/>
    <w:rsid w:val="00735137"/>
    <w:rsid w:val="0073520D"/>
    <w:rsid w:val="0076719B"/>
    <w:rsid w:val="00780226"/>
    <w:rsid w:val="00781AB4"/>
    <w:rsid w:val="007923B7"/>
    <w:rsid w:val="00792616"/>
    <w:rsid w:val="007926BB"/>
    <w:rsid w:val="0079344C"/>
    <w:rsid w:val="007968AE"/>
    <w:rsid w:val="007A0283"/>
    <w:rsid w:val="007C02C7"/>
    <w:rsid w:val="007C21EE"/>
    <w:rsid w:val="007D3A2E"/>
    <w:rsid w:val="007D6652"/>
    <w:rsid w:val="007E343D"/>
    <w:rsid w:val="007F4383"/>
    <w:rsid w:val="007F5858"/>
    <w:rsid w:val="007F6862"/>
    <w:rsid w:val="00801601"/>
    <w:rsid w:val="0080169A"/>
    <w:rsid w:val="008036A7"/>
    <w:rsid w:val="00810991"/>
    <w:rsid w:val="00814A9B"/>
    <w:rsid w:val="00814F66"/>
    <w:rsid w:val="00817C9E"/>
    <w:rsid w:val="008205AF"/>
    <w:rsid w:val="008225E5"/>
    <w:rsid w:val="00831053"/>
    <w:rsid w:val="008314D2"/>
    <w:rsid w:val="0083254D"/>
    <w:rsid w:val="00836249"/>
    <w:rsid w:val="00836F00"/>
    <w:rsid w:val="00846192"/>
    <w:rsid w:val="00850806"/>
    <w:rsid w:val="00856A1B"/>
    <w:rsid w:val="008621C3"/>
    <w:rsid w:val="00863990"/>
    <w:rsid w:val="00865486"/>
    <w:rsid w:val="008669BE"/>
    <w:rsid w:val="00876275"/>
    <w:rsid w:val="00882B99"/>
    <w:rsid w:val="00886121"/>
    <w:rsid w:val="008A295B"/>
    <w:rsid w:val="008A5B97"/>
    <w:rsid w:val="008A6604"/>
    <w:rsid w:val="008B1C73"/>
    <w:rsid w:val="008B5482"/>
    <w:rsid w:val="008C11F4"/>
    <w:rsid w:val="008C2BEC"/>
    <w:rsid w:val="008C6523"/>
    <w:rsid w:val="008C6D0E"/>
    <w:rsid w:val="008D09D2"/>
    <w:rsid w:val="008D39C5"/>
    <w:rsid w:val="008D6698"/>
    <w:rsid w:val="008E1D89"/>
    <w:rsid w:val="008E3E3E"/>
    <w:rsid w:val="008F5F87"/>
    <w:rsid w:val="00900A34"/>
    <w:rsid w:val="00906132"/>
    <w:rsid w:val="00907073"/>
    <w:rsid w:val="009208F5"/>
    <w:rsid w:val="00927D51"/>
    <w:rsid w:val="00932272"/>
    <w:rsid w:val="00932862"/>
    <w:rsid w:val="00935D60"/>
    <w:rsid w:val="009447BB"/>
    <w:rsid w:val="00944C48"/>
    <w:rsid w:val="00946335"/>
    <w:rsid w:val="009513C4"/>
    <w:rsid w:val="00953A2E"/>
    <w:rsid w:val="00955E55"/>
    <w:rsid w:val="00962200"/>
    <w:rsid w:val="00966F54"/>
    <w:rsid w:val="00975E61"/>
    <w:rsid w:val="00976E31"/>
    <w:rsid w:val="00977C63"/>
    <w:rsid w:val="00980087"/>
    <w:rsid w:val="00980C0B"/>
    <w:rsid w:val="0098524F"/>
    <w:rsid w:val="00987ABE"/>
    <w:rsid w:val="009906C7"/>
    <w:rsid w:val="009915AF"/>
    <w:rsid w:val="009963CD"/>
    <w:rsid w:val="009A5530"/>
    <w:rsid w:val="009B266D"/>
    <w:rsid w:val="009B5CBF"/>
    <w:rsid w:val="009C184A"/>
    <w:rsid w:val="009C2CA5"/>
    <w:rsid w:val="009D3E45"/>
    <w:rsid w:val="009F351F"/>
    <w:rsid w:val="009F3F89"/>
    <w:rsid w:val="009F480E"/>
    <w:rsid w:val="00A022A2"/>
    <w:rsid w:val="00A02D15"/>
    <w:rsid w:val="00A03350"/>
    <w:rsid w:val="00A11403"/>
    <w:rsid w:val="00A15634"/>
    <w:rsid w:val="00A26B0D"/>
    <w:rsid w:val="00A3735A"/>
    <w:rsid w:val="00A42F1B"/>
    <w:rsid w:val="00A44EBE"/>
    <w:rsid w:val="00A546BC"/>
    <w:rsid w:val="00A55989"/>
    <w:rsid w:val="00A5694A"/>
    <w:rsid w:val="00A63DA4"/>
    <w:rsid w:val="00A75CD5"/>
    <w:rsid w:val="00A763D5"/>
    <w:rsid w:val="00A83DF3"/>
    <w:rsid w:val="00A85915"/>
    <w:rsid w:val="00A86270"/>
    <w:rsid w:val="00A952AB"/>
    <w:rsid w:val="00A9783D"/>
    <w:rsid w:val="00AA45E6"/>
    <w:rsid w:val="00AA5A37"/>
    <w:rsid w:val="00AB489C"/>
    <w:rsid w:val="00AB50C1"/>
    <w:rsid w:val="00AB6936"/>
    <w:rsid w:val="00AC0C3B"/>
    <w:rsid w:val="00AC2D63"/>
    <w:rsid w:val="00AD03D8"/>
    <w:rsid w:val="00AD0711"/>
    <w:rsid w:val="00AD704E"/>
    <w:rsid w:val="00AE5FE0"/>
    <w:rsid w:val="00AE60B7"/>
    <w:rsid w:val="00AF2AB7"/>
    <w:rsid w:val="00AF2B1C"/>
    <w:rsid w:val="00AF4D3F"/>
    <w:rsid w:val="00B0300B"/>
    <w:rsid w:val="00B05457"/>
    <w:rsid w:val="00B057F5"/>
    <w:rsid w:val="00B128A0"/>
    <w:rsid w:val="00B20240"/>
    <w:rsid w:val="00B23281"/>
    <w:rsid w:val="00B27571"/>
    <w:rsid w:val="00B34B52"/>
    <w:rsid w:val="00B4164B"/>
    <w:rsid w:val="00B5409A"/>
    <w:rsid w:val="00B55574"/>
    <w:rsid w:val="00B6525D"/>
    <w:rsid w:val="00B65ABA"/>
    <w:rsid w:val="00B67097"/>
    <w:rsid w:val="00B6790F"/>
    <w:rsid w:val="00B71B3B"/>
    <w:rsid w:val="00B853DB"/>
    <w:rsid w:val="00B87D61"/>
    <w:rsid w:val="00B93948"/>
    <w:rsid w:val="00BA4BC7"/>
    <w:rsid w:val="00BA55B7"/>
    <w:rsid w:val="00BA5E47"/>
    <w:rsid w:val="00BA7D57"/>
    <w:rsid w:val="00BB156E"/>
    <w:rsid w:val="00BB3330"/>
    <w:rsid w:val="00BB47D7"/>
    <w:rsid w:val="00BB4A62"/>
    <w:rsid w:val="00BC01C1"/>
    <w:rsid w:val="00BC45A1"/>
    <w:rsid w:val="00BC5A34"/>
    <w:rsid w:val="00BD17F5"/>
    <w:rsid w:val="00BD6E05"/>
    <w:rsid w:val="00BE54D0"/>
    <w:rsid w:val="00BF6B6C"/>
    <w:rsid w:val="00BF7251"/>
    <w:rsid w:val="00BF7F28"/>
    <w:rsid w:val="00C01909"/>
    <w:rsid w:val="00C05787"/>
    <w:rsid w:val="00C11871"/>
    <w:rsid w:val="00C13059"/>
    <w:rsid w:val="00C156D4"/>
    <w:rsid w:val="00C167A3"/>
    <w:rsid w:val="00C2181C"/>
    <w:rsid w:val="00C2657D"/>
    <w:rsid w:val="00C26A87"/>
    <w:rsid w:val="00C3745D"/>
    <w:rsid w:val="00C416E1"/>
    <w:rsid w:val="00C47BF8"/>
    <w:rsid w:val="00C51B1C"/>
    <w:rsid w:val="00C53DCE"/>
    <w:rsid w:val="00C655F2"/>
    <w:rsid w:val="00C65B4C"/>
    <w:rsid w:val="00C65B61"/>
    <w:rsid w:val="00C70E53"/>
    <w:rsid w:val="00C72979"/>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B4FC7"/>
    <w:rsid w:val="00CC139A"/>
    <w:rsid w:val="00CC1E7A"/>
    <w:rsid w:val="00CC4F64"/>
    <w:rsid w:val="00CD058C"/>
    <w:rsid w:val="00CD3816"/>
    <w:rsid w:val="00CD3B98"/>
    <w:rsid w:val="00CD4216"/>
    <w:rsid w:val="00CD518C"/>
    <w:rsid w:val="00CD733F"/>
    <w:rsid w:val="00CD7C65"/>
    <w:rsid w:val="00CE0942"/>
    <w:rsid w:val="00CE7CA5"/>
    <w:rsid w:val="00CF1D81"/>
    <w:rsid w:val="00CF2DC9"/>
    <w:rsid w:val="00CF7CB6"/>
    <w:rsid w:val="00D311AB"/>
    <w:rsid w:val="00D32290"/>
    <w:rsid w:val="00D325A8"/>
    <w:rsid w:val="00D442AD"/>
    <w:rsid w:val="00D5618A"/>
    <w:rsid w:val="00D5784B"/>
    <w:rsid w:val="00D63EFB"/>
    <w:rsid w:val="00D658AF"/>
    <w:rsid w:val="00D70A79"/>
    <w:rsid w:val="00D83DE9"/>
    <w:rsid w:val="00D8450D"/>
    <w:rsid w:val="00D95AF9"/>
    <w:rsid w:val="00DA09C9"/>
    <w:rsid w:val="00DA1822"/>
    <w:rsid w:val="00DB5E1F"/>
    <w:rsid w:val="00DC19D8"/>
    <w:rsid w:val="00DC2613"/>
    <w:rsid w:val="00DC4512"/>
    <w:rsid w:val="00DD3691"/>
    <w:rsid w:val="00DD4B55"/>
    <w:rsid w:val="00DE1E90"/>
    <w:rsid w:val="00DE24E6"/>
    <w:rsid w:val="00DE5C8A"/>
    <w:rsid w:val="00DF07AD"/>
    <w:rsid w:val="00DF3364"/>
    <w:rsid w:val="00E055BB"/>
    <w:rsid w:val="00E076C4"/>
    <w:rsid w:val="00E11988"/>
    <w:rsid w:val="00E11AD6"/>
    <w:rsid w:val="00E15DA9"/>
    <w:rsid w:val="00E2095D"/>
    <w:rsid w:val="00E30414"/>
    <w:rsid w:val="00E40769"/>
    <w:rsid w:val="00E42E8B"/>
    <w:rsid w:val="00E60F12"/>
    <w:rsid w:val="00E652FB"/>
    <w:rsid w:val="00E66C20"/>
    <w:rsid w:val="00E71C46"/>
    <w:rsid w:val="00E731B7"/>
    <w:rsid w:val="00E75ED2"/>
    <w:rsid w:val="00E8280C"/>
    <w:rsid w:val="00E83E4C"/>
    <w:rsid w:val="00E91933"/>
    <w:rsid w:val="00E92A81"/>
    <w:rsid w:val="00E969B1"/>
    <w:rsid w:val="00EB6552"/>
    <w:rsid w:val="00EC18E6"/>
    <w:rsid w:val="00EC1984"/>
    <w:rsid w:val="00EC234C"/>
    <w:rsid w:val="00ED3529"/>
    <w:rsid w:val="00ED4D17"/>
    <w:rsid w:val="00EE561E"/>
    <w:rsid w:val="00EE6CD3"/>
    <w:rsid w:val="00EF20D7"/>
    <w:rsid w:val="00EF3419"/>
    <w:rsid w:val="00F0119C"/>
    <w:rsid w:val="00F02BDB"/>
    <w:rsid w:val="00F0441B"/>
    <w:rsid w:val="00F07623"/>
    <w:rsid w:val="00F07D0B"/>
    <w:rsid w:val="00F20660"/>
    <w:rsid w:val="00F2073E"/>
    <w:rsid w:val="00F3136B"/>
    <w:rsid w:val="00F314F1"/>
    <w:rsid w:val="00F327EA"/>
    <w:rsid w:val="00F33641"/>
    <w:rsid w:val="00F42842"/>
    <w:rsid w:val="00F43EE0"/>
    <w:rsid w:val="00F46E40"/>
    <w:rsid w:val="00F4760A"/>
    <w:rsid w:val="00F515B7"/>
    <w:rsid w:val="00F529FE"/>
    <w:rsid w:val="00F52B8E"/>
    <w:rsid w:val="00F53CFD"/>
    <w:rsid w:val="00F54AF5"/>
    <w:rsid w:val="00F557E3"/>
    <w:rsid w:val="00F61E78"/>
    <w:rsid w:val="00F635C5"/>
    <w:rsid w:val="00F736E3"/>
    <w:rsid w:val="00F767E8"/>
    <w:rsid w:val="00F86A3F"/>
    <w:rsid w:val="00F91297"/>
    <w:rsid w:val="00F9133B"/>
    <w:rsid w:val="00F97730"/>
    <w:rsid w:val="00FB32A4"/>
    <w:rsid w:val="00FB594D"/>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34"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1"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33" w:unhideWhenUsed="0" w:qFormat="1"/>
    <w:lsdException w:name="Bibliography" w:uiPriority="70" w:unhideWhenUsed="0"/>
    <w:lsdException w:name="TOC Heading" w:uiPriority="71" w:qFormat="1"/>
  </w:latentStyles>
  <w:style w:type="paragraph" w:default="1" w:styleId="Normal">
    <w:name w:val="Normal"/>
    <w:rsid w:val="001C08A9"/>
    <w:rPr>
      <w:rFonts w:ascii="Cambria" w:hAnsi="Cambria"/>
    </w:rPr>
  </w:style>
  <w:style w:type="paragraph" w:styleId="Heading1">
    <w:name w:val="heading 1"/>
    <w:next w:val="DHHSbody"/>
    <w:link w:val="Heading1Char"/>
    <w:uiPriority w:val="9"/>
    <w:qFormat/>
    <w:rsid w:val="00603F2F"/>
    <w:pPr>
      <w:keepNext/>
      <w:keepLines/>
      <w:spacing w:before="520" w:after="440" w:line="440" w:lineRule="atLeast"/>
      <w:outlineLvl w:val="0"/>
    </w:pPr>
    <w:rPr>
      <w:rFonts w:ascii="Arial" w:hAnsi="Arial"/>
      <w:color w:val="004EA8"/>
      <w:sz w:val="44"/>
      <w:szCs w:val="44"/>
    </w:rPr>
  </w:style>
  <w:style w:type="paragraph" w:styleId="Heading2">
    <w:name w:val="heading 2"/>
    <w:next w:val="DHHSbody"/>
    <w:link w:val="Heading2Char"/>
    <w:uiPriority w:val="9"/>
    <w:qFormat/>
    <w:rsid w:val="00603F2F"/>
    <w:pPr>
      <w:keepNext/>
      <w:keepLines/>
      <w:spacing w:before="240" w:after="90" w:line="320" w:lineRule="atLeast"/>
      <w:outlineLvl w:val="1"/>
    </w:pPr>
    <w:rPr>
      <w:rFonts w:ascii="Arial" w:hAnsi="Arial"/>
      <w:b/>
      <w:bCs/>
      <w:color w:val="004EA8"/>
      <w:sz w:val="28"/>
      <w:szCs w:val="28"/>
    </w:rPr>
  </w:style>
  <w:style w:type="paragraph" w:styleId="Heading3">
    <w:name w:val="heading 3"/>
    <w:next w:val="DHHSbody"/>
    <w:link w:val="Heading3Char"/>
    <w:uiPriority w:val="9"/>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9"/>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3F2F"/>
    <w:rPr>
      <w:rFonts w:ascii="Arial" w:hAnsi="Arial"/>
      <w:color w:val="004EA8"/>
      <w:sz w:val="44"/>
      <w:szCs w:val="44"/>
    </w:rPr>
  </w:style>
  <w:style w:type="character" w:customStyle="1" w:styleId="Heading2Char">
    <w:name w:val="Heading 2 Char"/>
    <w:link w:val="Heading2"/>
    <w:rsid w:val="00603F2F"/>
    <w:rPr>
      <w:rFonts w:ascii="Arial" w:hAnsi="Arial"/>
      <w:b/>
      <w:bCs/>
      <w:color w:val="004EA8"/>
      <w:sz w:val="28"/>
      <w:szCs w:val="28"/>
    </w:rPr>
  </w:style>
  <w:style w:type="character" w:customStyle="1" w:styleId="Heading3Char">
    <w:name w:val="Heading 3 Char"/>
    <w:link w:val="Heading3"/>
    <w:uiPriority w:val="9"/>
    <w:rsid w:val="00FB594D"/>
    <w:rPr>
      <w:rFonts w:ascii="Arial" w:eastAsia="MS Gothic" w:hAnsi="Arial" w:cs="Times New Roman"/>
      <w:b/>
      <w:bCs/>
      <w:sz w:val="24"/>
      <w:szCs w:val="26"/>
    </w:rPr>
  </w:style>
  <w:style w:type="character" w:customStyle="1" w:styleId="Heading4Char">
    <w:name w:val="Heading 4 Char"/>
    <w:link w:val="Heading4"/>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03F2F"/>
    <w:pPr>
      <w:keepLines/>
      <w:spacing w:after="240" w:line="580" w:lineRule="atLeast"/>
    </w:pPr>
    <w:rPr>
      <w:rFonts w:ascii="Arial" w:hAnsi="Arial"/>
      <w:color w:val="004EA8"/>
      <w:sz w:val="50"/>
      <w:szCs w:val="50"/>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rPr>
  </w:style>
  <w:style w:type="paragraph" w:customStyle="1" w:styleId="Coverinstructions">
    <w:name w:val="Cover instructions"/>
    <w:rsid w:val="001A7E04"/>
    <w:pPr>
      <w:spacing w:after="200" w:line="320" w:lineRule="atLeast"/>
    </w:pPr>
    <w:rPr>
      <w:rFonts w:ascii="Arial" w:hAnsi="Arial"/>
      <w:color w:val="FFFFFF"/>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link w:val="DHHSbodyChar"/>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1"/>
      </w:numPr>
      <w:spacing w:after="40"/>
    </w:pPr>
  </w:style>
  <w:style w:type="paragraph" w:customStyle="1" w:styleId="DHHSnumberloweralpha">
    <w:name w:val="DHHS number lower alpha"/>
    <w:basedOn w:val="DHHSbody"/>
    <w:uiPriority w:val="3"/>
    <w:rsid w:val="008669BE"/>
    <w:pPr>
      <w:numPr>
        <w:numId w:val="9"/>
      </w:numPr>
    </w:pPr>
  </w:style>
  <w:style w:type="paragraph" w:customStyle="1" w:styleId="DHHSnumberloweralphaindent">
    <w:name w:val="DHHS number lower alpha indent"/>
    <w:basedOn w:val="DHHSbody"/>
    <w:uiPriority w:val="3"/>
    <w:rsid w:val="008669BE"/>
    <w:pPr>
      <w:numPr>
        <w:ilvl w:val="1"/>
        <w:numId w:val="9"/>
      </w:numPr>
    </w:pPr>
  </w:style>
  <w:style w:type="paragraph" w:customStyle="1" w:styleId="DHHStablefigurenote">
    <w:name w:val="DHHS table/figure note"/>
    <w:uiPriority w:val="4"/>
    <w:rsid w:val="008A5B97"/>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3"/>
      </w:numPr>
    </w:pPr>
  </w:style>
  <w:style w:type="paragraph" w:customStyle="1" w:styleId="DHHStablecolhead">
    <w:name w:val="DHHS table col head"/>
    <w:uiPriority w:val="3"/>
    <w:qFormat/>
    <w:rsid w:val="00603F2F"/>
    <w:pPr>
      <w:spacing w:before="80" w:after="60"/>
    </w:pPr>
    <w:rPr>
      <w:rFonts w:ascii="Arial" w:hAnsi="Arial"/>
      <w:b/>
      <w:bCs/>
      <w:color w:val="004EA8"/>
    </w:rPr>
  </w:style>
  <w:style w:type="paragraph" w:customStyle="1" w:styleId="DHHSbodyaftertablefigure">
    <w:name w:val="DHHS body after table/figure"/>
    <w:basedOn w:val="DHHSbody"/>
    <w:next w:val="DHHSbody"/>
    <w:rsid w:val="00876275"/>
    <w:pPr>
      <w:spacing w:before="240"/>
    </w:pPr>
  </w:style>
  <w:style w:type="paragraph" w:customStyle="1" w:styleId="DHHStablebullet">
    <w:name w:val="DHHS table bullet"/>
    <w:basedOn w:val="DHHStabletext"/>
    <w:uiPriority w:val="3"/>
    <w:qFormat/>
    <w:rsid w:val="00CF7CB6"/>
  </w:style>
  <w:style w:type="paragraph" w:customStyle="1" w:styleId="DHHSTOCheadingreport">
    <w:name w:val="DHHS TOC heading report"/>
    <w:basedOn w:val="Heading1"/>
    <w:link w:val="DHHSTOCheadingreportChar"/>
    <w:uiPriority w:val="5"/>
    <w:rsid w:val="00603F2F"/>
    <w:pPr>
      <w:spacing w:before="0"/>
      <w:outlineLvl w:val="9"/>
    </w:pPr>
  </w:style>
  <w:style w:type="character" w:customStyle="1" w:styleId="DHHSTOCheadingreportChar">
    <w:name w:val="DHHS TOC heading report Char"/>
    <w:link w:val="DHHSTOCheadingreport"/>
    <w:uiPriority w:val="5"/>
    <w:rsid w:val="00603F2F"/>
    <w:rPr>
      <w:rFonts w:ascii="Arial" w:hAnsi="Arial"/>
      <w:color w:val="004EA8"/>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1"/>
      </w:numPr>
    </w:pPr>
  </w:style>
  <w:style w:type="paragraph" w:customStyle="1" w:styleId="DHHSbulletindent">
    <w:name w:val="DHHS bullet indent"/>
    <w:basedOn w:val="DHHSbody"/>
    <w:uiPriority w:val="4"/>
    <w:rsid w:val="00CF7CB6"/>
    <w:pPr>
      <w:spacing w:after="40"/>
    </w:pPr>
  </w:style>
  <w:style w:type="paragraph" w:customStyle="1" w:styleId="DHHSbulletindentlastline">
    <w:name w:val="DHHS bullet indent last line"/>
    <w:basedOn w:val="DHHSbody"/>
    <w:uiPriority w:val="4"/>
    <w:rsid w:val="00CF7CB6"/>
  </w:style>
  <w:style w:type="paragraph" w:customStyle="1" w:styleId="DHHSnumberlowerroman">
    <w:name w:val="DHHS number lower roman"/>
    <w:basedOn w:val="DHHSbody"/>
    <w:uiPriority w:val="3"/>
    <w:rsid w:val="008669BE"/>
    <w:pPr>
      <w:numPr>
        <w:numId w:val="11"/>
      </w:numPr>
    </w:pPr>
  </w:style>
  <w:style w:type="paragraph" w:customStyle="1" w:styleId="DHHSnumberlowerromanindent">
    <w:name w:val="DHHS number lower roman indent"/>
    <w:basedOn w:val="DHHSbody"/>
    <w:uiPriority w:val="3"/>
    <w:rsid w:val="008669BE"/>
    <w:pPr>
      <w:numPr>
        <w:ilvl w:val="1"/>
        <w:numId w:val="11"/>
      </w:numPr>
    </w:pPr>
  </w:style>
  <w:style w:type="paragraph" w:customStyle="1" w:styleId="DHHSnumberdigitindent">
    <w:name w:val="DHHS number digit indent"/>
    <w:basedOn w:val="DHHS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8"/>
      </w:numPr>
    </w:pPr>
  </w:style>
  <w:style w:type="paragraph" w:customStyle="1" w:styleId="DHHSbulletafternumbers2">
    <w:name w:val="DHHS bullet after numbers 2"/>
    <w:basedOn w:val="DHHSbody"/>
    <w:rsid w:val="008669BE"/>
    <w:pPr>
      <w:numPr>
        <w:ilvl w:val="3"/>
        <w:numId w:val="8"/>
      </w:numPr>
    </w:pPr>
  </w:style>
  <w:style w:type="paragraph" w:customStyle="1" w:styleId="DHHSquotebullet1">
    <w:name w:val="DHHS quote bullet 1"/>
    <w:basedOn w:val="DHHSquote"/>
    <w:rsid w:val="008669BE"/>
    <w:pPr>
      <w:numPr>
        <w:numId w:val="10"/>
      </w:numPr>
    </w:pPr>
  </w:style>
  <w:style w:type="paragraph" w:customStyle="1" w:styleId="DHHSquotebullet2">
    <w:name w:val="DHHS quote bullet 2"/>
    <w:basedOn w:val="DHHSquote"/>
    <w:rsid w:val="008669BE"/>
    <w:pPr>
      <w:numPr>
        <w:ilvl w:val="1"/>
        <w:numId w:val="10"/>
      </w:numPr>
    </w:pPr>
  </w:style>
  <w:style w:type="paragraph" w:customStyle="1" w:styleId="DHHStablebullet1">
    <w:name w:val="DHHS table bullet 1"/>
    <w:basedOn w:val="DHHStabletext"/>
    <w:uiPriority w:val="3"/>
    <w:qFormat/>
    <w:rsid w:val="008669BE"/>
    <w:pPr>
      <w:numPr>
        <w:numId w:val="12"/>
      </w:numPr>
    </w:pPr>
  </w:style>
  <w:style w:type="paragraph" w:customStyle="1" w:styleId="DHHStablebullet2">
    <w:name w:val="DHHS table bullet 2"/>
    <w:basedOn w:val="DHHS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styleId="BalloonText">
    <w:name w:val="Balloon Text"/>
    <w:basedOn w:val="Normal"/>
    <w:link w:val="BalloonTextChar"/>
    <w:uiPriority w:val="99"/>
    <w:semiHidden/>
    <w:unhideWhenUsed/>
    <w:rsid w:val="003C46D7"/>
    <w:rPr>
      <w:rFonts w:ascii="Lucida Grande" w:hAnsi="Lucida Grande" w:cs="Lucida Grande"/>
      <w:sz w:val="18"/>
      <w:szCs w:val="18"/>
    </w:rPr>
  </w:style>
  <w:style w:type="character" w:customStyle="1" w:styleId="BalloonTextChar">
    <w:name w:val="Balloon Text Char"/>
    <w:link w:val="BalloonText"/>
    <w:uiPriority w:val="99"/>
    <w:semiHidden/>
    <w:rsid w:val="003C46D7"/>
    <w:rPr>
      <w:rFonts w:ascii="Lucida Grande" w:hAnsi="Lucida Grande" w:cs="Lucida Grande"/>
      <w:sz w:val="18"/>
      <w:szCs w:val="18"/>
      <w:lang w:eastAsia="en-US"/>
    </w:rPr>
  </w:style>
  <w:style w:type="character" w:customStyle="1" w:styleId="DHHSbodyChar">
    <w:name w:val="DHHS body Char"/>
    <w:link w:val="DHHSbody"/>
    <w:rsid w:val="005E48CF"/>
    <w:rPr>
      <w:rFonts w:ascii="Arial" w:eastAsia="Times" w:hAnsi="Arial"/>
    </w:rPr>
  </w:style>
  <w:style w:type="paragraph" w:styleId="ListParagraph">
    <w:name w:val="List Paragraph"/>
    <w:aliases w:val="List Paragraph1,Recommendation,List Paragraph11,L,List Paragraph2,Bullet point"/>
    <w:basedOn w:val="Normal"/>
    <w:link w:val="ListParagraphChar"/>
    <w:uiPriority w:val="34"/>
    <w:qFormat/>
    <w:rsid w:val="00E076C4"/>
    <w:pPr>
      <w:spacing w:after="120" w:line="276" w:lineRule="auto"/>
      <w:ind w:left="720"/>
      <w:contextualSpacing/>
    </w:pPr>
    <w:rPr>
      <w:rFonts w:ascii="Arial" w:eastAsiaTheme="minorHAnsi" w:hAnsi="Arial" w:cstheme="minorBidi"/>
      <w:sz w:val="22"/>
      <w:szCs w:val="22"/>
    </w:rPr>
  </w:style>
  <w:style w:type="character" w:customStyle="1" w:styleId="ListParagraphChar">
    <w:name w:val="List Paragraph Char"/>
    <w:aliases w:val="List Paragraph1 Char,Recommendation Char,List Paragraph11 Char,L Char,List Paragraph2 Char,Bullet point Char"/>
    <w:link w:val="ListParagraph"/>
    <w:uiPriority w:val="34"/>
    <w:locked/>
    <w:rsid w:val="00E076C4"/>
    <w:rPr>
      <w:rFonts w:ascii="Arial" w:eastAsiaTheme="minorHAnsi" w:hAnsi="Arial" w:cstheme="minorBidi"/>
      <w:sz w:val="22"/>
      <w:szCs w:val="22"/>
    </w:rPr>
  </w:style>
  <w:style w:type="character" w:customStyle="1" w:styleId="HeaderChar">
    <w:name w:val="Header Char"/>
    <w:basedOn w:val="DefaultParagraphFont"/>
    <w:link w:val="Header"/>
    <w:uiPriority w:val="99"/>
    <w:rsid w:val="00E076C4"/>
    <w:rPr>
      <w:rFonts w:ascii="Arial" w:hAnsi="Arial" w:cs="Arial"/>
      <w:sz w:val="18"/>
      <w:szCs w:val="18"/>
    </w:rPr>
  </w:style>
  <w:style w:type="character" w:customStyle="1" w:styleId="FooterChar">
    <w:name w:val="Footer Char"/>
    <w:basedOn w:val="DefaultParagraphFont"/>
    <w:link w:val="Footer"/>
    <w:uiPriority w:val="99"/>
    <w:rsid w:val="00E076C4"/>
    <w:rPr>
      <w:rFonts w:ascii="Arial" w:hAnsi="Arial" w:cs="Arial"/>
      <w:sz w:val="18"/>
      <w:szCs w:val="18"/>
    </w:rPr>
  </w:style>
  <w:style w:type="paragraph" w:customStyle="1" w:styleId="Default">
    <w:name w:val="Default"/>
    <w:rsid w:val="005C2ED6"/>
    <w:pPr>
      <w:autoSpaceDE w:val="0"/>
      <w:autoSpaceDN w:val="0"/>
      <w:adjustRightInd w:val="0"/>
    </w:pPr>
    <w:rPr>
      <w:rFonts w:ascii="Arial" w:eastAsiaTheme="minorHAnsi" w:hAnsi="Arial" w:cs="Arial"/>
      <w:color w:val="000000"/>
      <w:sz w:val="24"/>
      <w:szCs w:val="24"/>
    </w:rPr>
  </w:style>
  <w:style w:type="table" w:customStyle="1" w:styleId="LightList-Accent41">
    <w:name w:val="Light List - Accent 41"/>
    <w:basedOn w:val="TableNormal"/>
    <w:next w:val="LightList-Accent4"/>
    <w:uiPriority w:val="61"/>
    <w:rsid w:val="008D6698"/>
    <w:rPr>
      <w:rFonts w:ascii="Cambria" w:eastAsia="MS ??" w:hAnsi="Cambria"/>
      <w:sz w:val="22"/>
      <w:szCs w:val="22"/>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
    <w:name w:val="Table Grid1"/>
    <w:basedOn w:val="TableNormal"/>
    <w:next w:val="TableGrid"/>
    <w:uiPriority w:val="39"/>
    <w:rsid w:val="008D669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D6698"/>
    <w:rPr>
      <w:rFonts w:ascii="Calibri" w:eastAsia="Calibri" w:hAnsi="Calibr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8D669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
    <w:name w:val="Light List - Accent 42"/>
    <w:basedOn w:val="TableNormal"/>
    <w:next w:val="LightList-Accent4"/>
    <w:uiPriority w:val="61"/>
    <w:rsid w:val="005426B0"/>
    <w:rPr>
      <w:rFonts w:ascii="Cambria" w:eastAsia="MS ??" w:hAnsi="Cambria"/>
      <w:sz w:val="22"/>
      <w:szCs w:val="22"/>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3">
    <w:name w:val="Light List - Accent 43"/>
    <w:basedOn w:val="TableNormal"/>
    <w:next w:val="LightList-Accent4"/>
    <w:uiPriority w:val="61"/>
    <w:rsid w:val="005426B0"/>
    <w:rPr>
      <w:rFonts w:ascii="Cambria" w:eastAsia="MS ??" w:hAnsi="Cambria"/>
      <w:sz w:val="22"/>
      <w:szCs w:val="22"/>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4">
    <w:name w:val="Light List - Accent 44"/>
    <w:basedOn w:val="TableNormal"/>
    <w:next w:val="LightList-Accent4"/>
    <w:uiPriority w:val="61"/>
    <w:rsid w:val="005426B0"/>
    <w:rPr>
      <w:rFonts w:ascii="Cambria" w:eastAsia="MS ??" w:hAnsi="Cambria"/>
      <w:sz w:val="22"/>
      <w:szCs w:val="22"/>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5">
    <w:name w:val="Light List - Accent 45"/>
    <w:basedOn w:val="TableNormal"/>
    <w:next w:val="LightList-Accent4"/>
    <w:uiPriority w:val="61"/>
    <w:rsid w:val="009915AF"/>
    <w:rPr>
      <w:rFonts w:ascii="Cambria" w:eastAsia="MS ??" w:hAnsi="Cambria"/>
      <w:sz w:val="22"/>
      <w:szCs w:val="22"/>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BookTitle">
    <w:name w:val="Book Title"/>
    <w:uiPriority w:val="33"/>
    <w:rsid w:val="002D280E"/>
    <w:rPr>
      <w:color w:val="652F76"/>
      <w:sz w:val="52"/>
    </w:rPr>
  </w:style>
  <w:style w:type="character" w:styleId="PlaceholderText">
    <w:name w:val="Placeholder Text"/>
    <w:basedOn w:val="DefaultParagraphFont"/>
    <w:uiPriority w:val="99"/>
    <w:semiHidden/>
    <w:rsid w:val="002D280E"/>
    <w:rPr>
      <w:color w:val="808080"/>
    </w:rPr>
  </w:style>
  <w:style w:type="character" w:customStyle="1" w:styleId="FormFiller2">
    <w:name w:val="Form Filler 2"/>
    <w:basedOn w:val="DefaultParagraphFont"/>
    <w:uiPriority w:val="1"/>
    <w:rsid w:val="002D280E"/>
    <w:rPr>
      <w:rFonts w:asciiTheme="minorHAnsi" w:hAnsiTheme="minorHAnsi"/>
      <w:color w:val="404040" w:themeColor="text1" w:themeTint="BF"/>
      <w:sz w:val="22"/>
    </w:rPr>
  </w:style>
  <w:style w:type="paragraph" w:customStyle="1" w:styleId="FormFiller">
    <w:name w:val="Form Filler"/>
    <w:basedOn w:val="Normal"/>
    <w:qFormat/>
    <w:rsid w:val="002D280E"/>
    <w:rPr>
      <w:rFonts w:eastAsia="MS ??"/>
      <w:color w:val="404040" w:themeColor="text1" w:themeTint="BF"/>
      <w:sz w:val="24"/>
      <w:szCs w:val="24"/>
    </w:rPr>
  </w:style>
  <w:style w:type="paragraph" w:styleId="NormalWeb">
    <w:name w:val="Normal (Web)"/>
    <w:basedOn w:val="Normal"/>
    <w:uiPriority w:val="99"/>
    <w:semiHidden/>
    <w:unhideWhenUsed/>
    <w:rsid w:val="002D280E"/>
    <w:pPr>
      <w:spacing w:before="180" w:after="180"/>
    </w:pPr>
    <w:rPr>
      <w:rFonts w:ascii="Times New Roman" w:hAnsi="Times New Roman"/>
      <w:sz w:val="24"/>
      <w:szCs w:val="24"/>
      <w:lang w:eastAsia="en-AU"/>
    </w:rPr>
  </w:style>
  <w:style w:type="table" w:customStyle="1" w:styleId="LightList-Accent46">
    <w:name w:val="Light List - Accent 46"/>
    <w:basedOn w:val="TableNormal"/>
    <w:next w:val="LightList-Accent4"/>
    <w:uiPriority w:val="61"/>
    <w:rsid w:val="00F515B7"/>
    <w:rPr>
      <w:rFonts w:ascii="Cambria" w:eastAsia="MS ??" w:hAnsi="Cambria"/>
      <w:sz w:val="22"/>
      <w:szCs w:val="22"/>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7">
    <w:name w:val="Light List - Accent 47"/>
    <w:basedOn w:val="TableNormal"/>
    <w:next w:val="LightList-Accent4"/>
    <w:uiPriority w:val="61"/>
    <w:rsid w:val="00F515B7"/>
    <w:rPr>
      <w:rFonts w:ascii="Cambria" w:eastAsia="MS ??" w:hAnsi="Cambria"/>
      <w:sz w:val="22"/>
      <w:szCs w:val="22"/>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34"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1"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33" w:unhideWhenUsed="0" w:qFormat="1"/>
    <w:lsdException w:name="Bibliography" w:uiPriority="70" w:unhideWhenUsed="0"/>
    <w:lsdException w:name="TOC Heading" w:uiPriority="71" w:qFormat="1"/>
  </w:latentStyles>
  <w:style w:type="paragraph" w:default="1" w:styleId="Normal">
    <w:name w:val="Normal"/>
    <w:rsid w:val="001C08A9"/>
    <w:rPr>
      <w:rFonts w:ascii="Cambria" w:hAnsi="Cambria"/>
    </w:rPr>
  </w:style>
  <w:style w:type="paragraph" w:styleId="Heading1">
    <w:name w:val="heading 1"/>
    <w:next w:val="DHHSbody"/>
    <w:link w:val="Heading1Char"/>
    <w:uiPriority w:val="9"/>
    <w:qFormat/>
    <w:rsid w:val="00603F2F"/>
    <w:pPr>
      <w:keepNext/>
      <w:keepLines/>
      <w:spacing w:before="520" w:after="440" w:line="440" w:lineRule="atLeast"/>
      <w:outlineLvl w:val="0"/>
    </w:pPr>
    <w:rPr>
      <w:rFonts w:ascii="Arial" w:hAnsi="Arial"/>
      <w:color w:val="004EA8"/>
      <w:sz w:val="44"/>
      <w:szCs w:val="44"/>
    </w:rPr>
  </w:style>
  <w:style w:type="paragraph" w:styleId="Heading2">
    <w:name w:val="heading 2"/>
    <w:next w:val="DHHSbody"/>
    <w:link w:val="Heading2Char"/>
    <w:uiPriority w:val="9"/>
    <w:qFormat/>
    <w:rsid w:val="00603F2F"/>
    <w:pPr>
      <w:keepNext/>
      <w:keepLines/>
      <w:spacing w:before="240" w:after="90" w:line="320" w:lineRule="atLeast"/>
      <w:outlineLvl w:val="1"/>
    </w:pPr>
    <w:rPr>
      <w:rFonts w:ascii="Arial" w:hAnsi="Arial"/>
      <w:b/>
      <w:bCs/>
      <w:color w:val="004EA8"/>
      <w:sz w:val="28"/>
      <w:szCs w:val="28"/>
    </w:rPr>
  </w:style>
  <w:style w:type="paragraph" w:styleId="Heading3">
    <w:name w:val="heading 3"/>
    <w:next w:val="DHHSbody"/>
    <w:link w:val="Heading3Char"/>
    <w:uiPriority w:val="9"/>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9"/>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3F2F"/>
    <w:rPr>
      <w:rFonts w:ascii="Arial" w:hAnsi="Arial"/>
      <w:color w:val="004EA8"/>
      <w:sz w:val="44"/>
      <w:szCs w:val="44"/>
    </w:rPr>
  </w:style>
  <w:style w:type="character" w:customStyle="1" w:styleId="Heading2Char">
    <w:name w:val="Heading 2 Char"/>
    <w:link w:val="Heading2"/>
    <w:rsid w:val="00603F2F"/>
    <w:rPr>
      <w:rFonts w:ascii="Arial" w:hAnsi="Arial"/>
      <w:b/>
      <w:bCs/>
      <w:color w:val="004EA8"/>
      <w:sz w:val="28"/>
      <w:szCs w:val="28"/>
    </w:rPr>
  </w:style>
  <w:style w:type="character" w:customStyle="1" w:styleId="Heading3Char">
    <w:name w:val="Heading 3 Char"/>
    <w:link w:val="Heading3"/>
    <w:uiPriority w:val="9"/>
    <w:rsid w:val="00FB594D"/>
    <w:rPr>
      <w:rFonts w:ascii="Arial" w:eastAsia="MS Gothic" w:hAnsi="Arial" w:cs="Times New Roman"/>
      <w:b/>
      <w:bCs/>
      <w:sz w:val="24"/>
      <w:szCs w:val="26"/>
    </w:rPr>
  </w:style>
  <w:style w:type="character" w:customStyle="1" w:styleId="Heading4Char">
    <w:name w:val="Heading 4 Char"/>
    <w:link w:val="Heading4"/>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03F2F"/>
    <w:pPr>
      <w:keepLines/>
      <w:spacing w:after="240" w:line="580" w:lineRule="atLeast"/>
    </w:pPr>
    <w:rPr>
      <w:rFonts w:ascii="Arial" w:hAnsi="Arial"/>
      <w:color w:val="004EA8"/>
      <w:sz w:val="50"/>
      <w:szCs w:val="50"/>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rPr>
  </w:style>
  <w:style w:type="paragraph" w:customStyle="1" w:styleId="Coverinstructions">
    <w:name w:val="Cover instructions"/>
    <w:rsid w:val="001A7E04"/>
    <w:pPr>
      <w:spacing w:after="200" w:line="320" w:lineRule="atLeast"/>
    </w:pPr>
    <w:rPr>
      <w:rFonts w:ascii="Arial" w:hAnsi="Arial"/>
      <w:color w:val="FFFFFF"/>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link w:val="DHHSbodyChar"/>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1"/>
      </w:numPr>
      <w:spacing w:after="40"/>
    </w:pPr>
  </w:style>
  <w:style w:type="paragraph" w:customStyle="1" w:styleId="DHHSnumberloweralpha">
    <w:name w:val="DHHS number lower alpha"/>
    <w:basedOn w:val="DHHSbody"/>
    <w:uiPriority w:val="3"/>
    <w:rsid w:val="008669BE"/>
    <w:pPr>
      <w:numPr>
        <w:numId w:val="9"/>
      </w:numPr>
    </w:pPr>
  </w:style>
  <w:style w:type="paragraph" w:customStyle="1" w:styleId="DHHSnumberloweralphaindent">
    <w:name w:val="DHHS number lower alpha indent"/>
    <w:basedOn w:val="DHHSbody"/>
    <w:uiPriority w:val="3"/>
    <w:rsid w:val="008669BE"/>
    <w:pPr>
      <w:numPr>
        <w:ilvl w:val="1"/>
        <w:numId w:val="9"/>
      </w:numPr>
    </w:pPr>
  </w:style>
  <w:style w:type="paragraph" w:customStyle="1" w:styleId="DHHStablefigurenote">
    <w:name w:val="DHHS table/figure note"/>
    <w:uiPriority w:val="4"/>
    <w:rsid w:val="008A5B97"/>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3"/>
      </w:numPr>
    </w:pPr>
  </w:style>
  <w:style w:type="paragraph" w:customStyle="1" w:styleId="DHHStablecolhead">
    <w:name w:val="DHHS table col head"/>
    <w:uiPriority w:val="3"/>
    <w:qFormat/>
    <w:rsid w:val="00603F2F"/>
    <w:pPr>
      <w:spacing w:before="80" w:after="60"/>
    </w:pPr>
    <w:rPr>
      <w:rFonts w:ascii="Arial" w:hAnsi="Arial"/>
      <w:b/>
      <w:bCs/>
      <w:color w:val="004EA8"/>
    </w:rPr>
  </w:style>
  <w:style w:type="paragraph" w:customStyle="1" w:styleId="DHHSbodyaftertablefigure">
    <w:name w:val="DHHS body after table/figure"/>
    <w:basedOn w:val="DHHSbody"/>
    <w:next w:val="DHHSbody"/>
    <w:rsid w:val="00876275"/>
    <w:pPr>
      <w:spacing w:before="240"/>
    </w:pPr>
  </w:style>
  <w:style w:type="paragraph" w:customStyle="1" w:styleId="DHHStablebullet">
    <w:name w:val="DHHS table bullet"/>
    <w:basedOn w:val="DHHStabletext"/>
    <w:uiPriority w:val="3"/>
    <w:qFormat/>
    <w:rsid w:val="00CF7CB6"/>
  </w:style>
  <w:style w:type="paragraph" w:customStyle="1" w:styleId="DHHSTOCheadingreport">
    <w:name w:val="DHHS TOC heading report"/>
    <w:basedOn w:val="Heading1"/>
    <w:link w:val="DHHSTOCheadingreportChar"/>
    <w:uiPriority w:val="5"/>
    <w:rsid w:val="00603F2F"/>
    <w:pPr>
      <w:spacing w:before="0"/>
      <w:outlineLvl w:val="9"/>
    </w:pPr>
  </w:style>
  <w:style w:type="character" w:customStyle="1" w:styleId="DHHSTOCheadingreportChar">
    <w:name w:val="DHHS TOC heading report Char"/>
    <w:link w:val="DHHSTOCheadingreport"/>
    <w:uiPriority w:val="5"/>
    <w:rsid w:val="00603F2F"/>
    <w:rPr>
      <w:rFonts w:ascii="Arial" w:hAnsi="Arial"/>
      <w:color w:val="004EA8"/>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1"/>
      </w:numPr>
    </w:pPr>
  </w:style>
  <w:style w:type="paragraph" w:customStyle="1" w:styleId="DHHSbulletindent">
    <w:name w:val="DHHS bullet indent"/>
    <w:basedOn w:val="DHHSbody"/>
    <w:uiPriority w:val="4"/>
    <w:rsid w:val="00CF7CB6"/>
    <w:pPr>
      <w:spacing w:after="40"/>
    </w:pPr>
  </w:style>
  <w:style w:type="paragraph" w:customStyle="1" w:styleId="DHHSbulletindentlastline">
    <w:name w:val="DHHS bullet indent last line"/>
    <w:basedOn w:val="DHHSbody"/>
    <w:uiPriority w:val="4"/>
    <w:rsid w:val="00CF7CB6"/>
  </w:style>
  <w:style w:type="paragraph" w:customStyle="1" w:styleId="DHHSnumberlowerroman">
    <w:name w:val="DHHS number lower roman"/>
    <w:basedOn w:val="DHHSbody"/>
    <w:uiPriority w:val="3"/>
    <w:rsid w:val="008669BE"/>
    <w:pPr>
      <w:numPr>
        <w:numId w:val="11"/>
      </w:numPr>
    </w:pPr>
  </w:style>
  <w:style w:type="paragraph" w:customStyle="1" w:styleId="DHHSnumberlowerromanindent">
    <w:name w:val="DHHS number lower roman indent"/>
    <w:basedOn w:val="DHHSbody"/>
    <w:uiPriority w:val="3"/>
    <w:rsid w:val="008669BE"/>
    <w:pPr>
      <w:numPr>
        <w:ilvl w:val="1"/>
        <w:numId w:val="11"/>
      </w:numPr>
    </w:pPr>
  </w:style>
  <w:style w:type="paragraph" w:customStyle="1" w:styleId="DHHSnumberdigitindent">
    <w:name w:val="DHHS number digit indent"/>
    <w:basedOn w:val="DHHS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8"/>
      </w:numPr>
    </w:pPr>
  </w:style>
  <w:style w:type="paragraph" w:customStyle="1" w:styleId="DHHSbulletafternumbers2">
    <w:name w:val="DHHS bullet after numbers 2"/>
    <w:basedOn w:val="DHHSbody"/>
    <w:rsid w:val="008669BE"/>
    <w:pPr>
      <w:numPr>
        <w:ilvl w:val="3"/>
        <w:numId w:val="8"/>
      </w:numPr>
    </w:pPr>
  </w:style>
  <w:style w:type="paragraph" w:customStyle="1" w:styleId="DHHSquotebullet1">
    <w:name w:val="DHHS quote bullet 1"/>
    <w:basedOn w:val="DHHSquote"/>
    <w:rsid w:val="008669BE"/>
    <w:pPr>
      <w:numPr>
        <w:numId w:val="10"/>
      </w:numPr>
    </w:pPr>
  </w:style>
  <w:style w:type="paragraph" w:customStyle="1" w:styleId="DHHSquotebullet2">
    <w:name w:val="DHHS quote bullet 2"/>
    <w:basedOn w:val="DHHSquote"/>
    <w:rsid w:val="008669BE"/>
    <w:pPr>
      <w:numPr>
        <w:ilvl w:val="1"/>
        <w:numId w:val="10"/>
      </w:numPr>
    </w:pPr>
  </w:style>
  <w:style w:type="paragraph" w:customStyle="1" w:styleId="DHHStablebullet1">
    <w:name w:val="DHHS table bullet 1"/>
    <w:basedOn w:val="DHHStabletext"/>
    <w:uiPriority w:val="3"/>
    <w:qFormat/>
    <w:rsid w:val="008669BE"/>
    <w:pPr>
      <w:numPr>
        <w:numId w:val="12"/>
      </w:numPr>
    </w:pPr>
  </w:style>
  <w:style w:type="paragraph" w:customStyle="1" w:styleId="DHHStablebullet2">
    <w:name w:val="DHHS table bullet 2"/>
    <w:basedOn w:val="DHHS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styleId="BalloonText">
    <w:name w:val="Balloon Text"/>
    <w:basedOn w:val="Normal"/>
    <w:link w:val="BalloonTextChar"/>
    <w:uiPriority w:val="99"/>
    <w:semiHidden/>
    <w:unhideWhenUsed/>
    <w:rsid w:val="003C46D7"/>
    <w:rPr>
      <w:rFonts w:ascii="Lucida Grande" w:hAnsi="Lucida Grande" w:cs="Lucida Grande"/>
      <w:sz w:val="18"/>
      <w:szCs w:val="18"/>
    </w:rPr>
  </w:style>
  <w:style w:type="character" w:customStyle="1" w:styleId="BalloonTextChar">
    <w:name w:val="Balloon Text Char"/>
    <w:link w:val="BalloonText"/>
    <w:uiPriority w:val="99"/>
    <w:semiHidden/>
    <w:rsid w:val="003C46D7"/>
    <w:rPr>
      <w:rFonts w:ascii="Lucida Grande" w:hAnsi="Lucida Grande" w:cs="Lucida Grande"/>
      <w:sz w:val="18"/>
      <w:szCs w:val="18"/>
      <w:lang w:eastAsia="en-US"/>
    </w:rPr>
  </w:style>
  <w:style w:type="character" w:customStyle="1" w:styleId="DHHSbodyChar">
    <w:name w:val="DHHS body Char"/>
    <w:link w:val="DHHSbody"/>
    <w:rsid w:val="005E48CF"/>
    <w:rPr>
      <w:rFonts w:ascii="Arial" w:eastAsia="Times" w:hAnsi="Arial"/>
    </w:rPr>
  </w:style>
  <w:style w:type="paragraph" w:styleId="ListParagraph">
    <w:name w:val="List Paragraph"/>
    <w:aliases w:val="List Paragraph1,Recommendation,List Paragraph11,L,List Paragraph2,Bullet point"/>
    <w:basedOn w:val="Normal"/>
    <w:link w:val="ListParagraphChar"/>
    <w:uiPriority w:val="34"/>
    <w:qFormat/>
    <w:rsid w:val="00E076C4"/>
    <w:pPr>
      <w:spacing w:after="120" w:line="276" w:lineRule="auto"/>
      <w:ind w:left="720"/>
      <w:contextualSpacing/>
    </w:pPr>
    <w:rPr>
      <w:rFonts w:ascii="Arial" w:eastAsiaTheme="minorHAnsi" w:hAnsi="Arial" w:cstheme="minorBidi"/>
      <w:sz w:val="22"/>
      <w:szCs w:val="22"/>
    </w:rPr>
  </w:style>
  <w:style w:type="character" w:customStyle="1" w:styleId="ListParagraphChar">
    <w:name w:val="List Paragraph Char"/>
    <w:aliases w:val="List Paragraph1 Char,Recommendation Char,List Paragraph11 Char,L Char,List Paragraph2 Char,Bullet point Char"/>
    <w:link w:val="ListParagraph"/>
    <w:uiPriority w:val="34"/>
    <w:locked/>
    <w:rsid w:val="00E076C4"/>
    <w:rPr>
      <w:rFonts w:ascii="Arial" w:eastAsiaTheme="minorHAnsi" w:hAnsi="Arial" w:cstheme="minorBidi"/>
      <w:sz w:val="22"/>
      <w:szCs w:val="22"/>
    </w:rPr>
  </w:style>
  <w:style w:type="character" w:customStyle="1" w:styleId="HeaderChar">
    <w:name w:val="Header Char"/>
    <w:basedOn w:val="DefaultParagraphFont"/>
    <w:link w:val="Header"/>
    <w:uiPriority w:val="99"/>
    <w:rsid w:val="00E076C4"/>
    <w:rPr>
      <w:rFonts w:ascii="Arial" w:hAnsi="Arial" w:cs="Arial"/>
      <w:sz w:val="18"/>
      <w:szCs w:val="18"/>
    </w:rPr>
  </w:style>
  <w:style w:type="character" w:customStyle="1" w:styleId="FooterChar">
    <w:name w:val="Footer Char"/>
    <w:basedOn w:val="DefaultParagraphFont"/>
    <w:link w:val="Footer"/>
    <w:uiPriority w:val="99"/>
    <w:rsid w:val="00E076C4"/>
    <w:rPr>
      <w:rFonts w:ascii="Arial" w:hAnsi="Arial" w:cs="Arial"/>
      <w:sz w:val="18"/>
      <w:szCs w:val="18"/>
    </w:rPr>
  </w:style>
  <w:style w:type="paragraph" w:customStyle="1" w:styleId="Default">
    <w:name w:val="Default"/>
    <w:rsid w:val="005C2ED6"/>
    <w:pPr>
      <w:autoSpaceDE w:val="0"/>
      <w:autoSpaceDN w:val="0"/>
      <w:adjustRightInd w:val="0"/>
    </w:pPr>
    <w:rPr>
      <w:rFonts w:ascii="Arial" w:eastAsiaTheme="minorHAnsi" w:hAnsi="Arial" w:cs="Arial"/>
      <w:color w:val="000000"/>
      <w:sz w:val="24"/>
      <w:szCs w:val="24"/>
    </w:rPr>
  </w:style>
  <w:style w:type="table" w:customStyle="1" w:styleId="LightList-Accent41">
    <w:name w:val="Light List - Accent 41"/>
    <w:basedOn w:val="TableNormal"/>
    <w:next w:val="LightList-Accent4"/>
    <w:uiPriority w:val="61"/>
    <w:rsid w:val="008D6698"/>
    <w:rPr>
      <w:rFonts w:ascii="Cambria" w:eastAsia="MS ??" w:hAnsi="Cambria"/>
      <w:sz w:val="22"/>
      <w:szCs w:val="22"/>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
    <w:name w:val="Table Grid1"/>
    <w:basedOn w:val="TableNormal"/>
    <w:next w:val="TableGrid"/>
    <w:uiPriority w:val="39"/>
    <w:rsid w:val="008D669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D6698"/>
    <w:rPr>
      <w:rFonts w:ascii="Calibri" w:eastAsia="Calibri" w:hAnsi="Calibr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8D669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
    <w:name w:val="Light List - Accent 42"/>
    <w:basedOn w:val="TableNormal"/>
    <w:next w:val="LightList-Accent4"/>
    <w:uiPriority w:val="61"/>
    <w:rsid w:val="005426B0"/>
    <w:rPr>
      <w:rFonts w:ascii="Cambria" w:eastAsia="MS ??" w:hAnsi="Cambria"/>
      <w:sz w:val="22"/>
      <w:szCs w:val="22"/>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3">
    <w:name w:val="Light List - Accent 43"/>
    <w:basedOn w:val="TableNormal"/>
    <w:next w:val="LightList-Accent4"/>
    <w:uiPriority w:val="61"/>
    <w:rsid w:val="005426B0"/>
    <w:rPr>
      <w:rFonts w:ascii="Cambria" w:eastAsia="MS ??" w:hAnsi="Cambria"/>
      <w:sz w:val="22"/>
      <w:szCs w:val="22"/>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4">
    <w:name w:val="Light List - Accent 44"/>
    <w:basedOn w:val="TableNormal"/>
    <w:next w:val="LightList-Accent4"/>
    <w:uiPriority w:val="61"/>
    <w:rsid w:val="005426B0"/>
    <w:rPr>
      <w:rFonts w:ascii="Cambria" w:eastAsia="MS ??" w:hAnsi="Cambria"/>
      <w:sz w:val="22"/>
      <w:szCs w:val="22"/>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5">
    <w:name w:val="Light List - Accent 45"/>
    <w:basedOn w:val="TableNormal"/>
    <w:next w:val="LightList-Accent4"/>
    <w:uiPriority w:val="61"/>
    <w:rsid w:val="009915AF"/>
    <w:rPr>
      <w:rFonts w:ascii="Cambria" w:eastAsia="MS ??" w:hAnsi="Cambria"/>
      <w:sz w:val="22"/>
      <w:szCs w:val="22"/>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BookTitle">
    <w:name w:val="Book Title"/>
    <w:uiPriority w:val="33"/>
    <w:rsid w:val="002D280E"/>
    <w:rPr>
      <w:color w:val="652F76"/>
      <w:sz w:val="52"/>
    </w:rPr>
  </w:style>
  <w:style w:type="character" w:styleId="PlaceholderText">
    <w:name w:val="Placeholder Text"/>
    <w:basedOn w:val="DefaultParagraphFont"/>
    <w:uiPriority w:val="99"/>
    <w:semiHidden/>
    <w:rsid w:val="002D280E"/>
    <w:rPr>
      <w:color w:val="808080"/>
    </w:rPr>
  </w:style>
  <w:style w:type="character" w:customStyle="1" w:styleId="FormFiller2">
    <w:name w:val="Form Filler 2"/>
    <w:basedOn w:val="DefaultParagraphFont"/>
    <w:uiPriority w:val="1"/>
    <w:rsid w:val="002D280E"/>
    <w:rPr>
      <w:rFonts w:asciiTheme="minorHAnsi" w:hAnsiTheme="minorHAnsi"/>
      <w:color w:val="404040" w:themeColor="text1" w:themeTint="BF"/>
      <w:sz w:val="22"/>
    </w:rPr>
  </w:style>
  <w:style w:type="paragraph" w:customStyle="1" w:styleId="FormFiller">
    <w:name w:val="Form Filler"/>
    <w:basedOn w:val="Normal"/>
    <w:qFormat/>
    <w:rsid w:val="002D280E"/>
    <w:rPr>
      <w:rFonts w:eastAsia="MS ??"/>
      <w:color w:val="404040" w:themeColor="text1" w:themeTint="BF"/>
      <w:sz w:val="24"/>
      <w:szCs w:val="24"/>
    </w:rPr>
  </w:style>
  <w:style w:type="paragraph" w:styleId="NormalWeb">
    <w:name w:val="Normal (Web)"/>
    <w:basedOn w:val="Normal"/>
    <w:uiPriority w:val="99"/>
    <w:semiHidden/>
    <w:unhideWhenUsed/>
    <w:rsid w:val="002D280E"/>
    <w:pPr>
      <w:spacing w:before="180" w:after="180"/>
    </w:pPr>
    <w:rPr>
      <w:rFonts w:ascii="Times New Roman" w:hAnsi="Times New Roman"/>
      <w:sz w:val="24"/>
      <w:szCs w:val="24"/>
      <w:lang w:eastAsia="en-AU"/>
    </w:rPr>
  </w:style>
  <w:style w:type="table" w:customStyle="1" w:styleId="LightList-Accent46">
    <w:name w:val="Light List - Accent 46"/>
    <w:basedOn w:val="TableNormal"/>
    <w:next w:val="LightList-Accent4"/>
    <w:uiPriority w:val="61"/>
    <w:rsid w:val="00F515B7"/>
    <w:rPr>
      <w:rFonts w:ascii="Cambria" w:eastAsia="MS ??" w:hAnsi="Cambria"/>
      <w:sz w:val="22"/>
      <w:szCs w:val="22"/>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7">
    <w:name w:val="Light List - Accent 47"/>
    <w:basedOn w:val="TableNormal"/>
    <w:next w:val="LightList-Accent4"/>
    <w:uiPriority w:val="61"/>
    <w:rsid w:val="00F515B7"/>
    <w:rPr>
      <w:rFonts w:ascii="Cambria" w:eastAsia="MS ??" w:hAnsi="Cambria"/>
      <w:sz w:val="22"/>
      <w:szCs w:val="22"/>
      <w:lang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eader" Target="header2.xml"/><Relationship Id="rId26" Type="http://schemas.openxmlformats.org/officeDocument/2006/relationships/hyperlink" Target="mailto:enquiries@ndis.gov.au" TargetMode="External"/><Relationship Id="rId39" Type="http://schemas.openxmlformats.org/officeDocument/2006/relationships/hyperlink" Target="https://www.ndis.gov.au/about-us/locations.html" TargetMode="External"/><Relationship Id="rId21" Type="http://schemas.openxmlformats.org/officeDocument/2006/relationships/footer" Target="footer3.xml"/><Relationship Id="rId34" Type="http://schemas.openxmlformats.org/officeDocument/2006/relationships/hyperlink" Target="http://www.aat.gov.au/applying-for-a-review/national-disability-insurance-scheme-applicants" TargetMode="Externa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header" Target="header9.xml"/><Relationship Id="rId55" Type="http://schemas.openxmlformats.org/officeDocument/2006/relationships/image" Target="media/image10.tiff"/><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mail.staff.austin.org.au/owa/redir.aspx?C=Aa3BQ_ONwCXmCgppdrtg2vey51MejKDG9jAPg6uKZdyDhfitjFvVCA..&amp;URL=mailto%3atofeedback%40ndis.gov.au" TargetMode="External"/><Relationship Id="rId29" Type="http://schemas.openxmlformats.org/officeDocument/2006/relationships/hyperlink" Target="mailto:enquiries@ndis.gov.au" TargetMode="External"/><Relationship Id="rId11" Type="http://schemas.openxmlformats.org/officeDocument/2006/relationships/diagramLayout" Target="diagrams/layout1.xml"/><Relationship Id="rId24" Type="http://schemas.openxmlformats.org/officeDocument/2006/relationships/hyperlink" Target="https://mail.staff.austin.org.au/owa/redir.aspx?C=qNjrJFAk5iSie8ISEnhGnP8mi5OTic4ZiEdElOucNVFdX_itjFvVCA..&amp;URL=mailto%3aNAT%40ndis.gov.au" TargetMode="External"/><Relationship Id="rId32" Type="http://schemas.openxmlformats.org/officeDocument/2006/relationships/hyperlink" Target="https://www.ndis.gov.au/participants/understanding-your-plan-and-supports/change-circumstances" TargetMode="Externa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image" Target="media/image6.png"/><Relationship Id="rId53" Type="http://schemas.openxmlformats.org/officeDocument/2006/relationships/header" Target="header11.xml"/><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2.xml"/><Relationship Id="rId1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hyperlink" Target="https://mail.staff.austin.org.au/owa/redir.aspx?C=qNjrJFAk5iSie8ISEnhGnP8mi5OTic4ZiEdElOucNVFdX_itjFvVCA..&amp;URL=mailto%3aNAT%40ndis.gov.au" TargetMode="External"/><Relationship Id="rId27" Type="http://schemas.openxmlformats.org/officeDocument/2006/relationships/hyperlink" Target="mailto:enquiries@ndis.gov.au" TargetMode="External"/><Relationship Id="rId30" Type="http://schemas.openxmlformats.org/officeDocument/2006/relationships/hyperlink" Target="mailto:enquiries@ndis.gov.au" TargetMode="External"/><Relationship Id="rId35" Type="http://schemas.openxmlformats.org/officeDocument/2006/relationships/header" Target="header3.xml"/><Relationship Id="rId43" Type="http://schemas.openxmlformats.org/officeDocument/2006/relationships/image" Target="media/image4.png"/><Relationship Id="rId48" Type="http://schemas.openxmlformats.org/officeDocument/2006/relationships/header" Target="header7.xml"/><Relationship Id="rId56" Type="http://schemas.openxmlformats.org/officeDocument/2006/relationships/image" Target="media/image11.tiff"/><Relationship Id="rId8" Type="http://schemas.openxmlformats.org/officeDocument/2006/relationships/endnotes" Target="endnotes.xml"/><Relationship Id="rId51" Type="http://schemas.openxmlformats.org/officeDocument/2006/relationships/hyperlink" Target="mailto:enquiries@ndis.gov.au"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eader" Target="header1.xml"/><Relationship Id="rId25" Type="http://schemas.openxmlformats.org/officeDocument/2006/relationships/hyperlink" Target="https://mail.staff.austin.org.au/owa/redir.aspx?C=qNjrJFAk5iSie8ISEnhGnP8mi5OTic4ZiEdElOucNVFdX_itjFvVCA..&amp;URL=mailto%3aNAT%40ndis.gov.au" TargetMode="External"/><Relationship Id="rId33" Type="http://schemas.openxmlformats.org/officeDocument/2006/relationships/hyperlink" Target="https://www.ndis.gov.au/medias/documents/plan-review-form-pdf/Plan-Review-Request-Form.pdf" TargetMode="External"/><Relationship Id="rId38" Type="http://schemas.openxmlformats.org/officeDocument/2006/relationships/hyperlink" Target="mailto:feedback@ndis.gov.au" TargetMode="External"/><Relationship Id="rId46" Type="http://schemas.openxmlformats.org/officeDocument/2006/relationships/image" Target="media/image7.png"/><Relationship Id="rId59" Type="http://schemas.openxmlformats.org/officeDocument/2006/relationships/glossaryDocument" Target="glossary/document.xml"/><Relationship Id="rId20" Type="http://schemas.openxmlformats.org/officeDocument/2006/relationships/footer" Target="footer2.xml"/><Relationship Id="rId41" Type="http://schemas.openxmlformats.org/officeDocument/2006/relationships/image" Target="media/image2.png"/><Relationship Id="rId54" Type="http://schemas.openxmlformats.org/officeDocument/2006/relationships/image" Target="media/image9.tiff"/><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ail.staff.austin.org.au/owa/redir.aspx?C=qNjrJFAk5iSie8ISEnhGnP8mi5OTic4ZiEdElOucNVFdX_itjFvVCA..&amp;URL=mailto%3aNAT%40ndis.gov.au" TargetMode="External"/><Relationship Id="rId23" Type="http://schemas.openxmlformats.org/officeDocument/2006/relationships/hyperlink" Target="https://mail.staff.austin.org.au/owa/redir.aspx?C=qNjrJFAk5iSie8ISEnhGnP8mi5OTic4ZiEdElOucNVFdX_itjFvVCA..&amp;URL=mailto%3aNAT%40ndis.gov.au" TargetMode="External"/><Relationship Id="rId28" Type="http://schemas.openxmlformats.org/officeDocument/2006/relationships/hyperlink" Target="mailto:enquiries@ndis.gov.au" TargetMode="External"/><Relationship Id="rId36" Type="http://schemas.openxmlformats.org/officeDocument/2006/relationships/header" Target="header4.xml"/><Relationship Id="rId49" Type="http://schemas.openxmlformats.org/officeDocument/2006/relationships/header" Target="header8.xml"/><Relationship Id="rId57" Type="http://schemas.openxmlformats.org/officeDocument/2006/relationships/header" Target="header12.xml"/><Relationship Id="rId10" Type="http://schemas.openxmlformats.org/officeDocument/2006/relationships/diagramData" Target="diagrams/data1.xml"/><Relationship Id="rId31" Type="http://schemas.openxmlformats.org/officeDocument/2006/relationships/hyperlink" Target="https://www.ndis.gov.au/participants/reasonable-and-necessary-supports/decision-review/application-review-reviewable-decision" TargetMode="External"/><Relationship Id="rId44" Type="http://schemas.openxmlformats.org/officeDocument/2006/relationships/image" Target="media/image5.png"/><Relationship Id="rId52" Type="http://schemas.openxmlformats.org/officeDocument/2006/relationships/header" Target="header10.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l3005\AppData\Local\Temp\notes972773\Mental%20Health%20&amp;%20NDIS%20Project_Report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10663-00B5-403D-AF6D-73EBEA823F84}" type="doc">
      <dgm:prSet loTypeId="urn:microsoft.com/office/officeart/2005/8/layout/hProcess9" loCatId="process" qsTypeId="urn:microsoft.com/office/officeart/2005/8/quickstyle/simple1" qsCatId="simple" csTypeId="urn:microsoft.com/office/officeart/2005/8/colors/accent1_1" csCatId="accent1" phldr="1"/>
      <dgm:spPr/>
    </dgm:pt>
    <dgm:pt modelId="{3FF2EBCE-85F3-4FDD-81BF-F23EBF4B3A86}">
      <dgm:prSet phldrT="[Text]" custT="1"/>
      <dgm:spPr>
        <a:xfrm>
          <a:off x="1673" y="407772"/>
          <a:ext cx="974165" cy="543697"/>
        </a:xfrm>
        <a:ln>
          <a:solidFill>
            <a:srgbClr val="004EA8"/>
          </a:solidFill>
        </a:ln>
      </dgm:spPr>
      <dgm:t>
        <a:bodyPr/>
        <a:lstStyle/>
        <a:p>
          <a:r>
            <a:rPr lang="en-AU" sz="700">
              <a:latin typeface="Calibri"/>
              <a:ea typeface="+mn-ea"/>
              <a:cs typeface="+mn-cs"/>
            </a:rPr>
            <a:t>Getting an Access Request Form (ARF</a:t>
          </a:r>
          <a:r>
            <a:rPr lang="en-AU" sz="700" b="1">
              <a:latin typeface="Calibri"/>
              <a:ea typeface="+mn-ea"/>
              <a:cs typeface="+mn-cs"/>
            </a:rPr>
            <a:t>) </a:t>
          </a:r>
        </a:p>
        <a:p>
          <a:r>
            <a:rPr lang="en-AU" sz="700" b="1">
              <a:latin typeface="Calibri"/>
              <a:ea typeface="+mn-ea"/>
              <a:cs typeface="+mn-cs"/>
            </a:rPr>
            <a:t>2 weeks </a:t>
          </a:r>
          <a:r>
            <a:rPr lang="en-AU" sz="700" b="0">
              <a:latin typeface="Calibri"/>
              <a:ea typeface="+mn-ea"/>
              <a:cs typeface="+mn-cs"/>
            </a:rPr>
            <a:t>after calling the NDIS</a:t>
          </a:r>
        </a:p>
      </dgm:t>
    </dgm:pt>
    <dgm:pt modelId="{94595797-8C79-4D9C-BD01-C98DCD4A3394}" type="parTrans" cxnId="{DA369A05-E1E6-4174-90B9-6D07D8E2BBE7}">
      <dgm:prSet/>
      <dgm:spPr/>
      <dgm:t>
        <a:bodyPr/>
        <a:lstStyle/>
        <a:p>
          <a:endParaRPr lang="en-AU" sz="700"/>
        </a:p>
      </dgm:t>
    </dgm:pt>
    <dgm:pt modelId="{90694065-1E9D-45C3-A94D-2B77DA2AB75E}" type="sibTrans" cxnId="{DA369A05-E1E6-4174-90B9-6D07D8E2BBE7}">
      <dgm:prSet/>
      <dgm:spPr/>
      <dgm:t>
        <a:bodyPr/>
        <a:lstStyle/>
        <a:p>
          <a:endParaRPr lang="en-AU" sz="700"/>
        </a:p>
      </dgm:t>
    </dgm:pt>
    <dgm:pt modelId="{BECBFE80-D3AF-41EE-A189-4781FB8110CD}">
      <dgm:prSet custT="1"/>
      <dgm:spPr>
        <a:xfrm>
          <a:off x="1024547" y="407772"/>
          <a:ext cx="974165" cy="543697"/>
        </a:xfrm>
        <a:ln>
          <a:solidFill>
            <a:srgbClr val="004EA8"/>
          </a:solidFill>
        </a:ln>
      </dgm:spPr>
      <dgm:t>
        <a:bodyPr/>
        <a:lstStyle/>
        <a:p>
          <a:r>
            <a:rPr lang="en-AU" sz="700">
              <a:latin typeface="Calibri"/>
              <a:ea typeface="+mn-ea"/>
              <a:cs typeface="+mn-cs"/>
            </a:rPr>
            <a:t>Eligibility decision </a:t>
          </a:r>
        </a:p>
        <a:p>
          <a:r>
            <a:rPr lang="en-AU" sz="700" b="1">
              <a:latin typeface="Calibri"/>
              <a:ea typeface="+mn-ea"/>
              <a:cs typeface="+mn-cs"/>
            </a:rPr>
            <a:t>5 weeks  </a:t>
          </a:r>
          <a:r>
            <a:rPr lang="en-AU" sz="700" b="0">
              <a:latin typeface="Calibri"/>
              <a:ea typeface="+mn-ea"/>
              <a:cs typeface="+mn-cs"/>
            </a:rPr>
            <a:t>after</a:t>
          </a:r>
          <a:r>
            <a:rPr lang="en-AU" sz="700" b="1">
              <a:latin typeface="Calibri"/>
              <a:ea typeface="+mn-ea"/>
              <a:cs typeface="+mn-cs"/>
            </a:rPr>
            <a:t> </a:t>
          </a:r>
          <a:r>
            <a:rPr lang="en-AU" sz="700">
              <a:latin typeface="Calibri"/>
              <a:ea typeface="+mn-ea"/>
              <a:cs typeface="+mn-cs"/>
            </a:rPr>
            <a:t>submitting valid ARF</a:t>
          </a:r>
          <a:endParaRPr lang="en-AU" sz="700" b="1">
            <a:latin typeface="Calibri"/>
            <a:ea typeface="+mn-ea"/>
            <a:cs typeface="+mn-cs"/>
          </a:endParaRPr>
        </a:p>
      </dgm:t>
    </dgm:pt>
    <dgm:pt modelId="{E5094F56-0B58-458C-B7BD-22A769E448BB}" type="parTrans" cxnId="{4FFBC5F9-6B45-4157-BE8A-3966D8EAA1D8}">
      <dgm:prSet/>
      <dgm:spPr/>
      <dgm:t>
        <a:bodyPr/>
        <a:lstStyle/>
        <a:p>
          <a:endParaRPr lang="en-US" sz="700"/>
        </a:p>
      </dgm:t>
    </dgm:pt>
    <dgm:pt modelId="{2A5079BF-3E63-45E0-A3F9-8560F254A1EB}" type="sibTrans" cxnId="{4FFBC5F9-6B45-4157-BE8A-3966D8EAA1D8}">
      <dgm:prSet/>
      <dgm:spPr/>
      <dgm:t>
        <a:bodyPr/>
        <a:lstStyle/>
        <a:p>
          <a:endParaRPr lang="en-US" sz="700"/>
        </a:p>
      </dgm:t>
    </dgm:pt>
    <dgm:pt modelId="{954609FB-AC61-4BB7-B579-4C0653F3FE8D}">
      <dgm:prSet custT="1"/>
      <dgm:spPr>
        <a:xfrm>
          <a:off x="3070294" y="407772"/>
          <a:ext cx="974165" cy="543697"/>
        </a:xfrm>
        <a:ln>
          <a:solidFill>
            <a:srgbClr val="004EA8"/>
          </a:solidFill>
        </a:ln>
      </dgm:spPr>
      <dgm:t>
        <a:bodyPr/>
        <a:lstStyle/>
        <a:p>
          <a:r>
            <a:rPr lang="en-AU" sz="700">
              <a:latin typeface="Calibri"/>
              <a:ea typeface="+mn-ea"/>
              <a:cs typeface="+mn-cs"/>
            </a:rPr>
            <a:t>Planning Discussion meeting         </a:t>
          </a:r>
          <a:endParaRPr lang="en-AU" sz="700" b="1">
            <a:latin typeface="Calibri"/>
            <a:ea typeface="+mn-ea"/>
            <a:cs typeface="+mn-cs"/>
          </a:endParaRPr>
        </a:p>
        <a:p>
          <a:r>
            <a:rPr lang="en-AU" sz="700" b="1">
              <a:latin typeface="Calibri"/>
              <a:ea typeface="+mn-ea"/>
              <a:cs typeface="+mn-cs"/>
            </a:rPr>
            <a:t>6 weeks </a:t>
          </a:r>
          <a:r>
            <a:rPr lang="en-AU" sz="700" b="0">
              <a:latin typeface="Calibri"/>
              <a:ea typeface="+mn-ea"/>
              <a:cs typeface="+mn-cs"/>
            </a:rPr>
            <a:t>after eligibility decision</a:t>
          </a:r>
        </a:p>
      </dgm:t>
    </dgm:pt>
    <dgm:pt modelId="{5F1C57E9-FEA8-464C-A6AA-564EFBD63222}" type="parTrans" cxnId="{1B553286-ABA3-432E-8171-8ADE9D40BF15}">
      <dgm:prSet/>
      <dgm:spPr/>
      <dgm:t>
        <a:bodyPr/>
        <a:lstStyle/>
        <a:p>
          <a:endParaRPr lang="en-US" sz="700"/>
        </a:p>
      </dgm:t>
    </dgm:pt>
    <dgm:pt modelId="{1619DCD9-88EA-45D0-ABA4-A2F7F3A26FCB}" type="sibTrans" cxnId="{1B553286-ABA3-432E-8171-8ADE9D40BF15}">
      <dgm:prSet/>
      <dgm:spPr/>
      <dgm:t>
        <a:bodyPr/>
        <a:lstStyle/>
        <a:p>
          <a:endParaRPr lang="en-US" sz="700"/>
        </a:p>
      </dgm:t>
    </dgm:pt>
    <dgm:pt modelId="{8FF19853-6015-439B-BD3C-A95123FE0272}">
      <dgm:prSet custT="1"/>
      <dgm:spPr>
        <a:xfrm>
          <a:off x="4093168" y="407772"/>
          <a:ext cx="974165" cy="543697"/>
        </a:xfrm>
        <a:ln>
          <a:solidFill>
            <a:srgbClr val="004EA8"/>
          </a:solidFill>
        </a:ln>
      </dgm:spPr>
      <dgm:t>
        <a:bodyPr/>
        <a:lstStyle/>
        <a:p>
          <a:r>
            <a:rPr lang="en-AU" sz="700">
              <a:latin typeface="Calibri"/>
              <a:ea typeface="+mn-ea"/>
              <a:cs typeface="+mn-cs"/>
            </a:rPr>
            <a:t>Phone call from Support Coordinator to arrange meeting </a:t>
          </a:r>
        </a:p>
        <a:p>
          <a:r>
            <a:rPr lang="en-AU" sz="700" b="1">
              <a:latin typeface="Calibri"/>
              <a:ea typeface="+mn-ea"/>
              <a:cs typeface="+mn-cs"/>
            </a:rPr>
            <a:t>1 week </a:t>
          </a:r>
          <a:r>
            <a:rPr lang="en-AU" sz="700" b="0">
              <a:latin typeface="Calibri"/>
              <a:ea typeface="+mn-ea"/>
              <a:cs typeface="+mn-cs"/>
            </a:rPr>
            <a:t>after plan approval</a:t>
          </a:r>
        </a:p>
      </dgm:t>
    </dgm:pt>
    <dgm:pt modelId="{345E60F5-027D-4D39-9255-0427D70E4D6F}" type="parTrans" cxnId="{2EEF286F-460B-46BD-98FB-DE3F531844F2}">
      <dgm:prSet/>
      <dgm:spPr/>
      <dgm:t>
        <a:bodyPr/>
        <a:lstStyle/>
        <a:p>
          <a:endParaRPr lang="en-US" sz="700"/>
        </a:p>
      </dgm:t>
    </dgm:pt>
    <dgm:pt modelId="{7C39CD58-0817-4D25-8E5B-207C5C63CF8E}" type="sibTrans" cxnId="{2EEF286F-460B-46BD-98FB-DE3F531844F2}">
      <dgm:prSet/>
      <dgm:spPr/>
      <dgm:t>
        <a:bodyPr/>
        <a:lstStyle/>
        <a:p>
          <a:endParaRPr lang="en-US" sz="700"/>
        </a:p>
      </dgm:t>
    </dgm:pt>
    <dgm:pt modelId="{17054B88-CEBB-41F8-8E03-631D935D3D63}">
      <dgm:prSet custT="1"/>
      <dgm:spPr>
        <a:xfrm>
          <a:off x="5116042" y="407772"/>
          <a:ext cx="974165" cy="543697"/>
        </a:xfrm>
        <a:ln>
          <a:solidFill>
            <a:srgbClr val="004EA8"/>
          </a:solidFill>
        </a:ln>
      </dgm:spPr>
      <dgm:t>
        <a:bodyPr/>
        <a:lstStyle/>
        <a:p>
          <a:r>
            <a:rPr lang="en-AU" sz="700">
              <a:latin typeface="Calibri"/>
              <a:ea typeface="+mn-ea"/>
              <a:cs typeface="+mn-cs"/>
            </a:rPr>
            <a:t>Meeting with Support Coordinator                      </a:t>
          </a:r>
        </a:p>
        <a:p>
          <a:r>
            <a:rPr lang="en-AU" sz="700" b="1">
              <a:latin typeface="Calibri"/>
              <a:ea typeface="+mn-ea"/>
              <a:cs typeface="+mn-cs"/>
            </a:rPr>
            <a:t>2 weeks </a:t>
          </a:r>
          <a:r>
            <a:rPr lang="en-AU" sz="700" b="0">
              <a:latin typeface="Calibri"/>
              <a:ea typeface="+mn-ea"/>
              <a:cs typeface="+mn-cs"/>
            </a:rPr>
            <a:t>after plan approval</a:t>
          </a:r>
        </a:p>
      </dgm:t>
    </dgm:pt>
    <dgm:pt modelId="{A9C1ED14-529C-4505-9CB2-87C0E9EA1663}" type="parTrans" cxnId="{D7485750-1CA8-48A9-89BF-2E3DC0AF2B39}">
      <dgm:prSet/>
      <dgm:spPr/>
      <dgm:t>
        <a:bodyPr/>
        <a:lstStyle/>
        <a:p>
          <a:endParaRPr lang="en-US" sz="700"/>
        </a:p>
      </dgm:t>
    </dgm:pt>
    <dgm:pt modelId="{7369DE5A-B259-44F0-A448-C404705A0255}" type="sibTrans" cxnId="{D7485750-1CA8-48A9-89BF-2E3DC0AF2B39}">
      <dgm:prSet/>
      <dgm:spPr/>
      <dgm:t>
        <a:bodyPr/>
        <a:lstStyle/>
        <a:p>
          <a:endParaRPr lang="en-US" sz="700"/>
        </a:p>
      </dgm:t>
    </dgm:pt>
    <dgm:pt modelId="{447ED9C5-5DB7-4A8F-B4DC-19A1D7D335C4}">
      <dgm:prSet custT="1"/>
      <dgm:spPr>
        <a:xfrm>
          <a:off x="3070294" y="407772"/>
          <a:ext cx="974165" cy="543697"/>
        </a:xfrm>
        <a:ln>
          <a:solidFill>
            <a:srgbClr val="004EA8"/>
          </a:solidFill>
        </a:ln>
      </dgm:spPr>
      <dgm:t>
        <a:bodyPr/>
        <a:lstStyle/>
        <a:p>
          <a:r>
            <a:rPr lang="en-AU" sz="700">
              <a:latin typeface="Calibri"/>
              <a:ea typeface="+mn-ea"/>
              <a:cs typeface="+mn-cs"/>
            </a:rPr>
            <a:t>Plan approval               </a:t>
          </a:r>
        </a:p>
        <a:p>
          <a:r>
            <a:rPr lang="en-AU" sz="700" b="1">
              <a:latin typeface="Calibri"/>
              <a:ea typeface="+mn-ea"/>
              <a:cs typeface="+mn-cs"/>
            </a:rPr>
            <a:t>2 weeks </a:t>
          </a:r>
          <a:r>
            <a:rPr lang="en-AU" sz="700" b="0">
              <a:latin typeface="Calibri"/>
              <a:ea typeface="+mn-ea"/>
              <a:cs typeface="+mn-cs"/>
            </a:rPr>
            <a:t>after Planning Discussion meeting</a:t>
          </a:r>
        </a:p>
      </dgm:t>
    </dgm:pt>
    <dgm:pt modelId="{398F5FD1-9233-444E-A151-F11C65DDCC88}" type="parTrans" cxnId="{E7181454-2938-4A46-9AE8-484A82C6F071}">
      <dgm:prSet/>
      <dgm:spPr/>
      <dgm:t>
        <a:bodyPr/>
        <a:lstStyle/>
        <a:p>
          <a:endParaRPr lang="en-US" sz="700"/>
        </a:p>
      </dgm:t>
    </dgm:pt>
    <dgm:pt modelId="{8C375FBC-815C-4456-AFF3-A5D5BF48FE05}" type="sibTrans" cxnId="{E7181454-2938-4A46-9AE8-484A82C6F071}">
      <dgm:prSet/>
      <dgm:spPr/>
      <dgm:t>
        <a:bodyPr/>
        <a:lstStyle/>
        <a:p>
          <a:endParaRPr lang="en-US" sz="700"/>
        </a:p>
      </dgm:t>
    </dgm:pt>
    <dgm:pt modelId="{232EF2AB-76BB-4A16-A3C1-67BEC2EA036B}">
      <dgm:prSet custT="1"/>
      <dgm:spPr>
        <a:xfrm>
          <a:off x="2047420" y="407772"/>
          <a:ext cx="974165" cy="543697"/>
        </a:xfrm>
        <a:ln>
          <a:solidFill>
            <a:srgbClr val="004EA8"/>
          </a:solidFill>
        </a:ln>
      </dgm:spPr>
      <dgm:t>
        <a:bodyPr/>
        <a:lstStyle/>
        <a:p>
          <a:pPr algn="ctr"/>
          <a:r>
            <a:rPr lang="en-AU" sz="700">
              <a:latin typeface="Calibri"/>
              <a:ea typeface="+mn-ea"/>
              <a:cs typeface="+mn-cs"/>
            </a:rPr>
            <a:t>Phone call from NDIS to arrange a Planning Discussion meeting</a:t>
          </a:r>
        </a:p>
        <a:p>
          <a:pPr algn="ctr"/>
          <a:r>
            <a:rPr lang="en-AU" sz="700" b="1">
              <a:latin typeface="Calibri"/>
              <a:ea typeface="+mn-ea"/>
              <a:cs typeface="+mn-cs"/>
            </a:rPr>
            <a:t>1 week </a:t>
          </a:r>
          <a:r>
            <a:rPr lang="en-AU" sz="700" b="0">
              <a:latin typeface="Calibri"/>
              <a:ea typeface="+mn-ea"/>
              <a:cs typeface="+mn-cs"/>
            </a:rPr>
            <a:t>after eligibility decision</a:t>
          </a:r>
        </a:p>
      </dgm:t>
    </dgm:pt>
    <dgm:pt modelId="{48B4D7DD-7F39-472B-8AFC-53749630BA7E}" type="sibTrans" cxnId="{34355653-9563-4691-A5E1-352DA16FF5FF}">
      <dgm:prSet/>
      <dgm:spPr/>
      <dgm:t>
        <a:bodyPr/>
        <a:lstStyle/>
        <a:p>
          <a:endParaRPr lang="en-US" sz="700"/>
        </a:p>
      </dgm:t>
    </dgm:pt>
    <dgm:pt modelId="{FE9A200F-69DB-4B0E-9A09-6C6FD0D3F383}" type="parTrans" cxnId="{34355653-9563-4691-A5E1-352DA16FF5FF}">
      <dgm:prSet/>
      <dgm:spPr/>
      <dgm:t>
        <a:bodyPr/>
        <a:lstStyle/>
        <a:p>
          <a:endParaRPr lang="en-US" sz="700"/>
        </a:p>
      </dgm:t>
    </dgm:pt>
    <dgm:pt modelId="{E176132F-6135-4BA0-B110-D7C4F0051EDC}" type="pres">
      <dgm:prSet presAssocID="{04A10663-00B5-403D-AF6D-73EBEA823F84}" presName="CompostProcess" presStyleCnt="0">
        <dgm:presLayoutVars>
          <dgm:dir/>
          <dgm:resizeHandles val="exact"/>
        </dgm:presLayoutVars>
      </dgm:prSet>
      <dgm:spPr/>
    </dgm:pt>
    <dgm:pt modelId="{F2C31029-B018-4906-A4AF-6C8853D6A9E6}" type="pres">
      <dgm:prSet presAssocID="{04A10663-00B5-403D-AF6D-73EBEA823F84}" presName="arrow" presStyleLbl="bgShp" presStyleIdx="0" presStyleCnt="1" custScaleX="117647" custLinFactNeighborX="920" custLinFactNeighborY="-701"/>
      <dgm:spPr>
        <a:xfrm>
          <a:off x="456891" y="0"/>
          <a:ext cx="5178098" cy="1359242"/>
        </a:xfrm>
        <a:prstGeom prst="rightArrow">
          <a:avLst/>
        </a:prstGeom>
      </dgm:spPr>
      <dgm:t>
        <a:bodyPr/>
        <a:lstStyle/>
        <a:p>
          <a:endParaRPr lang="en-AU"/>
        </a:p>
      </dgm:t>
    </dgm:pt>
    <dgm:pt modelId="{2CAC8086-40B6-4310-84BC-AB81764A8A5A}" type="pres">
      <dgm:prSet presAssocID="{04A10663-00B5-403D-AF6D-73EBEA823F84}" presName="linearProcess" presStyleCnt="0"/>
      <dgm:spPr/>
    </dgm:pt>
    <dgm:pt modelId="{CFDD9413-D50B-4814-87D1-9748349A05AF}" type="pres">
      <dgm:prSet presAssocID="{3FF2EBCE-85F3-4FDD-81BF-F23EBF4B3A86}" presName="textNode" presStyleLbl="node1" presStyleIdx="0" presStyleCnt="7" custScaleX="110000" custScaleY="110000">
        <dgm:presLayoutVars>
          <dgm:bulletEnabled val="1"/>
        </dgm:presLayoutVars>
      </dgm:prSet>
      <dgm:spPr>
        <a:prstGeom prst="roundRect">
          <a:avLst/>
        </a:prstGeom>
      </dgm:spPr>
      <dgm:t>
        <a:bodyPr/>
        <a:lstStyle/>
        <a:p>
          <a:endParaRPr lang="en-AU"/>
        </a:p>
      </dgm:t>
    </dgm:pt>
    <dgm:pt modelId="{BEF969C8-131A-4473-9A24-01E131F0776F}" type="pres">
      <dgm:prSet presAssocID="{90694065-1E9D-45C3-A94D-2B77DA2AB75E}" presName="sibTrans" presStyleCnt="0"/>
      <dgm:spPr/>
    </dgm:pt>
    <dgm:pt modelId="{FC3C4CF3-09CC-42BC-A9A2-40AD2359590E}" type="pres">
      <dgm:prSet presAssocID="{BECBFE80-D3AF-41EE-A189-4781FB8110CD}" presName="textNode" presStyleLbl="node1" presStyleIdx="1" presStyleCnt="7" custScaleX="110000" custScaleY="110000" custLinFactNeighborX="-26539" custLinFactNeighborY="2285">
        <dgm:presLayoutVars>
          <dgm:bulletEnabled val="1"/>
        </dgm:presLayoutVars>
      </dgm:prSet>
      <dgm:spPr>
        <a:prstGeom prst="roundRect">
          <a:avLst/>
        </a:prstGeom>
      </dgm:spPr>
      <dgm:t>
        <a:bodyPr/>
        <a:lstStyle/>
        <a:p>
          <a:endParaRPr lang="en-AU"/>
        </a:p>
      </dgm:t>
    </dgm:pt>
    <dgm:pt modelId="{08CA6FFD-D367-40C3-8536-13B1225C7032}" type="pres">
      <dgm:prSet presAssocID="{2A5079BF-3E63-45E0-A3F9-8560F254A1EB}" presName="sibTrans" presStyleCnt="0"/>
      <dgm:spPr/>
    </dgm:pt>
    <dgm:pt modelId="{A7707C3D-6B27-4096-8F47-CFE1D433DA94}" type="pres">
      <dgm:prSet presAssocID="{232EF2AB-76BB-4A16-A3C1-67BEC2EA036B}" presName="textNode" presStyleLbl="node1" presStyleIdx="2" presStyleCnt="7" custScaleX="110000" custScaleY="110000">
        <dgm:presLayoutVars>
          <dgm:bulletEnabled val="1"/>
        </dgm:presLayoutVars>
      </dgm:prSet>
      <dgm:spPr>
        <a:prstGeom prst="roundRect">
          <a:avLst/>
        </a:prstGeom>
      </dgm:spPr>
      <dgm:t>
        <a:bodyPr/>
        <a:lstStyle/>
        <a:p>
          <a:endParaRPr lang="en-US"/>
        </a:p>
      </dgm:t>
    </dgm:pt>
    <dgm:pt modelId="{D7098BF4-EA83-4BB5-A9CF-92AE0DC56498}" type="pres">
      <dgm:prSet presAssocID="{48B4D7DD-7F39-472B-8AFC-53749630BA7E}" presName="sibTrans" presStyleCnt="0"/>
      <dgm:spPr/>
    </dgm:pt>
    <dgm:pt modelId="{641EC67F-0BC8-4843-BE04-8D3391EFD16C}" type="pres">
      <dgm:prSet presAssocID="{954609FB-AC61-4BB7-B579-4C0653F3FE8D}" presName="textNode" presStyleLbl="node1" presStyleIdx="3" presStyleCnt="7" custScaleX="110000" custScaleY="110000">
        <dgm:presLayoutVars>
          <dgm:bulletEnabled val="1"/>
        </dgm:presLayoutVars>
      </dgm:prSet>
      <dgm:spPr>
        <a:prstGeom prst="roundRect">
          <a:avLst/>
        </a:prstGeom>
      </dgm:spPr>
      <dgm:t>
        <a:bodyPr/>
        <a:lstStyle/>
        <a:p>
          <a:endParaRPr lang="en-US"/>
        </a:p>
      </dgm:t>
    </dgm:pt>
    <dgm:pt modelId="{F207E326-9726-459F-BC94-1947E989D748}" type="pres">
      <dgm:prSet presAssocID="{1619DCD9-88EA-45D0-ABA4-A2F7F3A26FCB}" presName="sibTrans" presStyleCnt="0"/>
      <dgm:spPr/>
    </dgm:pt>
    <dgm:pt modelId="{ACE9BCD8-8846-4339-82B7-91B72584237E}" type="pres">
      <dgm:prSet presAssocID="{447ED9C5-5DB7-4A8F-B4DC-19A1D7D335C4}" presName="textNode" presStyleLbl="node1" presStyleIdx="4" presStyleCnt="7" custScaleX="110000" custScaleY="110000">
        <dgm:presLayoutVars>
          <dgm:bulletEnabled val="1"/>
        </dgm:presLayoutVars>
      </dgm:prSet>
      <dgm:spPr/>
      <dgm:t>
        <a:bodyPr/>
        <a:lstStyle/>
        <a:p>
          <a:endParaRPr lang="en-US"/>
        </a:p>
      </dgm:t>
    </dgm:pt>
    <dgm:pt modelId="{E939F326-B783-4738-A286-79736078B11D}" type="pres">
      <dgm:prSet presAssocID="{8C375FBC-815C-4456-AFF3-A5D5BF48FE05}" presName="sibTrans" presStyleCnt="0"/>
      <dgm:spPr/>
    </dgm:pt>
    <dgm:pt modelId="{690C4ED4-ED40-4158-9CBC-2356783C0CB0}" type="pres">
      <dgm:prSet presAssocID="{8FF19853-6015-439B-BD3C-A95123FE0272}" presName="textNode" presStyleLbl="node1" presStyleIdx="5" presStyleCnt="7" custScaleX="110000" custScaleY="110000">
        <dgm:presLayoutVars>
          <dgm:bulletEnabled val="1"/>
        </dgm:presLayoutVars>
      </dgm:prSet>
      <dgm:spPr>
        <a:prstGeom prst="roundRect">
          <a:avLst/>
        </a:prstGeom>
      </dgm:spPr>
      <dgm:t>
        <a:bodyPr/>
        <a:lstStyle/>
        <a:p>
          <a:endParaRPr lang="en-AU"/>
        </a:p>
      </dgm:t>
    </dgm:pt>
    <dgm:pt modelId="{5EB5F197-CBD0-4C5E-B3DB-C70A6FFD8691}" type="pres">
      <dgm:prSet presAssocID="{7C39CD58-0817-4D25-8E5B-207C5C63CF8E}" presName="sibTrans" presStyleCnt="0"/>
      <dgm:spPr/>
    </dgm:pt>
    <dgm:pt modelId="{F2EB577B-413B-4BC0-B0F2-B9EBE3F192E5}" type="pres">
      <dgm:prSet presAssocID="{17054B88-CEBB-41F8-8E03-631D935D3D63}" presName="textNode" presStyleLbl="node1" presStyleIdx="6" presStyleCnt="7" custScaleX="110000" custScaleY="110000" custLinFactNeighborX="6340">
        <dgm:presLayoutVars>
          <dgm:bulletEnabled val="1"/>
        </dgm:presLayoutVars>
      </dgm:prSet>
      <dgm:spPr>
        <a:prstGeom prst="roundRect">
          <a:avLst/>
        </a:prstGeom>
      </dgm:spPr>
      <dgm:t>
        <a:bodyPr/>
        <a:lstStyle/>
        <a:p>
          <a:endParaRPr lang="en-AU"/>
        </a:p>
      </dgm:t>
    </dgm:pt>
  </dgm:ptLst>
  <dgm:cxnLst>
    <dgm:cxn modelId="{DD74FE38-4D41-41FA-A6CA-EDA67A15EEA5}" type="presOf" srcId="{954609FB-AC61-4BB7-B579-4C0653F3FE8D}" destId="{641EC67F-0BC8-4843-BE04-8D3391EFD16C}" srcOrd="0" destOrd="0" presId="urn:microsoft.com/office/officeart/2005/8/layout/hProcess9"/>
    <dgm:cxn modelId="{34355653-9563-4691-A5E1-352DA16FF5FF}" srcId="{04A10663-00B5-403D-AF6D-73EBEA823F84}" destId="{232EF2AB-76BB-4A16-A3C1-67BEC2EA036B}" srcOrd="2" destOrd="0" parTransId="{FE9A200F-69DB-4B0E-9A09-6C6FD0D3F383}" sibTransId="{48B4D7DD-7F39-472B-8AFC-53749630BA7E}"/>
    <dgm:cxn modelId="{5488590F-0878-4C67-931B-C79EB215B13B}" type="presOf" srcId="{232EF2AB-76BB-4A16-A3C1-67BEC2EA036B}" destId="{A7707C3D-6B27-4096-8F47-CFE1D433DA94}" srcOrd="0" destOrd="0" presId="urn:microsoft.com/office/officeart/2005/8/layout/hProcess9"/>
    <dgm:cxn modelId="{E7181454-2938-4A46-9AE8-484A82C6F071}" srcId="{04A10663-00B5-403D-AF6D-73EBEA823F84}" destId="{447ED9C5-5DB7-4A8F-B4DC-19A1D7D335C4}" srcOrd="4" destOrd="0" parTransId="{398F5FD1-9233-444E-A151-F11C65DDCC88}" sibTransId="{8C375FBC-815C-4456-AFF3-A5D5BF48FE05}"/>
    <dgm:cxn modelId="{4FFBC5F9-6B45-4157-BE8A-3966D8EAA1D8}" srcId="{04A10663-00B5-403D-AF6D-73EBEA823F84}" destId="{BECBFE80-D3AF-41EE-A189-4781FB8110CD}" srcOrd="1" destOrd="0" parTransId="{E5094F56-0B58-458C-B7BD-22A769E448BB}" sibTransId="{2A5079BF-3E63-45E0-A3F9-8560F254A1EB}"/>
    <dgm:cxn modelId="{BD6AD293-6AF3-4793-ADEF-BAC328F53F7D}" type="presOf" srcId="{BECBFE80-D3AF-41EE-A189-4781FB8110CD}" destId="{FC3C4CF3-09CC-42BC-A9A2-40AD2359590E}" srcOrd="0" destOrd="0" presId="urn:microsoft.com/office/officeart/2005/8/layout/hProcess9"/>
    <dgm:cxn modelId="{2EEF286F-460B-46BD-98FB-DE3F531844F2}" srcId="{04A10663-00B5-403D-AF6D-73EBEA823F84}" destId="{8FF19853-6015-439B-BD3C-A95123FE0272}" srcOrd="5" destOrd="0" parTransId="{345E60F5-027D-4D39-9255-0427D70E4D6F}" sibTransId="{7C39CD58-0817-4D25-8E5B-207C5C63CF8E}"/>
    <dgm:cxn modelId="{59E33941-7A9C-4941-B278-76083AEE52A9}" type="presOf" srcId="{8FF19853-6015-439B-BD3C-A95123FE0272}" destId="{690C4ED4-ED40-4158-9CBC-2356783C0CB0}" srcOrd="0" destOrd="0" presId="urn:microsoft.com/office/officeart/2005/8/layout/hProcess9"/>
    <dgm:cxn modelId="{DA369A05-E1E6-4174-90B9-6D07D8E2BBE7}" srcId="{04A10663-00B5-403D-AF6D-73EBEA823F84}" destId="{3FF2EBCE-85F3-4FDD-81BF-F23EBF4B3A86}" srcOrd="0" destOrd="0" parTransId="{94595797-8C79-4D9C-BD01-C98DCD4A3394}" sibTransId="{90694065-1E9D-45C3-A94D-2B77DA2AB75E}"/>
    <dgm:cxn modelId="{719A3F5C-6FC5-4886-9ED3-F9DEF9A4C102}" type="presOf" srcId="{447ED9C5-5DB7-4A8F-B4DC-19A1D7D335C4}" destId="{ACE9BCD8-8846-4339-82B7-91B72584237E}" srcOrd="0" destOrd="0" presId="urn:microsoft.com/office/officeart/2005/8/layout/hProcess9"/>
    <dgm:cxn modelId="{D7485750-1CA8-48A9-89BF-2E3DC0AF2B39}" srcId="{04A10663-00B5-403D-AF6D-73EBEA823F84}" destId="{17054B88-CEBB-41F8-8E03-631D935D3D63}" srcOrd="6" destOrd="0" parTransId="{A9C1ED14-529C-4505-9CB2-87C0E9EA1663}" sibTransId="{7369DE5A-B259-44F0-A448-C404705A0255}"/>
    <dgm:cxn modelId="{F28F4BA6-C0B8-4BAA-B3A9-6E3ECF7934DC}" type="presOf" srcId="{17054B88-CEBB-41F8-8E03-631D935D3D63}" destId="{F2EB577B-413B-4BC0-B0F2-B9EBE3F192E5}" srcOrd="0" destOrd="0" presId="urn:microsoft.com/office/officeart/2005/8/layout/hProcess9"/>
    <dgm:cxn modelId="{1B553286-ABA3-432E-8171-8ADE9D40BF15}" srcId="{04A10663-00B5-403D-AF6D-73EBEA823F84}" destId="{954609FB-AC61-4BB7-B579-4C0653F3FE8D}" srcOrd="3" destOrd="0" parTransId="{5F1C57E9-FEA8-464C-A6AA-564EFBD63222}" sibTransId="{1619DCD9-88EA-45D0-ABA4-A2F7F3A26FCB}"/>
    <dgm:cxn modelId="{C743B559-A8EA-4D20-836A-AF0578CD24F9}" type="presOf" srcId="{04A10663-00B5-403D-AF6D-73EBEA823F84}" destId="{E176132F-6135-4BA0-B110-D7C4F0051EDC}" srcOrd="0" destOrd="0" presId="urn:microsoft.com/office/officeart/2005/8/layout/hProcess9"/>
    <dgm:cxn modelId="{E5F4DCD9-D12E-46EF-A594-05213D0283EB}" type="presOf" srcId="{3FF2EBCE-85F3-4FDD-81BF-F23EBF4B3A86}" destId="{CFDD9413-D50B-4814-87D1-9748349A05AF}" srcOrd="0" destOrd="0" presId="urn:microsoft.com/office/officeart/2005/8/layout/hProcess9"/>
    <dgm:cxn modelId="{5B7B7CED-5A68-419A-A268-97A5A2BE7EDD}" type="presParOf" srcId="{E176132F-6135-4BA0-B110-D7C4F0051EDC}" destId="{F2C31029-B018-4906-A4AF-6C8853D6A9E6}" srcOrd="0" destOrd="0" presId="urn:microsoft.com/office/officeart/2005/8/layout/hProcess9"/>
    <dgm:cxn modelId="{E10A9724-9992-4657-B8B5-2188F30F628F}" type="presParOf" srcId="{E176132F-6135-4BA0-B110-D7C4F0051EDC}" destId="{2CAC8086-40B6-4310-84BC-AB81764A8A5A}" srcOrd="1" destOrd="0" presId="urn:microsoft.com/office/officeart/2005/8/layout/hProcess9"/>
    <dgm:cxn modelId="{42316758-F6DF-481E-8A14-EBFC7351184E}" type="presParOf" srcId="{2CAC8086-40B6-4310-84BC-AB81764A8A5A}" destId="{CFDD9413-D50B-4814-87D1-9748349A05AF}" srcOrd="0" destOrd="0" presId="urn:microsoft.com/office/officeart/2005/8/layout/hProcess9"/>
    <dgm:cxn modelId="{E75265EB-A7DC-49F5-937C-35DAA4632467}" type="presParOf" srcId="{2CAC8086-40B6-4310-84BC-AB81764A8A5A}" destId="{BEF969C8-131A-4473-9A24-01E131F0776F}" srcOrd="1" destOrd="0" presId="urn:microsoft.com/office/officeart/2005/8/layout/hProcess9"/>
    <dgm:cxn modelId="{2840E3E1-C772-4746-AE6D-8C203394843E}" type="presParOf" srcId="{2CAC8086-40B6-4310-84BC-AB81764A8A5A}" destId="{FC3C4CF3-09CC-42BC-A9A2-40AD2359590E}" srcOrd="2" destOrd="0" presId="urn:microsoft.com/office/officeart/2005/8/layout/hProcess9"/>
    <dgm:cxn modelId="{D8DD7875-DAFC-4F74-AE62-A9D56AC3F464}" type="presParOf" srcId="{2CAC8086-40B6-4310-84BC-AB81764A8A5A}" destId="{08CA6FFD-D367-40C3-8536-13B1225C7032}" srcOrd="3" destOrd="0" presId="urn:microsoft.com/office/officeart/2005/8/layout/hProcess9"/>
    <dgm:cxn modelId="{65F0252D-B4BA-431C-BBD1-8CDA7FF208A8}" type="presParOf" srcId="{2CAC8086-40B6-4310-84BC-AB81764A8A5A}" destId="{A7707C3D-6B27-4096-8F47-CFE1D433DA94}" srcOrd="4" destOrd="0" presId="urn:microsoft.com/office/officeart/2005/8/layout/hProcess9"/>
    <dgm:cxn modelId="{58B3B166-23D7-467B-95F9-FB4CE63E0416}" type="presParOf" srcId="{2CAC8086-40B6-4310-84BC-AB81764A8A5A}" destId="{D7098BF4-EA83-4BB5-A9CF-92AE0DC56498}" srcOrd="5" destOrd="0" presId="urn:microsoft.com/office/officeart/2005/8/layout/hProcess9"/>
    <dgm:cxn modelId="{185B5AE0-BBC1-49BA-A6BB-69DDF6497B30}" type="presParOf" srcId="{2CAC8086-40B6-4310-84BC-AB81764A8A5A}" destId="{641EC67F-0BC8-4843-BE04-8D3391EFD16C}" srcOrd="6" destOrd="0" presId="urn:microsoft.com/office/officeart/2005/8/layout/hProcess9"/>
    <dgm:cxn modelId="{269C79A4-7778-4BCC-9517-509A9F2E6F30}" type="presParOf" srcId="{2CAC8086-40B6-4310-84BC-AB81764A8A5A}" destId="{F207E326-9726-459F-BC94-1947E989D748}" srcOrd="7" destOrd="0" presId="urn:microsoft.com/office/officeart/2005/8/layout/hProcess9"/>
    <dgm:cxn modelId="{8169977F-BF11-42A4-9BA0-63CAA900DCA8}" type="presParOf" srcId="{2CAC8086-40B6-4310-84BC-AB81764A8A5A}" destId="{ACE9BCD8-8846-4339-82B7-91B72584237E}" srcOrd="8" destOrd="0" presId="urn:microsoft.com/office/officeart/2005/8/layout/hProcess9"/>
    <dgm:cxn modelId="{01729489-BCB9-4786-9228-887A2016C106}" type="presParOf" srcId="{2CAC8086-40B6-4310-84BC-AB81764A8A5A}" destId="{E939F326-B783-4738-A286-79736078B11D}" srcOrd="9" destOrd="0" presId="urn:microsoft.com/office/officeart/2005/8/layout/hProcess9"/>
    <dgm:cxn modelId="{605011C6-AD40-41C4-9F6A-265C9D94BBD8}" type="presParOf" srcId="{2CAC8086-40B6-4310-84BC-AB81764A8A5A}" destId="{690C4ED4-ED40-4158-9CBC-2356783C0CB0}" srcOrd="10" destOrd="0" presId="urn:microsoft.com/office/officeart/2005/8/layout/hProcess9"/>
    <dgm:cxn modelId="{21BF069E-526F-4A1B-918F-073135A2DB2C}" type="presParOf" srcId="{2CAC8086-40B6-4310-84BC-AB81764A8A5A}" destId="{5EB5F197-CBD0-4C5E-B3DB-C70A6FFD8691}" srcOrd="11" destOrd="0" presId="urn:microsoft.com/office/officeart/2005/8/layout/hProcess9"/>
    <dgm:cxn modelId="{DF70CECE-603A-4869-85F2-2D1C150880A9}" type="presParOf" srcId="{2CAC8086-40B6-4310-84BC-AB81764A8A5A}" destId="{F2EB577B-413B-4BC0-B0F2-B9EBE3F192E5}" srcOrd="12" destOrd="0" presId="urn:microsoft.com/office/officeart/2005/8/layout/hProcess9"/>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C31029-B018-4906-A4AF-6C8853D6A9E6}">
      <dsp:nvSpPr>
        <dsp:cNvPr id="0" name=""/>
        <dsp:cNvSpPr/>
      </dsp:nvSpPr>
      <dsp:spPr>
        <a:xfrm>
          <a:off x="3" y="0"/>
          <a:ext cx="6527256" cy="1575879"/>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FDD9413-D50B-4814-87D1-9748349A05AF}">
      <dsp:nvSpPr>
        <dsp:cNvPr id="0" name=""/>
        <dsp:cNvSpPr/>
      </dsp:nvSpPr>
      <dsp:spPr>
        <a:xfrm>
          <a:off x="2804" y="441246"/>
          <a:ext cx="824576" cy="693387"/>
        </a:xfrm>
        <a:prstGeom prst="roundRect">
          <a:avLst/>
        </a:prstGeom>
        <a:solidFill>
          <a:schemeClr val="lt1">
            <a:hueOff val="0"/>
            <a:satOff val="0"/>
            <a:lumOff val="0"/>
            <a:alphaOff val="0"/>
          </a:schemeClr>
        </a:solidFill>
        <a:ln w="25400" cap="flat" cmpd="sng" algn="ctr">
          <a:solidFill>
            <a:srgbClr val="004EA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latin typeface="Calibri"/>
              <a:ea typeface="+mn-ea"/>
              <a:cs typeface="+mn-cs"/>
            </a:rPr>
            <a:t>Getting an Access Request Form (ARF</a:t>
          </a:r>
          <a:r>
            <a:rPr lang="en-AU" sz="700" b="1" kern="1200">
              <a:latin typeface="Calibri"/>
              <a:ea typeface="+mn-ea"/>
              <a:cs typeface="+mn-cs"/>
            </a:rPr>
            <a:t>) </a:t>
          </a:r>
        </a:p>
        <a:p>
          <a:pPr lvl="0" algn="ctr" defTabSz="311150">
            <a:lnSpc>
              <a:spcPct val="90000"/>
            </a:lnSpc>
            <a:spcBef>
              <a:spcPct val="0"/>
            </a:spcBef>
            <a:spcAft>
              <a:spcPct val="35000"/>
            </a:spcAft>
          </a:pPr>
          <a:r>
            <a:rPr lang="en-AU" sz="700" b="1" kern="1200">
              <a:latin typeface="Calibri"/>
              <a:ea typeface="+mn-ea"/>
              <a:cs typeface="+mn-cs"/>
            </a:rPr>
            <a:t>2 weeks </a:t>
          </a:r>
          <a:r>
            <a:rPr lang="en-AU" sz="700" b="0" kern="1200">
              <a:latin typeface="Calibri"/>
              <a:ea typeface="+mn-ea"/>
              <a:cs typeface="+mn-cs"/>
            </a:rPr>
            <a:t>after calling the NDIS</a:t>
          </a:r>
        </a:p>
      </dsp:txBody>
      <dsp:txXfrm>
        <a:off x="36652" y="475094"/>
        <a:ext cx="756880" cy="625691"/>
      </dsp:txXfrm>
    </dsp:sp>
    <dsp:sp modelId="{FC3C4CF3-09CC-42BC-A9A2-40AD2359590E}">
      <dsp:nvSpPr>
        <dsp:cNvPr id="0" name=""/>
        <dsp:cNvSpPr/>
      </dsp:nvSpPr>
      <dsp:spPr>
        <a:xfrm>
          <a:off x="919160" y="455649"/>
          <a:ext cx="824576" cy="693387"/>
        </a:xfrm>
        <a:prstGeom prst="roundRect">
          <a:avLst/>
        </a:prstGeom>
        <a:solidFill>
          <a:schemeClr val="lt1">
            <a:hueOff val="0"/>
            <a:satOff val="0"/>
            <a:lumOff val="0"/>
            <a:alphaOff val="0"/>
          </a:schemeClr>
        </a:solidFill>
        <a:ln w="25400" cap="flat" cmpd="sng" algn="ctr">
          <a:solidFill>
            <a:srgbClr val="004EA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latin typeface="Calibri"/>
              <a:ea typeface="+mn-ea"/>
              <a:cs typeface="+mn-cs"/>
            </a:rPr>
            <a:t>Eligibility decision </a:t>
          </a:r>
        </a:p>
        <a:p>
          <a:pPr lvl="0" algn="ctr" defTabSz="311150">
            <a:lnSpc>
              <a:spcPct val="90000"/>
            </a:lnSpc>
            <a:spcBef>
              <a:spcPct val="0"/>
            </a:spcBef>
            <a:spcAft>
              <a:spcPct val="35000"/>
            </a:spcAft>
          </a:pPr>
          <a:r>
            <a:rPr lang="en-AU" sz="700" b="1" kern="1200">
              <a:latin typeface="Calibri"/>
              <a:ea typeface="+mn-ea"/>
              <a:cs typeface="+mn-cs"/>
            </a:rPr>
            <a:t>5 weeks  </a:t>
          </a:r>
          <a:r>
            <a:rPr lang="en-AU" sz="700" b="0" kern="1200">
              <a:latin typeface="Calibri"/>
              <a:ea typeface="+mn-ea"/>
              <a:cs typeface="+mn-cs"/>
            </a:rPr>
            <a:t>after</a:t>
          </a:r>
          <a:r>
            <a:rPr lang="en-AU" sz="700" b="1" kern="1200">
              <a:latin typeface="Calibri"/>
              <a:ea typeface="+mn-ea"/>
              <a:cs typeface="+mn-cs"/>
            </a:rPr>
            <a:t> </a:t>
          </a:r>
          <a:r>
            <a:rPr lang="en-AU" sz="700" kern="1200">
              <a:latin typeface="Calibri"/>
              <a:ea typeface="+mn-ea"/>
              <a:cs typeface="+mn-cs"/>
            </a:rPr>
            <a:t>submitting valid ARF</a:t>
          </a:r>
          <a:endParaRPr lang="en-AU" sz="700" b="1" kern="1200">
            <a:latin typeface="Calibri"/>
            <a:ea typeface="+mn-ea"/>
            <a:cs typeface="+mn-cs"/>
          </a:endParaRPr>
        </a:p>
      </dsp:txBody>
      <dsp:txXfrm>
        <a:off x="953008" y="489497"/>
        <a:ext cx="756880" cy="625691"/>
      </dsp:txXfrm>
    </dsp:sp>
    <dsp:sp modelId="{A7707C3D-6B27-4096-8F47-CFE1D433DA94}">
      <dsp:nvSpPr>
        <dsp:cNvPr id="0" name=""/>
        <dsp:cNvSpPr/>
      </dsp:nvSpPr>
      <dsp:spPr>
        <a:xfrm>
          <a:off x="1901829" y="441246"/>
          <a:ext cx="824576" cy="693387"/>
        </a:xfrm>
        <a:prstGeom prst="roundRect">
          <a:avLst/>
        </a:prstGeom>
        <a:solidFill>
          <a:schemeClr val="lt1">
            <a:hueOff val="0"/>
            <a:satOff val="0"/>
            <a:lumOff val="0"/>
            <a:alphaOff val="0"/>
          </a:schemeClr>
        </a:solidFill>
        <a:ln w="25400" cap="flat" cmpd="sng" algn="ctr">
          <a:solidFill>
            <a:srgbClr val="004EA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latin typeface="Calibri"/>
              <a:ea typeface="+mn-ea"/>
              <a:cs typeface="+mn-cs"/>
            </a:rPr>
            <a:t>Phone call from NDIS to arrange a Planning Discussion meeting</a:t>
          </a:r>
        </a:p>
        <a:p>
          <a:pPr lvl="0" algn="ctr" defTabSz="311150">
            <a:lnSpc>
              <a:spcPct val="90000"/>
            </a:lnSpc>
            <a:spcBef>
              <a:spcPct val="0"/>
            </a:spcBef>
            <a:spcAft>
              <a:spcPct val="35000"/>
            </a:spcAft>
          </a:pPr>
          <a:r>
            <a:rPr lang="en-AU" sz="700" b="1" kern="1200">
              <a:latin typeface="Calibri"/>
              <a:ea typeface="+mn-ea"/>
              <a:cs typeface="+mn-cs"/>
            </a:rPr>
            <a:t>1 week </a:t>
          </a:r>
          <a:r>
            <a:rPr lang="en-AU" sz="700" b="0" kern="1200">
              <a:latin typeface="Calibri"/>
              <a:ea typeface="+mn-ea"/>
              <a:cs typeface="+mn-cs"/>
            </a:rPr>
            <a:t>after eligibility decision</a:t>
          </a:r>
        </a:p>
      </dsp:txBody>
      <dsp:txXfrm>
        <a:off x="1935677" y="475094"/>
        <a:ext cx="756880" cy="625691"/>
      </dsp:txXfrm>
    </dsp:sp>
    <dsp:sp modelId="{641EC67F-0BC8-4843-BE04-8D3391EFD16C}">
      <dsp:nvSpPr>
        <dsp:cNvPr id="0" name=""/>
        <dsp:cNvSpPr/>
      </dsp:nvSpPr>
      <dsp:spPr>
        <a:xfrm>
          <a:off x="2851341" y="441246"/>
          <a:ext cx="824576" cy="693387"/>
        </a:xfrm>
        <a:prstGeom prst="roundRect">
          <a:avLst/>
        </a:prstGeom>
        <a:solidFill>
          <a:schemeClr val="lt1">
            <a:hueOff val="0"/>
            <a:satOff val="0"/>
            <a:lumOff val="0"/>
            <a:alphaOff val="0"/>
          </a:schemeClr>
        </a:solidFill>
        <a:ln w="25400" cap="flat" cmpd="sng" algn="ctr">
          <a:solidFill>
            <a:srgbClr val="004EA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latin typeface="Calibri"/>
              <a:ea typeface="+mn-ea"/>
              <a:cs typeface="+mn-cs"/>
            </a:rPr>
            <a:t>Planning Discussion meeting         </a:t>
          </a:r>
          <a:endParaRPr lang="en-AU" sz="700" b="1" kern="1200">
            <a:latin typeface="Calibri"/>
            <a:ea typeface="+mn-ea"/>
            <a:cs typeface="+mn-cs"/>
          </a:endParaRPr>
        </a:p>
        <a:p>
          <a:pPr lvl="0" algn="ctr" defTabSz="311150">
            <a:lnSpc>
              <a:spcPct val="90000"/>
            </a:lnSpc>
            <a:spcBef>
              <a:spcPct val="0"/>
            </a:spcBef>
            <a:spcAft>
              <a:spcPct val="35000"/>
            </a:spcAft>
          </a:pPr>
          <a:r>
            <a:rPr lang="en-AU" sz="700" b="1" kern="1200">
              <a:latin typeface="Calibri"/>
              <a:ea typeface="+mn-ea"/>
              <a:cs typeface="+mn-cs"/>
            </a:rPr>
            <a:t>6 weeks </a:t>
          </a:r>
          <a:r>
            <a:rPr lang="en-AU" sz="700" b="0" kern="1200">
              <a:latin typeface="Calibri"/>
              <a:ea typeface="+mn-ea"/>
              <a:cs typeface="+mn-cs"/>
            </a:rPr>
            <a:t>after eligibility decision</a:t>
          </a:r>
        </a:p>
      </dsp:txBody>
      <dsp:txXfrm>
        <a:off x="2885189" y="475094"/>
        <a:ext cx="756880" cy="625691"/>
      </dsp:txXfrm>
    </dsp:sp>
    <dsp:sp modelId="{ACE9BCD8-8846-4339-82B7-91B72584237E}">
      <dsp:nvSpPr>
        <dsp:cNvPr id="0" name=""/>
        <dsp:cNvSpPr/>
      </dsp:nvSpPr>
      <dsp:spPr>
        <a:xfrm>
          <a:off x="3800854" y="441246"/>
          <a:ext cx="824576" cy="693387"/>
        </a:xfrm>
        <a:prstGeom prst="roundRect">
          <a:avLst/>
        </a:prstGeom>
        <a:solidFill>
          <a:schemeClr val="lt1">
            <a:hueOff val="0"/>
            <a:satOff val="0"/>
            <a:lumOff val="0"/>
            <a:alphaOff val="0"/>
          </a:schemeClr>
        </a:solidFill>
        <a:ln w="25400" cap="flat" cmpd="sng" algn="ctr">
          <a:solidFill>
            <a:srgbClr val="004EA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latin typeface="Calibri"/>
              <a:ea typeface="+mn-ea"/>
              <a:cs typeface="+mn-cs"/>
            </a:rPr>
            <a:t>Plan approval               </a:t>
          </a:r>
        </a:p>
        <a:p>
          <a:pPr lvl="0" algn="ctr" defTabSz="311150">
            <a:lnSpc>
              <a:spcPct val="90000"/>
            </a:lnSpc>
            <a:spcBef>
              <a:spcPct val="0"/>
            </a:spcBef>
            <a:spcAft>
              <a:spcPct val="35000"/>
            </a:spcAft>
          </a:pPr>
          <a:r>
            <a:rPr lang="en-AU" sz="700" b="1" kern="1200">
              <a:latin typeface="Calibri"/>
              <a:ea typeface="+mn-ea"/>
              <a:cs typeface="+mn-cs"/>
            </a:rPr>
            <a:t>2 weeks </a:t>
          </a:r>
          <a:r>
            <a:rPr lang="en-AU" sz="700" b="0" kern="1200">
              <a:latin typeface="Calibri"/>
              <a:ea typeface="+mn-ea"/>
              <a:cs typeface="+mn-cs"/>
            </a:rPr>
            <a:t>after Planning Discussion meeting</a:t>
          </a:r>
        </a:p>
      </dsp:txBody>
      <dsp:txXfrm>
        <a:off x="3834702" y="475094"/>
        <a:ext cx="756880" cy="625691"/>
      </dsp:txXfrm>
    </dsp:sp>
    <dsp:sp modelId="{690C4ED4-ED40-4158-9CBC-2356783C0CB0}">
      <dsp:nvSpPr>
        <dsp:cNvPr id="0" name=""/>
        <dsp:cNvSpPr/>
      </dsp:nvSpPr>
      <dsp:spPr>
        <a:xfrm>
          <a:off x="4750366" y="441246"/>
          <a:ext cx="824576" cy="693387"/>
        </a:xfrm>
        <a:prstGeom prst="roundRect">
          <a:avLst/>
        </a:prstGeom>
        <a:solidFill>
          <a:schemeClr val="lt1">
            <a:hueOff val="0"/>
            <a:satOff val="0"/>
            <a:lumOff val="0"/>
            <a:alphaOff val="0"/>
          </a:schemeClr>
        </a:solidFill>
        <a:ln w="25400" cap="flat" cmpd="sng" algn="ctr">
          <a:solidFill>
            <a:srgbClr val="004EA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latin typeface="Calibri"/>
              <a:ea typeface="+mn-ea"/>
              <a:cs typeface="+mn-cs"/>
            </a:rPr>
            <a:t>Phone call from Support Coordinator to arrange meeting </a:t>
          </a:r>
        </a:p>
        <a:p>
          <a:pPr lvl="0" algn="ctr" defTabSz="311150">
            <a:lnSpc>
              <a:spcPct val="90000"/>
            </a:lnSpc>
            <a:spcBef>
              <a:spcPct val="0"/>
            </a:spcBef>
            <a:spcAft>
              <a:spcPct val="35000"/>
            </a:spcAft>
          </a:pPr>
          <a:r>
            <a:rPr lang="en-AU" sz="700" b="1" kern="1200">
              <a:latin typeface="Calibri"/>
              <a:ea typeface="+mn-ea"/>
              <a:cs typeface="+mn-cs"/>
            </a:rPr>
            <a:t>1 week </a:t>
          </a:r>
          <a:r>
            <a:rPr lang="en-AU" sz="700" b="0" kern="1200">
              <a:latin typeface="Calibri"/>
              <a:ea typeface="+mn-ea"/>
              <a:cs typeface="+mn-cs"/>
            </a:rPr>
            <a:t>after plan approval</a:t>
          </a:r>
        </a:p>
      </dsp:txBody>
      <dsp:txXfrm>
        <a:off x="4784214" y="475094"/>
        <a:ext cx="756880" cy="625691"/>
      </dsp:txXfrm>
    </dsp:sp>
    <dsp:sp modelId="{F2EB577B-413B-4BC0-B0F2-B9EBE3F192E5}">
      <dsp:nvSpPr>
        <dsp:cNvPr id="0" name=""/>
        <dsp:cNvSpPr/>
      </dsp:nvSpPr>
      <dsp:spPr>
        <a:xfrm>
          <a:off x="5702683" y="441246"/>
          <a:ext cx="824576" cy="693387"/>
        </a:xfrm>
        <a:prstGeom prst="roundRect">
          <a:avLst/>
        </a:prstGeom>
        <a:solidFill>
          <a:schemeClr val="lt1">
            <a:hueOff val="0"/>
            <a:satOff val="0"/>
            <a:lumOff val="0"/>
            <a:alphaOff val="0"/>
          </a:schemeClr>
        </a:solidFill>
        <a:ln w="25400" cap="flat" cmpd="sng" algn="ctr">
          <a:solidFill>
            <a:srgbClr val="004EA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latin typeface="Calibri"/>
              <a:ea typeface="+mn-ea"/>
              <a:cs typeface="+mn-cs"/>
            </a:rPr>
            <a:t>Meeting with Support Coordinator                      </a:t>
          </a:r>
        </a:p>
        <a:p>
          <a:pPr lvl="0" algn="ctr" defTabSz="311150">
            <a:lnSpc>
              <a:spcPct val="90000"/>
            </a:lnSpc>
            <a:spcBef>
              <a:spcPct val="0"/>
            </a:spcBef>
            <a:spcAft>
              <a:spcPct val="35000"/>
            </a:spcAft>
          </a:pPr>
          <a:r>
            <a:rPr lang="en-AU" sz="700" b="1" kern="1200">
              <a:latin typeface="Calibri"/>
              <a:ea typeface="+mn-ea"/>
              <a:cs typeface="+mn-cs"/>
            </a:rPr>
            <a:t>2 weeks </a:t>
          </a:r>
          <a:r>
            <a:rPr lang="en-AU" sz="700" b="0" kern="1200">
              <a:latin typeface="Calibri"/>
              <a:ea typeface="+mn-ea"/>
              <a:cs typeface="+mn-cs"/>
            </a:rPr>
            <a:t>after plan approval</a:t>
          </a:r>
        </a:p>
      </dsp:txBody>
      <dsp:txXfrm>
        <a:off x="5736531" y="475094"/>
        <a:ext cx="756880" cy="62569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BAE243B933D41FFB6320CCA454A53FA"/>
        <w:category>
          <w:name w:val="General"/>
          <w:gallery w:val="placeholder"/>
        </w:category>
        <w:types>
          <w:type w:val="bbPlcHdr"/>
        </w:types>
        <w:behaviors>
          <w:behavior w:val="content"/>
        </w:behaviors>
        <w:guid w:val="{74F212DF-0365-4261-A6F4-6463E576BE10}"/>
      </w:docPartPr>
      <w:docPartBody>
        <w:p w:rsidR="008B5246" w:rsidRDefault="008B5246" w:rsidP="008B5246">
          <w:pPr>
            <w:pStyle w:val="BBAE243B933D41FFB6320CCA454A53FA"/>
          </w:pPr>
          <w:r w:rsidRPr="007C7221">
            <w:rPr>
              <w:rStyle w:val="PlaceholderText"/>
            </w:rPr>
            <w:t>Click here to enter text.</w:t>
          </w:r>
        </w:p>
      </w:docPartBody>
    </w:docPart>
    <w:docPart>
      <w:docPartPr>
        <w:name w:val="09CB6C6966E1436996D24AB1FBACD2A7"/>
        <w:category>
          <w:name w:val="General"/>
          <w:gallery w:val="placeholder"/>
        </w:category>
        <w:types>
          <w:type w:val="bbPlcHdr"/>
        </w:types>
        <w:behaviors>
          <w:behavior w:val="content"/>
        </w:behaviors>
        <w:guid w:val="{0F526510-64CA-4238-87B5-152180BB1209}"/>
      </w:docPartPr>
      <w:docPartBody>
        <w:p w:rsidR="008B5246" w:rsidRDefault="008B5246" w:rsidP="008B5246">
          <w:pPr>
            <w:pStyle w:val="09CB6C6966E1436996D24AB1FBACD2A7"/>
          </w:pPr>
          <w:r w:rsidRPr="007C7221">
            <w:rPr>
              <w:rStyle w:val="PlaceholderText"/>
            </w:rPr>
            <w:t>Click here to enter text.</w:t>
          </w:r>
        </w:p>
      </w:docPartBody>
    </w:docPart>
    <w:docPart>
      <w:docPartPr>
        <w:name w:val="7C1085D18CBE41B3BD00476F052D5BF3"/>
        <w:category>
          <w:name w:val="General"/>
          <w:gallery w:val="placeholder"/>
        </w:category>
        <w:types>
          <w:type w:val="bbPlcHdr"/>
        </w:types>
        <w:behaviors>
          <w:behavior w:val="content"/>
        </w:behaviors>
        <w:guid w:val="{49E06413-2F0F-43C7-92F1-FEFCA0D0EBAD}"/>
      </w:docPartPr>
      <w:docPartBody>
        <w:p w:rsidR="008B5246" w:rsidRDefault="008B5246" w:rsidP="008B5246">
          <w:pPr>
            <w:pStyle w:val="7C1085D18CBE41B3BD00476F052D5BF3"/>
          </w:pPr>
          <w:r w:rsidRPr="007C7221">
            <w:rPr>
              <w:rStyle w:val="PlaceholderText"/>
            </w:rPr>
            <w:t>Click here to enter text.</w:t>
          </w:r>
        </w:p>
      </w:docPartBody>
    </w:docPart>
    <w:docPart>
      <w:docPartPr>
        <w:name w:val="1DF882A3C8F24433BC4A6398FBA3BC6E"/>
        <w:category>
          <w:name w:val="General"/>
          <w:gallery w:val="placeholder"/>
        </w:category>
        <w:types>
          <w:type w:val="bbPlcHdr"/>
        </w:types>
        <w:behaviors>
          <w:behavior w:val="content"/>
        </w:behaviors>
        <w:guid w:val="{B14611FB-68D5-4E32-905F-269EB30A3AD0}"/>
      </w:docPartPr>
      <w:docPartBody>
        <w:p w:rsidR="008B5246" w:rsidRDefault="008B5246" w:rsidP="008B5246">
          <w:pPr>
            <w:pStyle w:val="1DF882A3C8F24433BC4A6398FBA3BC6E"/>
          </w:pPr>
          <w:r w:rsidRPr="007C7221">
            <w:rPr>
              <w:rStyle w:val="PlaceholderText"/>
            </w:rPr>
            <w:t>Click here to enter text.</w:t>
          </w:r>
        </w:p>
      </w:docPartBody>
    </w:docPart>
    <w:docPart>
      <w:docPartPr>
        <w:name w:val="0EFB9401B6A147C98C1D6499D41ECB54"/>
        <w:category>
          <w:name w:val="General"/>
          <w:gallery w:val="placeholder"/>
        </w:category>
        <w:types>
          <w:type w:val="bbPlcHdr"/>
        </w:types>
        <w:behaviors>
          <w:behavior w:val="content"/>
        </w:behaviors>
        <w:guid w:val="{A24C2F75-020D-4CD1-B154-F1A8E0F62D96}"/>
      </w:docPartPr>
      <w:docPartBody>
        <w:p w:rsidR="008B5246" w:rsidRDefault="008B5246" w:rsidP="008B5246">
          <w:pPr>
            <w:pStyle w:val="0EFB9401B6A147C98C1D6499D41ECB54"/>
          </w:pPr>
          <w:r w:rsidRPr="007C7221">
            <w:rPr>
              <w:rStyle w:val="PlaceholderText"/>
            </w:rPr>
            <w:t>Choose an item.</w:t>
          </w:r>
        </w:p>
      </w:docPartBody>
    </w:docPart>
    <w:docPart>
      <w:docPartPr>
        <w:name w:val="97C179D209CC4022A0D03990FFC7C77F"/>
        <w:category>
          <w:name w:val="General"/>
          <w:gallery w:val="placeholder"/>
        </w:category>
        <w:types>
          <w:type w:val="bbPlcHdr"/>
        </w:types>
        <w:behaviors>
          <w:behavior w:val="content"/>
        </w:behaviors>
        <w:guid w:val="{AB117FCF-1E84-4242-BC73-5C86D204CADD}"/>
      </w:docPartPr>
      <w:docPartBody>
        <w:p w:rsidR="008B5246" w:rsidRDefault="008B5246" w:rsidP="008B5246">
          <w:pPr>
            <w:pStyle w:val="97C179D209CC4022A0D03990FFC7C77F"/>
          </w:pPr>
          <w:r w:rsidRPr="007C7221">
            <w:rPr>
              <w:rStyle w:val="PlaceholderText"/>
            </w:rPr>
            <w:t>Choose an item.</w:t>
          </w:r>
        </w:p>
      </w:docPartBody>
    </w:docPart>
    <w:docPart>
      <w:docPartPr>
        <w:name w:val="28135E1F5B144FE3B896D3F0BD91206D"/>
        <w:category>
          <w:name w:val="General"/>
          <w:gallery w:val="placeholder"/>
        </w:category>
        <w:types>
          <w:type w:val="bbPlcHdr"/>
        </w:types>
        <w:behaviors>
          <w:behavior w:val="content"/>
        </w:behaviors>
        <w:guid w:val="{657DC146-0E9C-44BA-931A-8467A9C3357C}"/>
      </w:docPartPr>
      <w:docPartBody>
        <w:p w:rsidR="008B5246" w:rsidRDefault="008B5246" w:rsidP="008B5246">
          <w:pPr>
            <w:pStyle w:val="28135E1F5B144FE3B896D3F0BD91206D"/>
          </w:pPr>
          <w:r w:rsidRPr="007C7221">
            <w:rPr>
              <w:rStyle w:val="PlaceholderText"/>
            </w:rPr>
            <w:t>Click here to enter text.</w:t>
          </w:r>
        </w:p>
      </w:docPartBody>
    </w:docPart>
    <w:docPart>
      <w:docPartPr>
        <w:name w:val="3DDA5A50033140549140BB4C2F2B47CD"/>
        <w:category>
          <w:name w:val="General"/>
          <w:gallery w:val="placeholder"/>
        </w:category>
        <w:types>
          <w:type w:val="bbPlcHdr"/>
        </w:types>
        <w:behaviors>
          <w:behavior w:val="content"/>
        </w:behaviors>
        <w:guid w:val="{F00BB60E-8326-495F-9494-6657626C7393}"/>
      </w:docPartPr>
      <w:docPartBody>
        <w:p w:rsidR="008B5246" w:rsidRDefault="008B5246" w:rsidP="008B5246">
          <w:pPr>
            <w:pStyle w:val="3DDA5A50033140549140BB4C2F2B47CD"/>
          </w:pPr>
          <w:r w:rsidRPr="007C7221">
            <w:rPr>
              <w:rStyle w:val="PlaceholderText"/>
            </w:rPr>
            <w:t>Click here to enter text.</w:t>
          </w:r>
        </w:p>
      </w:docPartBody>
    </w:docPart>
    <w:docPart>
      <w:docPartPr>
        <w:name w:val="AA918DEC3F9E4A888E223934EB0BA87A"/>
        <w:category>
          <w:name w:val="General"/>
          <w:gallery w:val="placeholder"/>
        </w:category>
        <w:types>
          <w:type w:val="bbPlcHdr"/>
        </w:types>
        <w:behaviors>
          <w:behavior w:val="content"/>
        </w:behaviors>
        <w:guid w:val="{DAE64CB1-24D8-4F17-87EB-8EB0745CA880}"/>
      </w:docPartPr>
      <w:docPartBody>
        <w:p w:rsidR="008B5246" w:rsidRDefault="008B5246" w:rsidP="008B5246">
          <w:pPr>
            <w:pStyle w:val="AA918DEC3F9E4A888E223934EB0BA87A"/>
          </w:pPr>
          <w:r w:rsidRPr="007C7221">
            <w:rPr>
              <w:rStyle w:val="PlaceholderText"/>
            </w:rPr>
            <w:t>Click here to enter text.</w:t>
          </w:r>
        </w:p>
      </w:docPartBody>
    </w:docPart>
    <w:docPart>
      <w:docPartPr>
        <w:name w:val="D5A8F93EF47C400F996F442589FA0B39"/>
        <w:category>
          <w:name w:val="General"/>
          <w:gallery w:val="placeholder"/>
        </w:category>
        <w:types>
          <w:type w:val="bbPlcHdr"/>
        </w:types>
        <w:behaviors>
          <w:behavior w:val="content"/>
        </w:behaviors>
        <w:guid w:val="{51A741D8-25C1-4A1D-BA8A-EE51FD907427}"/>
      </w:docPartPr>
      <w:docPartBody>
        <w:p w:rsidR="008B5246" w:rsidRDefault="008B5246" w:rsidP="008B5246">
          <w:pPr>
            <w:pStyle w:val="D5A8F93EF47C400F996F442589FA0B39"/>
          </w:pPr>
          <w:r w:rsidRPr="007C7221">
            <w:rPr>
              <w:rStyle w:val="PlaceholderText"/>
            </w:rPr>
            <w:t>Click here to enter text.</w:t>
          </w:r>
        </w:p>
      </w:docPartBody>
    </w:docPart>
    <w:docPart>
      <w:docPartPr>
        <w:name w:val="5986F1E81E9241BEB70C42FB1866D4C7"/>
        <w:category>
          <w:name w:val="General"/>
          <w:gallery w:val="placeholder"/>
        </w:category>
        <w:types>
          <w:type w:val="bbPlcHdr"/>
        </w:types>
        <w:behaviors>
          <w:behavior w:val="content"/>
        </w:behaviors>
        <w:guid w:val="{38367AAA-4444-435F-BAB7-E024A5898AD3}"/>
      </w:docPartPr>
      <w:docPartBody>
        <w:p w:rsidR="008B5246" w:rsidRDefault="008B5246" w:rsidP="008B5246">
          <w:pPr>
            <w:pStyle w:val="5986F1E81E9241BEB70C42FB1866D4C7"/>
          </w:pPr>
          <w:r w:rsidRPr="007C7221">
            <w:rPr>
              <w:rStyle w:val="PlaceholderText"/>
            </w:rPr>
            <w:t>Click here to enter text.</w:t>
          </w:r>
        </w:p>
      </w:docPartBody>
    </w:docPart>
    <w:docPart>
      <w:docPartPr>
        <w:name w:val="F4F195AF588240A5B982F16E9EF675F0"/>
        <w:category>
          <w:name w:val="General"/>
          <w:gallery w:val="placeholder"/>
        </w:category>
        <w:types>
          <w:type w:val="bbPlcHdr"/>
        </w:types>
        <w:behaviors>
          <w:behavior w:val="content"/>
        </w:behaviors>
        <w:guid w:val="{CD325955-9243-4E4E-94E6-7BB6C33FAB7F}"/>
      </w:docPartPr>
      <w:docPartBody>
        <w:p w:rsidR="008B5246" w:rsidRDefault="008B5246" w:rsidP="008B5246">
          <w:pPr>
            <w:pStyle w:val="F4F195AF588240A5B982F16E9EF675F0"/>
          </w:pPr>
          <w:r w:rsidRPr="007C7221">
            <w:rPr>
              <w:rStyle w:val="PlaceholderText"/>
            </w:rPr>
            <w:t>Choose an item.</w:t>
          </w:r>
        </w:p>
      </w:docPartBody>
    </w:docPart>
    <w:docPart>
      <w:docPartPr>
        <w:name w:val="5D907AB30A724B438E7E09AFD1578A1B"/>
        <w:category>
          <w:name w:val="General"/>
          <w:gallery w:val="placeholder"/>
        </w:category>
        <w:types>
          <w:type w:val="bbPlcHdr"/>
        </w:types>
        <w:behaviors>
          <w:behavior w:val="content"/>
        </w:behaviors>
        <w:guid w:val="{AA47543F-AD5E-4399-BCCC-0126D820EAF3}"/>
      </w:docPartPr>
      <w:docPartBody>
        <w:p w:rsidR="008B5246" w:rsidRDefault="008B5246" w:rsidP="008B5246">
          <w:pPr>
            <w:pStyle w:val="5D907AB30A724B438E7E09AFD1578A1B"/>
          </w:pPr>
          <w:r w:rsidRPr="00ED575B">
            <w:rPr>
              <w:rStyle w:val="PlaceholderText"/>
              <w:b/>
            </w:rPr>
            <w:t>Click here to enter text.</w:t>
          </w:r>
        </w:p>
      </w:docPartBody>
    </w:docPart>
    <w:docPart>
      <w:docPartPr>
        <w:name w:val="4FA1328DB1A041DF9034CD81D46E7838"/>
        <w:category>
          <w:name w:val="General"/>
          <w:gallery w:val="placeholder"/>
        </w:category>
        <w:types>
          <w:type w:val="bbPlcHdr"/>
        </w:types>
        <w:behaviors>
          <w:behavior w:val="content"/>
        </w:behaviors>
        <w:guid w:val="{D447BCD6-2149-4105-97C7-E866CD8FA060}"/>
      </w:docPartPr>
      <w:docPartBody>
        <w:p w:rsidR="008B5246" w:rsidRDefault="008B5246" w:rsidP="008B5246">
          <w:pPr>
            <w:pStyle w:val="4FA1328DB1A041DF9034CD81D46E7838"/>
          </w:pPr>
          <w:r w:rsidRPr="007C7221">
            <w:rPr>
              <w:rStyle w:val="PlaceholderText"/>
            </w:rPr>
            <w:t>Click here to enter text.</w:t>
          </w:r>
        </w:p>
      </w:docPartBody>
    </w:docPart>
    <w:docPart>
      <w:docPartPr>
        <w:name w:val="DA259137938F4551BB4C929274371104"/>
        <w:category>
          <w:name w:val="General"/>
          <w:gallery w:val="placeholder"/>
        </w:category>
        <w:types>
          <w:type w:val="bbPlcHdr"/>
        </w:types>
        <w:behaviors>
          <w:behavior w:val="content"/>
        </w:behaviors>
        <w:guid w:val="{FABF327D-FA87-474A-BC3B-75546D3200F4}"/>
      </w:docPartPr>
      <w:docPartBody>
        <w:p w:rsidR="008B5246" w:rsidRDefault="008B5246" w:rsidP="008B5246">
          <w:pPr>
            <w:pStyle w:val="DA259137938F4551BB4C929274371104"/>
          </w:pPr>
          <w:r w:rsidRPr="00180E3E">
            <w:rPr>
              <w:rStyle w:val="PlaceholderText"/>
            </w:rPr>
            <w:t>Click here to enter text.</w:t>
          </w:r>
        </w:p>
      </w:docPartBody>
    </w:docPart>
    <w:docPart>
      <w:docPartPr>
        <w:name w:val="7CD3D8AF94F24D2A8206D5136E598A4A"/>
        <w:category>
          <w:name w:val="General"/>
          <w:gallery w:val="placeholder"/>
        </w:category>
        <w:types>
          <w:type w:val="bbPlcHdr"/>
        </w:types>
        <w:behaviors>
          <w:behavior w:val="content"/>
        </w:behaviors>
        <w:guid w:val="{55C48D33-27BA-44F5-97F6-AD5B39F42CF6}"/>
      </w:docPartPr>
      <w:docPartBody>
        <w:p w:rsidR="008B5246" w:rsidRDefault="008B5246" w:rsidP="008B5246">
          <w:pPr>
            <w:pStyle w:val="7CD3D8AF94F24D2A8206D5136E598A4A"/>
          </w:pPr>
          <w:r w:rsidRPr="00180E3E">
            <w:rPr>
              <w:rStyle w:val="PlaceholderText"/>
            </w:rPr>
            <w:t>Click here to enter text.</w:t>
          </w:r>
        </w:p>
      </w:docPartBody>
    </w:docPart>
    <w:docPart>
      <w:docPartPr>
        <w:name w:val="F945ED422697433A95553A464ABB470A"/>
        <w:category>
          <w:name w:val="General"/>
          <w:gallery w:val="placeholder"/>
        </w:category>
        <w:types>
          <w:type w:val="bbPlcHdr"/>
        </w:types>
        <w:behaviors>
          <w:behavior w:val="content"/>
        </w:behaviors>
        <w:guid w:val="{7A3B7B51-B16D-4BA0-90F1-F992BED3AAE0}"/>
      </w:docPartPr>
      <w:docPartBody>
        <w:p w:rsidR="008B5246" w:rsidRDefault="008B5246" w:rsidP="008B5246">
          <w:pPr>
            <w:pStyle w:val="F945ED422697433A95553A464ABB470A"/>
          </w:pPr>
          <w:r w:rsidRPr="00180E3E">
            <w:rPr>
              <w:rStyle w:val="PlaceholderText"/>
            </w:rPr>
            <w:t>Click here to enter text.</w:t>
          </w:r>
        </w:p>
      </w:docPartBody>
    </w:docPart>
    <w:docPart>
      <w:docPartPr>
        <w:name w:val="BEEF8AD4F1A749AEA2C0A5CE3988551D"/>
        <w:category>
          <w:name w:val="General"/>
          <w:gallery w:val="placeholder"/>
        </w:category>
        <w:types>
          <w:type w:val="bbPlcHdr"/>
        </w:types>
        <w:behaviors>
          <w:behavior w:val="content"/>
        </w:behaviors>
        <w:guid w:val="{E66052D8-7491-4F7A-A17D-F569622320C7}"/>
      </w:docPartPr>
      <w:docPartBody>
        <w:p w:rsidR="008B5246" w:rsidRDefault="008B5246" w:rsidP="008B5246">
          <w:pPr>
            <w:pStyle w:val="BEEF8AD4F1A749AEA2C0A5CE3988551D"/>
          </w:pPr>
          <w:r w:rsidRPr="00180E3E">
            <w:rPr>
              <w:rStyle w:val="PlaceholderText"/>
            </w:rPr>
            <w:t>Click here to enter text.</w:t>
          </w:r>
        </w:p>
      </w:docPartBody>
    </w:docPart>
    <w:docPart>
      <w:docPartPr>
        <w:name w:val="A5E2F455E72748DEA68A638A0DF954CC"/>
        <w:category>
          <w:name w:val="General"/>
          <w:gallery w:val="placeholder"/>
        </w:category>
        <w:types>
          <w:type w:val="bbPlcHdr"/>
        </w:types>
        <w:behaviors>
          <w:behavior w:val="content"/>
        </w:behaviors>
        <w:guid w:val="{62129F10-80D0-4BC4-B826-629D1EC61C4D}"/>
      </w:docPartPr>
      <w:docPartBody>
        <w:p w:rsidR="008B5246" w:rsidRDefault="008B5246" w:rsidP="008B5246">
          <w:pPr>
            <w:pStyle w:val="A5E2F455E72748DEA68A638A0DF954CC"/>
          </w:pPr>
          <w:r w:rsidRPr="00180E3E">
            <w:rPr>
              <w:rStyle w:val="PlaceholderText"/>
            </w:rPr>
            <w:t>Click here to enter text.</w:t>
          </w:r>
        </w:p>
      </w:docPartBody>
    </w:docPart>
    <w:docPart>
      <w:docPartPr>
        <w:name w:val="A711BDFB9182483B80C641ADF74BA64C"/>
        <w:category>
          <w:name w:val="General"/>
          <w:gallery w:val="placeholder"/>
        </w:category>
        <w:types>
          <w:type w:val="bbPlcHdr"/>
        </w:types>
        <w:behaviors>
          <w:behavior w:val="content"/>
        </w:behaviors>
        <w:guid w:val="{347C1F96-1A57-495F-9F84-36244A97FCC8}"/>
      </w:docPartPr>
      <w:docPartBody>
        <w:p w:rsidR="008B5246" w:rsidRDefault="008B5246" w:rsidP="008B5246">
          <w:pPr>
            <w:pStyle w:val="A711BDFB9182483B80C641ADF74BA64C"/>
          </w:pPr>
          <w:r w:rsidRPr="00180E3E">
            <w:rPr>
              <w:rStyle w:val="PlaceholderText"/>
            </w:rPr>
            <w:t>Click here to enter text.</w:t>
          </w:r>
        </w:p>
      </w:docPartBody>
    </w:docPart>
    <w:docPart>
      <w:docPartPr>
        <w:name w:val="BCF0307477544CB7A49D668FA84200B2"/>
        <w:category>
          <w:name w:val="General"/>
          <w:gallery w:val="placeholder"/>
        </w:category>
        <w:types>
          <w:type w:val="bbPlcHdr"/>
        </w:types>
        <w:behaviors>
          <w:behavior w:val="content"/>
        </w:behaviors>
        <w:guid w:val="{19446485-2996-4B50-91EB-CD9F70B735A4}"/>
      </w:docPartPr>
      <w:docPartBody>
        <w:p w:rsidR="008B5246" w:rsidRDefault="008B5246" w:rsidP="008B5246">
          <w:pPr>
            <w:pStyle w:val="BCF0307477544CB7A49D668FA84200B2"/>
          </w:pPr>
          <w:r w:rsidRPr="00180E3E">
            <w:rPr>
              <w:rStyle w:val="PlaceholderText"/>
            </w:rPr>
            <w:t>Click here to enter text.</w:t>
          </w:r>
        </w:p>
      </w:docPartBody>
    </w:docPart>
    <w:docPart>
      <w:docPartPr>
        <w:name w:val="FF54F131583B4C15A07E454B8C8EEC8B"/>
        <w:category>
          <w:name w:val="General"/>
          <w:gallery w:val="placeholder"/>
        </w:category>
        <w:types>
          <w:type w:val="bbPlcHdr"/>
        </w:types>
        <w:behaviors>
          <w:behavior w:val="content"/>
        </w:behaviors>
        <w:guid w:val="{4591C705-AAE4-4B61-A443-962DAF527579}"/>
      </w:docPartPr>
      <w:docPartBody>
        <w:p w:rsidR="008B5246" w:rsidRDefault="008B5246" w:rsidP="008B5246">
          <w:pPr>
            <w:pStyle w:val="FF54F131583B4C15A07E454B8C8EEC8B"/>
          </w:pPr>
          <w:r w:rsidRPr="00180E3E">
            <w:rPr>
              <w:rStyle w:val="PlaceholderText"/>
            </w:rPr>
            <w:t>Click here to enter text.</w:t>
          </w:r>
        </w:p>
      </w:docPartBody>
    </w:docPart>
    <w:docPart>
      <w:docPartPr>
        <w:name w:val="251B21A3E3974D3D91B9B2D6F7A676D4"/>
        <w:category>
          <w:name w:val="General"/>
          <w:gallery w:val="placeholder"/>
        </w:category>
        <w:types>
          <w:type w:val="bbPlcHdr"/>
        </w:types>
        <w:behaviors>
          <w:behavior w:val="content"/>
        </w:behaviors>
        <w:guid w:val="{954C1FEE-CC8A-45BA-BE87-2627078BBEF8}"/>
      </w:docPartPr>
      <w:docPartBody>
        <w:p w:rsidR="008B5246" w:rsidRDefault="008B5246" w:rsidP="008B5246">
          <w:pPr>
            <w:pStyle w:val="251B21A3E3974D3D91B9B2D6F7A676D4"/>
          </w:pPr>
          <w:r w:rsidRPr="00180E3E">
            <w:rPr>
              <w:rStyle w:val="PlaceholderText"/>
            </w:rPr>
            <w:t>Click here to enter text.</w:t>
          </w:r>
        </w:p>
      </w:docPartBody>
    </w:docPart>
    <w:docPart>
      <w:docPartPr>
        <w:name w:val="1832C3AE547D407D83500609AD028947"/>
        <w:category>
          <w:name w:val="General"/>
          <w:gallery w:val="placeholder"/>
        </w:category>
        <w:types>
          <w:type w:val="bbPlcHdr"/>
        </w:types>
        <w:behaviors>
          <w:behavior w:val="content"/>
        </w:behaviors>
        <w:guid w:val="{1D27269A-6D49-4300-A59F-37781E558763}"/>
      </w:docPartPr>
      <w:docPartBody>
        <w:p w:rsidR="008B5246" w:rsidRDefault="008B5246" w:rsidP="008B5246">
          <w:pPr>
            <w:pStyle w:val="1832C3AE547D407D83500609AD028947"/>
          </w:pPr>
          <w:r w:rsidRPr="00180E3E">
            <w:rPr>
              <w:rStyle w:val="PlaceholderText"/>
            </w:rPr>
            <w:t>Click here to enter text.</w:t>
          </w:r>
        </w:p>
      </w:docPartBody>
    </w:docPart>
    <w:docPart>
      <w:docPartPr>
        <w:name w:val="FDFA7E84DB544251AD128F8D831B9ED3"/>
        <w:category>
          <w:name w:val="General"/>
          <w:gallery w:val="placeholder"/>
        </w:category>
        <w:types>
          <w:type w:val="bbPlcHdr"/>
        </w:types>
        <w:behaviors>
          <w:behavior w:val="content"/>
        </w:behaviors>
        <w:guid w:val="{34A8C68F-D14E-43D7-8073-18552C91C271}"/>
      </w:docPartPr>
      <w:docPartBody>
        <w:p w:rsidR="008B5246" w:rsidRDefault="008B5246" w:rsidP="008B5246">
          <w:pPr>
            <w:pStyle w:val="FDFA7E84DB544251AD128F8D831B9ED3"/>
          </w:pPr>
          <w:r w:rsidRPr="007C7221">
            <w:rPr>
              <w:rStyle w:val="PlaceholderText"/>
            </w:rPr>
            <w:t>Click here to enter text.</w:t>
          </w:r>
        </w:p>
      </w:docPartBody>
    </w:docPart>
    <w:docPart>
      <w:docPartPr>
        <w:name w:val="E40C81874F9643B7896A68556C781728"/>
        <w:category>
          <w:name w:val="General"/>
          <w:gallery w:val="placeholder"/>
        </w:category>
        <w:types>
          <w:type w:val="bbPlcHdr"/>
        </w:types>
        <w:behaviors>
          <w:behavior w:val="content"/>
        </w:behaviors>
        <w:guid w:val="{128EE399-F627-4794-88E6-253E7DF734F5}"/>
      </w:docPartPr>
      <w:docPartBody>
        <w:p w:rsidR="008B5246" w:rsidRDefault="008B5246" w:rsidP="008B5246">
          <w:pPr>
            <w:pStyle w:val="E40C81874F9643B7896A68556C781728"/>
          </w:pPr>
          <w:r w:rsidRPr="007C7221">
            <w:rPr>
              <w:rStyle w:val="PlaceholderText"/>
            </w:rPr>
            <w:t>Click here to enter text.</w:t>
          </w:r>
        </w:p>
      </w:docPartBody>
    </w:docPart>
    <w:docPart>
      <w:docPartPr>
        <w:name w:val="3E97C8D7AD0F4AD89CAFF2853A10F34F"/>
        <w:category>
          <w:name w:val="General"/>
          <w:gallery w:val="placeholder"/>
        </w:category>
        <w:types>
          <w:type w:val="bbPlcHdr"/>
        </w:types>
        <w:behaviors>
          <w:behavior w:val="content"/>
        </w:behaviors>
        <w:guid w:val="{C81F1C56-5164-4D52-A561-04149FDD4EAF}"/>
      </w:docPartPr>
      <w:docPartBody>
        <w:p w:rsidR="008B5246" w:rsidRDefault="008B5246" w:rsidP="008B5246">
          <w:pPr>
            <w:pStyle w:val="3E97C8D7AD0F4AD89CAFF2853A10F34F"/>
          </w:pPr>
          <w:r w:rsidRPr="007C722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Helv">
    <w:altName w:val="Helvetica"/>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597"/>
    <w:rsid w:val="008B5246"/>
    <w:rsid w:val="00B165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5246"/>
    <w:rPr>
      <w:color w:val="808080"/>
    </w:rPr>
  </w:style>
  <w:style w:type="paragraph" w:customStyle="1" w:styleId="60CC0CC776BE43BB959F6112BF6FF333">
    <w:name w:val="60CC0CC776BE43BB959F6112BF6FF333"/>
    <w:rsid w:val="00B16597"/>
  </w:style>
  <w:style w:type="paragraph" w:customStyle="1" w:styleId="21F55DBF14F141F8978B9419F81863CE">
    <w:name w:val="21F55DBF14F141F8978B9419F81863CE"/>
    <w:rsid w:val="00B16597"/>
  </w:style>
  <w:style w:type="paragraph" w:customStyle="1" w:styleId="C2C29C23D8E34B52AE909AFC487DD07F">
    <w:name w:val="C2C29C23D8E34B52AE909AFC487DD07F"/>
    <w:rsid w:val="00B16597"/>
  </w:style>
  <w:style w:type="paragraph" w:customStyle="1" w:styleId="C839A897023C4F66B37C54D6FC57408D">
    <w:name w:val="C839A897023C4F66B37C54D6FC57408D"/>
    <w:rsid w:val="00B16597"/>
  </w:style>
  <w:style w:type="paragraph" w:customStyle="1" w:styleId="31E95F92C0E248A59947AF47E302D6EB">
    <w:name w:val="31E95F92C0E248A59947AF47E302D6EB"/>
    <w:rsid w:val="00B16597"/>
  </w:style>
  <w:style w:type="paragraph" w:customStyle="1" w:styleId="BB3F409716054A1396891F9AAB5E2936">
    <w:name w:val="BB3F409716054A1396891F9AAB5E2936"/>
    <w:rsid w:val="00B16597"/>
  </w:style>
  <w:style w:type="paragraph" w:customStyle="1" w:styleId="9D86C45B90054D2B8C7A0AA4B0DD064F">
    <w:name w:val="9D86C45B90054D2B8C7A0AA4B0DD064F"/>
    <w:rsid w:val="00B16597"/>
  </w:style>
  <w:style w:type="paragraph" w:customStyle="1" w:styleId="C15818384CB94680B298E6D577F7D8A0">
    <w:name w:val="C15818384CB94680B298E6D577F7D8A0"/>
    <w:rsid w:val="00B16597"/>
  </w:style>
  <w:style w:type="paragraph" w:customStyle="1" w:styleId="FF7B224416954958A477C01C8F152441">
    <w:name w:val="FF7B224416954958A477C01C8F152441"/>
    <w:rsid w:val="00B16597"/>
  </w:style>
  <w:style w:type="paragraph" w:customStyle="1" w:styleId="F9A99901FB1F4303B9DC1732588BFCD8">
    <w:name w:val="F9A99901FB1F4303B9DC1732588BFCD8"/>
    <w:rsid w:val="00B16597"/>
  </w:style>
  <w:style w:type="paragraph" w:customStyle="1" w:styleId="125ED0D8BA434FF9AC5C31697E69A16C">
    <w:name w:val="125ED0D8BA434FF9AC5C31697E69A16C"/>
    <w:rsid w:val="00B16597"/>
  </w:style>
  <w:style w:type="paragraph" w:customStyle="1" w:styleId="CC9190CD5099421FA41C6196811B0287">
    <w:name w:val="CC9190CD5099421FA41C6196811B0287"/>
    <w:rsid w:val="00B16597"/>
  </w:style>
  <w:style w:type="paragraph" w:customStyle="1" w:styleId="0C46AB22BFE041078374697C64D42542">
    <w:name w:val="0C46AB22BFE041078374697C64D42542"/>
    <w:rsid w:val="00B16597"/>
  </w:style>
  <w:style w:type="paragraph" w:customStyle="1" w:styleId="B96A459E476B41B48350380B9F8C8C7B">
    <w:name w:val="B96A459E476B41B48350380B9F8C8C7B"/>
    <w:rsid w:val="00B16597"/>
  </w:style>
  <w:style w:type="paragraph" w:customStyle="1" w:styleId="7E957A0115CC458D830E36C3042E0C04">
    <w:name w:val="7E957A0115CC458D830E36C3042E0C04"/>
    <w:rsid w:val="00B16597"/>
  </w:style>
  <w:style w:type="paragraph" w:customStyle="1" w:styleId="E64676FF61134C81A637279FF3DCF79B">
    <w:name w:val="E64676FF61134C81A637279FF3DCF79B"/>
    <w:rsid w:val="00B16597"/>
  </w:style>
  <w:style w:type="paragraph" w:customStyle="1" w:styleId="C0B31C6CB0AE4A14870F49EE304E566F">
    <w:name w:val="C0B31C6CB0AE4A14870F49EE304E566F"/>
    <w:rsid w:val="00B16597"/>
  </w:style>
  <w:style w:type="paragraph" w:customStyle="1" w:styleId="D3D7E92914E34D23A4825BA7927791E6">
    <w:name w:val="D3D7E92914E34D23A4825BA7927791E6"/>
    <w:rsid w:val="00B16597"/>
  </w:style>
  <w:style w:type="paragraph" w:customStyle="1" w:styleId="A3DFDC3747E644079FC27B436F020C08">
    <w:name w:val="A3DFDC3747E644079FC27B436F020C08"/>
    <w:rsid w:val="00B16597"/>
  </w:style>
  <w:style w:type="paragraph" w:customStyle="1" w:styleId="95C21633CA494539835027F5156D9E2B">
    <w:name w:val="95C21633CA494539835027F5156D9E2B"/>
    <w:rsid w:val="00B16597"/>
  </w:style>
  <w:style w:type="paragraph" w:customStyle="1" w:styleId="49AF60FB415C4101B016EA3EF1CE48B0">
    <w:name w:val="49AF60FB415C4101B016EA3EF1CE48B0"/>
    <w:rsid w:val="00B16597"/>
  </w:style>
  <w:style w:type="paragraph" w:customStyle="1" w:styleId="4643F670EB0C44FEA06B0ABC6E24B43B">
    <w:name w:val="4643F670EB0C44FEA06B0ABC6E24B43B"/>
    <w:rsid w:val="00B16597"/>
  </w:style>
  <w:style w:type="paragraph" w:customStyle="1" w:styleId="DEC465C1B5164937A0DC12F9AEDF6087">
    <w:name w:val="DEC465C1B5164937A0DC12F9AEDF6087"/>
    <w:rsid w:val="00B16597"/>
  </w:style>
  <w:style w:type="paragraph" w:customStyle="1" w:styleId="797B58D5F082485381ACA59ED1328D0B">
    <w:name w:val="797B58D5F082485381ACA59ED1328D0B"/>
    <w:rsid w:val="00B16597"/>
  </w:style>
  <w:style w:type="paragraph" w:customStyle="1" w:styleId="17EB506E27D6413D94F95A0A8580FF03">
    <w:name w:val="17EB506E27D6413D94F95A0A8580FF03"/>
    <w:rsid w:val="00B16597"/>
  </w:style>
  <w:style w:type="paragraph" w:customStyle="1" w:styleId="247CDA9F1F08462A933811739A4EBA04">
    <w:name w:val="247CDA9F1F08462A933811739A4EBA04"/>
    <w:rsid w:val="00B16597"/>
  </w:style>
  <w:style w:type="paragraph" w:customStyle="1" w:styleId="8B882ED88BB546CB8FD758CD5919519D">
    <w:name w:val="8B882ED88BB546CB8FD758CD5919519D"/>
    <w:rsid w:val="00B16597"/>
  </w:style>
  <w:style w:type="paragraph" w:customStyle="1" w:styleId="3BA33B9DD5DF46ECAE436AD4C488AC9D">
    <w:name w:val="3BA33B9DD5DF46ECAE436AD4C488AC9D"/>
    <w:rsid w:val="00B16597"/>
  </w:style>
  <w:style w:type="paragraph" w:customStyle="1" w:styleId="4C96F3F34580440787BCBD803919E74C">
    <w:name w:val="4C96F3F34580440787BCBD803919E74C"/>
    <w:rsid w:val="00B16597"/>
  </w:style>
  <w:style w:type="paragraph" w:customStyle="1" w:styleId="1F08FE1E1A7B4571BBA8E39C8D0C6108">
    <w:name w:val="1F08FE1E1A7B4571BBA8E39C8D0C6108"/>
    <w:rsid w:val="00B16597"/>
  </w:style>
  <w:style w:type="paragraph" w:customStyle="1" w:styleId="AF69DBD68A1645799609E2E4A0F07881">
    <w:name w:val="AF69DBD68A1645799609E2E4A0F07881"/>
    <w:rsid w:val="00B16597"/>
  </w:style>
  <w:style w:type="paragraph" w:customStyle="1" w:styleId="654BD0B395C84B58A31420DE9ADE5E2A">
    <w:name w:val="654BD0B395C84B58A31420DE9ADE5E2A"/>
    <w:rsid w:val="00B16597"/>
  </w:style>
  <w:style w:type="paragraph" w:customStyle="1" w:styleId="D04F6AF51DEA4190B11B50C493F8D3F4">
    <w:name w:val="D04F6AF51DEA4190B11B50C493F8D3F4"/>
    <w:rsid w:val="00B16597"/>
  </w:style>
  <w:style w:type="paragraph" w:customStyle="1" w:styleId="7869E7F6092D4AD990151BC1F9F2ED60">
    <w:name w:val="7869E7F6092D4AD990151BC1F9F2ED60"/>
    <w:rsid w:val="00B16597"/>
  </w:style>
  <w:style w:type="paragraph" w:customStyle="1" w:styleId="FD885BE0F2494468A10A65E9C17430EA">
    <w:name w:val="FD885BE0F2494468A10A65E9C17430EA"/>
    <w:rsid w:val="00B16597"/>
  </w:style>
  <w:style w:type="paragraph" w:customStyle="1" w:styleId="BACA8218EF134CC7B59A68A24A4F76C0">
    <w:name w:val="BACA8218EF134CC7B59A68A24A4F76C0"/>
    <w:rsid w:val="00B16597"/>
  </w:style>
  <w:style w:type="paragraph" w:customStyle="1" w:styleId="14B7593662BA44BD8AFB8118E85DBD6A">
    <w:name w:val="14B7593662BA44BD8AFB8118E85DBD6A"/>
    <w:rsid w:val="00B16597"/>
  </w:style>
  <w:style w:type="paragraph" w:customStyle="1" w:styleId="9EDE1E267C6A4DADA0663A644AD82A3E">
    <w:name w:val="9EDE1E267C6A4DADA0663A644AD82A3E"/>
    <w:rsid w:val="00B16597"/>
  </w:style>
  <w:style w:type="paragraph" w:customStyle="1" w:styleId="52C5E4B2015B4CABAC456B070011A6C1">
    <w:name w:val="52C5E4B2015B4CABAC456B070011A6C1"/>
    <w:rsid w:val="00B16597"/>
  </w:style>
  <w:style w:type="paragraph" w:customStyle="1" w:styleId="1B4A75F6C1084EB39AB80B6B3DD3AB91">
    <w:name w:val="1B4A75F6C1084EB39AB80B6B3DD3AB91"/>
    <w:rsid w:val="00B16597"/>
  </w:style>
  <w:style w:type="paragraph" w:customStyle="1" w:styleId="150F90B2595F4AB6A81D9AA6C71B3D2B">
    <w:name w:val="150F90B2595F4AB6A81D9AA6C71B3D2B"/>
    <w:rsid w:val="00B16597"/>
  </w:style>
  <w:style w:type="paragraph" w:customStyle="1" w:styleId="8088BDE3FC1B4300B03D09AB90629ABC">
    <w:name w:val="8088BDE3FC1B4300B03D09AB90629ABC"/>
    <w:rsid w:val="00B16597"/>
  </w:style>
  <w:style w:type="paragraph" w:customStyle="1" w:styleId="72A03C5E2ED24217A2E25DCD7BFDFBED">
    <w:name w:val="72A03C5E2ED24217A2E25DCD7BFDFBED"/>
    <w:rsid w:val="00B16597"/>
  </w:style>
  <w:style w:type="paragraph" w:customStyle="1" w:styleId="D6522653B87340D38620682144277847">
    <w:name w:val="D6522653B87340D38620682144277847"/>
    <w:rsid w:val="00B16597"/>
  </w:style>
  <w:style w:type="paragraph" w:customStyle="1" w:styleId="FD4CF45158E245DCBE8B903A48D0E473">
    <w:name w:val="FD4CF45158E245DCBE8B903A48D0E473"/>
    <w:rsid w:val="00B16597"/>
  </w:style>
  <w:style w:type="paragraph" w:customStyle="1" w:styleId="55B423395B9A4C32A248FEA66AB66141">
    <w:name w:val="55B423395B9A4C32A248FEA66AB66141"/>
    <w:rsid w:val="00B16597"/>
  </w:style>
  <w:style w:type="paragraph" w:customStyle="1" w:styleId="69F8E1756779493EA79A95926B65E380">
    <w:name w:val="69F8E1756779493EA79A95926B65E380"/>
    <w:rsid w:val="00B16597"/>
  </w:style>
  <w:style w:type="paragraph" w:customStyle="1" w:styleId="AAFE49C70FF8421D9EBCA982793E599E">
    <w:name w:val="AAFE49C70FF8421D9EBCA982793E599E"/>
    <w:rsid w:val="00B16597"/>
  </w:style>
  <w:style w:type="paragraph" w:customStyle="1" w:styleId="9BC6FF5CB61B45B499C3E34076C3C0C7">
    <w:name w:val="9BC6FF5CB61B45B499C3E34076C3C0C7"/>
    <w:rsid w:val="00B16597"/>
  </w:style>
  <w:style w:type="paragraph" w:customStyle="1" w:styleId="DDA7184F0A8E4D71B1F672161C50B7DB">
    <w:name w:val="DDA7184F0A8E4D71B1F672161C50B7DB"/>
    <w:rsid w:val="00B16597"/>
  </w:style>
  <w:style w:type="paragraph" w:customStyle="1" w:styleId="94F559CE972846C8BF542319614D386D">
    <w:name w:val="94F559CE972846C8BF542319614D386D"/>
    <w:rsid w:val="00B16597"/>
  </w:style>
  <w:style w:type="paragraph" w:customStyle="1" w:styleId="1BC381FDB8D84736ABEA365E57144731">
    <w:name w:val="1BC381FDB8D84736ABEA365E57144731"/>
    <w:rsid w:val="00B16597"/>
  </w:style>
  <w:style w:type="paragraph" w:customStyle="1" w:styleId="3B3217D1ECC847F1918F18234036B46F">
    <w:name w:val="3B3217D1ECC847F1918F18234036B46F"/>
    <w:rsid w:val="00B16597"/>
  </w:style>
  <w:style w:type="paragraph" w:customStyle="1" w:styleId="2B539E0179BB4E13A3B9D8FE2F95B767">
    <w:name w:val="2B539E0179BB4E13A3B9D8FE2F95B767"/>
    <w:rsid w:val="00B16597"/>
  </w:style>
  <w:style w:type="paragraph" w:customStyle="1" w:styleId="D03277EF633B43058737AB3C0EE43DD5">
    <w:name w:val="D03277EF633B43058737AB3C0EE43DD5"/>
    <w:rsid w:val="00B16597"/>
  </w:style>
  <w:style w:type="paragraph" w:customStyle="1" w:styleId="E57B6A975F144603B35B3955C85A3A19">
    <w:name w:val="E57B6A975F144603B35B3955C85A3A19"/>
    <w:rsid w:val="00B16597"/>
  </w:style>
  <w:style w:type="paragraph" w:customStyle="1" w:styleId="FB473095C47344D794B6813B29BFEC69">
    <w:name w:val="FB473095C47344D794B6813B29BFEC69"/>
    <w:rsid w:val="00B16597"/>
  </w:style>
  <w:style w:type="paragraph" w:customStyle="1" w:styleId="A4F987EDF0184972B562BD54F6B212F4">
    <w:name w:val="A4F987EDF0184972B562BD54F6B212F4"/>
    <w:rsid w:val="00B16597"/>
  </w:style>
  <w:style w:type="paragraph" w:customStyle="1" w:styleId="4D3931DEB9B3421581CFA71463726CC0">
    <w:name w:val="4D3931DEB9B3421581CFA71463726CC0"/>
    <w:rsid w:val="00B16597"/>
  </w:style>
  <w:style w:type="paragraph" w:customStyle="1" w:styleId="DEB08243C89441CD9D6B7CC209E0F83D">
    <w:name w:val="DEB08243C89441CD9D6B7CC209E0F83D"/>
    <w:rsid w:val="00B16597"/>
  </w:style>
  <w:style w:type="paragraph" w:customStyle="1" w:styleId="C8E7B97AA3CC4549B28516D6334ED697">
    <w:name w:val="C8E7B97AA3CC4549B28516D6334ED697"/>
    <w:rsid w:val="00B16597"/>
  </w:style>
  <w:style w:type="paragraph" w:customStyle="1" w:styleId="2780DF580AF64C8FBF80D8E321C8BB90">
    <w:name w:val="2780DF580AF64C8FBF80D8E321C8BB90"/>
    <w:rsid w:val="00B16597"/>
  </w:style>
  <w:style w:type="paragraph" w:customStyle="1" w:styleId="40C915F78E334E84878048E6EFA07FAF">
    <w:name w:val="40C915F78E334E84878048E6EFA07FAF"/>
    <w:rsid w:val="00B16597"/>
  </w:style>
  <w:style w:type="paragraph" w:customStyle="1" w:styleId="F6CEAD26835540A08270856B44B1703B">
    <w:name w:val="F6CEAD26835540A08270856B44B1703B"/>
    <w:rsid w:val="00B16597"/>
  </w:style>
  <w:style w:type="paragraph" w:customStyle="1" w:styleId="3ED8B010A55E4AF79CAECB4CFE26F5C1">
    <w:name w:val="3ED8B010A55E4AF79CAECB4CFE26F5C1"/>
    <w:rsid w:val="00B16597"/>
  </w:style>
  <w:style w:type="paragraph" w:customStyle="1" w:styleId="8DE2E8F3E586431188ABADC83B3907EF">
    <w:name w:val="8DE2E8F3E586431188ABADC83B3907EF"/>
    <w:rsid w:val="00B16597"/>
  </w:style>
  <w:style w:type="paragraph" w:customStyle="1" w:styleId="FCFDFF6D39594A9E91836DCABF80D62E">
    <w:name w:val="FCFDFF6D39594A9E91836DCABF80D62E"/>
    <w:rsid w:val="00B16597"/>
  </w:style>
  <w:style w:type="paragraph" w:customStyle="1" w:styleId="E29793BF2DD343BC81693F6B88955A79">
    <w:name w:val="E29793BF2DD343BC81693F6B88955A79"/>
    <w:rsid w:val="00B16597"/>
  </w:style>
  <w:style w:type="paragraph" w:customStyle="1" w:styleId="B3548177C4CF41B089A5EC4D3EDAAD15">
    <w:name w:val="B3548177C4CF41B089A5EC4D3EDAAD15"/>
    <w:rsid w:val="00B16597"/>
  </w:style>
  <w:style w:type="paragraph" w:customStyle="1" w:styleId="9EBD3C8A3A64485DA4D2390CCC54BF87">
    <w:name w:val="9EBD3C8A3A64485DA4D2390CCC54BF87"/>
    <w:rsid w:val="00B16597"/>
  </w:style>
  <w:style w:type="paragraph" w:customStyle="1" w:styleId="746CE72A73CD4809801E47C395E9CF9F">
    <w:name w:val="746CE72A73CD4809801E47C395E9CF9F"/>
    <w:rsid w:val="00B16597"/>
  </w:style>
  <w:style w:type="paragraph" w:customStyle="1" w:styleId="DAAA7FFB01174FC0AB1A289FCF336FF4">
    <w:name w:val="DAAA7FFB01174FC0AB1A289FCF336FF4"/>
    <w:rsid w:val="00B16597"/>
  </w:style>
  <w:style w:type="paragraph" w:customStyle="1" w:styleId="DA07A3842E514491B44B0F9DE7F6462D">
    <w:name w:val="DA07A3842E514491B44B0F9DE7F6462D"/>
    <w:rsid w:val="00B16597"/>
  </w:style>
  <w:style w:type="paragraph" w:customStyle="1" w:styleId="703D080A78EE4F01B5DBFAF85B0A733B">
    <w:name w:val="703D080A78EE4F01B5DBFAF85B0A733B"/>
    <w:rsid w:val="00B16597"/>
  </w:style>
  <w:style w:type="paragraph" w:customStyle="1" w:styleId="47A892A039494F8CBD3E9441F666C4ED">
    <w:name w:val="47A892A039494F8CBD3E9441F666C4ED"/>
    <w:rsid w:val="00B16597"/>
  </w:style>
  <w:style w:type="paragraph" w:customStyle="1" w:styleId="941ACEE9ED7B4076B24E3D763C2E4C85">
    <w:name w:val="941ACEE9ED7B4076B24E3D763C2E4C85"/>
    <w:rsid w:val="00B16597"/>
  </w:style>
  <w:style w:type="paragraph" w:customStyle="1" w:styleId="D09BC40F200C47408E5581FA19BE7264">
    <w:name w:val="D09BC40F200C47408E5581FA19BE7264"/>
    <w:rsid w:val="00B16597"/>
  </w:style>
  <w:style w:type="paragraph" w:customStyle="1" w:styleId="C3839A0CEC9C45638039AAAF914AFD69">
    <w:name w:val="C3839A0CEC9C45638039AAAF914AFD69"/>
    <w:rsid w:val="00B16597"/>
  </w:style>
  <w:style w:type="paragraph" w:customStyle="1" w:styleId="76A895B031864487A34EFA45C8B4C118">
    <w:name w:val="76A895B031864487A34EFA45C8B4C118"/>
    <w:rsid w:val="00B16597"/>
  </w:style>
  <w:style w:type="paragraph" w:customStyle="1" w:styleId="81A60873AF964B46A6D562018A710E62">
    <w:name w:val="81A60873AF964B46A6D562018A710E62"/>
    <w:rsid w:val="00B16597"/>
  </w:style>
  <w:style w:type="paragraph" w:customStyle="1" w:styleId="D79F7C41274C464EB9005271DA3223DA">
    <w:name w:val="D79F7C41274C464EB9005271DA3223DA"/>
    <w:rsid w:val="00B16597"/>
  </w:style>
  <w:style w:type="paragraph" w:customStyle="1" w:styleId="6C92D275F2FE4DB4B40371B5602FB7E5">
    <w:name w:val="6C92D275F2FE4DB4B40371B5602FB7E5"/>
    <w:rsid w:val="00B16597"/>
  </w:style>
  <w:style w:type="paragraph" w:customStyle="1" w:styleId="F68D6FDB461B486281A261E133D26D0E">
    <w:name w:val="F68D6FDB461B486281A261E133D26D0E"/>
    <w:rsid w:val="00B16597"/>
  </w:style>
  <w:style w:type="paragraph" w:customStyle="1" w:styleId="7584E6186CB849F99E10239F1F7433B3">
    <w:name w:val="7584E6186CB849F99E10239F1F7433B3"/>
    <w:rsid w:val="00B16597"/>
  </w:style>
  <w:style w:type="paragraph" w:customStyle="1" w:styleId="0559412F8E68403FB60BE74FEBC46637">
    <w:name w:val="0559412F8E68403FB60BE74FEBC46637"/>
    <w:rsid w:val="00B16597"/>
  </w:style>
  <w:style w:type="paragraph" w:customStyle="1" w:styleId="7461F60A5D0A47C5B7C2B4CF6882FB46">
    <w:name w:val="7461F60A5D0A47C5B7C2B4CF6882FB46"/>
    <w:rsid w:val="00B16597"/>
  </w:style>
  <w:style w:type="paragraph" w:customStyle="1" w:styleId="D1FC1E56702B4172B272CF1F56B5EE3A">
    <w:name w:val="D1FC1E56702B4172B272CF1F56B5EE3A"/>
    <w:rsid w:val="00B16597"/>
  </w:style>
  <w:style w:type="paragraph" w:customStyle="1" w:styleId="0ABA5B57A0B841F18CEB8B1798121148">
    <w:name w:val="0ABA5B57A0B841F18CEB8B1798121148"/>
    <w:rsid w:val="00B16597"/>
  </w:style>
  <w:style w:type="paragraph" w:customStyle="1" w:styleId="1494325E893941C697CCCF1C24A43D69">
    <w:name w:val="1494325E893941C697CCCF1C24A43D69"/>
    <w:rsid w:val="00B16597"/>
  </w:style>
  <w:style w:type="paragraph" w:customStyle="1" w:styleId="6E5AC76B1504467B84A88C11852EBDD5">
    <w:name w:val="6E5AC76B1504467B84A88C11852EBDD5"/>
    <w:rsid w:val="00B16597"/>
  </w:style>
  <w:style w:type="paragraph" w:customStyle="1" w:styleId="916658EB19774CBEBD2EF7F86C2C0066">
    <w:name w:val="916658EB19774CBEBD2EF7F86C2C0066"/>
    <w:rsid w:val="00B16597"/>
  </w:style>
  <w:style w:type="paragraph" w:customStyle="1" w:styleId="D840DC5E8EB546F9A33AA9A1131F6861">
    <w:name w:val="D840DC5E8EB546F9A33AA9A1131F6861"/>
    <w:rsid w:val="00B16597"/>
  </w:style>
  <w:style w:type="paragraph" w:customStyle="1" w:styleId="617C8DB8B1A0454B944C09F4FBCADE03">
    <w:name w:val="617C8DB8B1A0454B944C09F4FBCADE03"/>
    <w:rsid w:val="00B16597"/>
  </w:style>
  <w:style w:type="paragraph" w:customStyle="1" w:styleId="D60F70633B894B9287078866931A3F70">
    <w:name w:val="D60F70633B894B9287078866931A3F70"/>
    <w:rsid w:val="00B16597"/>
  </w:style>
  <w:style w:type="paragraph" w:customStyle="1" w:styleId="0592B75E801E4667B848666EB53DA883">
    <w:name w:val="0592B75E801E4667B848666EB53DA883"/>
    <w:rsid w:val="00B16597"/>
  </w:style>
  <w:style w:type="paragraph" w:customStyle="1" w:styleId="9E31BDC7DA2944658C6A69DCFF5F2D1C">
    <w:name w:val="9E31BDC7DA2944658C6A69DCFF5F2D1C"/>
    <w:rsid w:val="00B16597"/>
  </w:style>
  <w:style w:type="paragraph" w:customStyle="1" w:styleId="9D884FC81AB24872B7F07A23FD584FA7">
    <w:name w:val="9D884FC81AB24872B7F07A23FD584FA7"/>
    <w:rsid w:val="00B16597"/>
  </w:style>
  <w:style w:type="paragraph" w:customStyle="1" w:styleId="5DDEA8ABCEEC4FAAA606AF246738E7E9">
    <w:name w:val="5DDEA8ABCEEC4FAAA606AF246738E7E9"/>
    <w:rsid w:val="00B16597"/>
  </w:style>
  <w:style w:type="paragraph" w:customStyle="1" w:styleId="EDB6C763840942578933C660377D17BE">
    <w:name w:val="EDB6C763840942578933C660377D17BE"/>
    <w:rsid w:val="00B16597"/>
  </w:style>
  <w:style w:type="paragraph" w:customStyle="1" w:styleId="DED0216B92B44135A4C18B3579CDE8BF">
    <w:name w:val="DED0216B92B44135A4C18B3579CDE8BF"/>
    <w:rsid w:val="00B16597"/>
  </w:style>
  <w:style w:type="paragraph" w:customStyle="1" w:styleId="4180A12F5D304D0D84A4DDFAD647393E">
    <w:name w:val="4180A12F5D304D0D84A4DDFAD647393E"/>
    <w:rsid w:val="00B16597"/>
  </w:style>
  <w:style w:type="paragraph" w:customStyle="1" w:styleId="DA96647B8FA9412980FE24EAE5E5E6B2">
    <w:name w:val="DA96647B8FA9412980FE24EAE5E5E6B2"/>
    <w:rsid w:val="00B16597"/>
  </w:style>
  <w:style w:type="paragraph" w:customStyle="1" w:styleId="0F6F8F92558D4FC8821A84B20DA74A22">
    <w:name w:val="0F6F8F92558D4FC8821A84B20DA74A22"/>
    <w:rsid w:val="00B16597"/>
  </w:style>
  <w:style w:type="paragraph" w:customStyle="1" w:styleId="1A4A16F1AE254B5C8D48CD89A19B96F5">
    <w:name w:val="1A4A16F1AE254B5C8D48CD89A19B96F5"/>
    <w:rsid w:val="00B16597"/>
  </w:style>
  <w:style w:type="paragraph" w:customStyle="1" w:styleId="FE6852823A0B46A991582F618589E8A7">
    <w:name w:val="FE6852823A0B46A991582F618589E8A7"/>
    <w:rsid w:val="00B16597"/>
  </w:style>
  <w:style w:type="paragraph" w:customStyle="1" w:styleId="8CC4A38DA0A046C5BB58C6B371D509B9">
    <w:name w:val="8CC4A38DA0A046C5BB58C6B371D509B9"/>
    <w:rsid w:val="00B16597"/>
  </w:style>
  <w:style w:type="paragraph" w:customStyle="1" w:styleId="674A9B9CFE15467EB85A2426D176E8D2">
    <w:name w:val="674A9B9CFE15467EB85A2426D176E8D2"/>
    <w:rsid w:val="00B16597"/>
  </w:style>
  <w:style w:type="paragraph" w:customStyle="1" w:styleId="33E12D6B12F64BE29AE5E460FE3258EB">
    <w:name w:val="33E12D6B12F64BE29AE5E460FE3258EB"/>
    <w:rsid w:val="00B16597"/>
  </w:style>
  <w:style w:type="paragraph" w:customStyle="1" w:styleId="0760F281D05F45D38B38C917D8C09D19">
    <w:name w:val="0760F281D05F45D38B38C917D8C09D19"/>
    <w:rsid w:val="00B16597"/>
  </w:style>
  <w:style w:type="paragraph" w:customStyle="1" w:styleId="50D6ED2DF94240C784D0CE5F82C7E62E">
    <w:name w:val="50D6ED2DF94240C784D0CE5F82C7E62E"/>
    <w:rsid w:val="00B16597"/>
  </w:style>
  <w:style w:type="paragraph" w:customStyle="1" w:styleId="C8C7985BC9E14C8BBBECCBE1EE377B1B">
    <w:name w:val="C8C7985BC9E14C8BBBECCBE1EE377B1B"/>
    <w:rsid w:val="00B16597"/>
  </w:style>
  <w:style w:type="paragraph" w:customStyle="1" w:styleId="81BB2AB8D13748BC982BE78C5F26753E">
    <w:name w:val="81BB2AB8D13748BC982BE78C5F26753E"/>
    <w:rsid w:val="00B16597"/>
  </w:style>
  <w:style w:type="paragraph" w:customStyle="1" w:styleId="40E6A3E59164431D8A2114529B48F9FA">
    <w:name w:val="40E6A3E59164431D8A2114529B48F9FA"/>
    <w:rsid w:val="00B16597"/>
  </w:style>
  <w:style w:type="paragraph" w:customStyle="1" w:styleId="5BEB9CDE0D00403B8748573CFBA69FA5">
    <w:name w:val="5BEB9CDE0D00403B8748573CFBA69FA5"/>
    <w:rsid w:val="00B16597"/>
  </w:style>
  <w:style w:type="paragraph" w:customStyle="1" w:styleId="150C8A86411D4CCDA0B75CBE11C97509">
    <w:name w:val="150C8A86411D4CCDA0B75CBE11C97509"/>
    <w:rsid w:val="00B16597"/>
  </w:style>
  <w:style w:type="paragraph" w:customStyle="1" w:styleId="15027412C1264903A86E97CBF1B5A71B">
    <w:name w:val="15027412C1264903A86E97CBF1B5A71B"/>
    <w:rsid w:val="00B16597"/>
  </w:style>
  <w:style w:type="paragraph" w:customStyle="1" w:styleId="C6796B5815AF411BB30F00E336CC193E">
    <w:name w:val="C6796B5815AF411BB30F00E336CC193E"/>
    <w:rsid w:val="00B16597"/>
  </w:style>
  <w:style w:type="paragraph" w:customStyle="1" w:styleId="751FB2110FE7490AB1DB3A5767FE4BCA">
    <w:name w:val="751FB2110FE7490AB1DB3A5767FE4BCA"/>
    <w:rsid w:val="008B5246"/>
  </w:style>
  <w:style w:type="paragraph" w:customStyle="1" w:styleId="C4B535E4A12643F4AC9559C68ECB7E69">
    <w:name w:val="C4B535E4A12643F4AC9559C68ECB7E69"/>
    <w:rsid w:val="008B5246"/>
  </w:style>
  <w:style w:type="paragraph" w:customStyle="1" w:styleId="C0269FF10FD8442C9DE8218308B97B51">
    <w:name w:val="C0269FF10FD8442C9DE8218308B97B51"/>
    <w:rsid w:val="008B5246"/>
  </w:style>
  <w:style w:type="paragraph" w:customStyle="1" w:styleId="26479CE10C314811868996CCE56B570B">
    <w:name w:val="26479CE10C314811868996CCE56B570B"/>
    <w:rsid w:val="008B5246"/>
  </w:style>
  <w:style w:type="paragraph" w:customStyle="1" w:styleId="59B613819CB248AFADF66537669B88CE">
    <w:name w:val="59B613819CB248AFADF66537669B88CE"/>
    <w:rsid w:val="008B5246"/>
  </w:style>
  <w:style w:type="paragraph" w:customStyle="1" w:styleId="83BB81D4C919412BB64C489D4DF26630">
    <w:name w:val="83BB81D4C919412BB64C489D4DF26630"/>
    <w:rsid w:val="008B5246"/>
  </w:style>
  <w:style w:type="paragraph" w:customStyle="1" w:styleId="CEE74C63EE6447D988E53304D6DDFD42">
    <w:name w:val="CEE74C63EE6447D988E53304D6DDFD42"/>
    <w:rsid w:val="008B5246"/>
  </w:style>
  <w:style w:type="paragraph" w:customStyle="1" w:styleId="62B0B3BC9686466592C7EA9D5E5FC721">
    <w:name w:val="62B0B3BC9686466592C7EA9D5E5FC721"/>
    <w:rsid w:val="008B5246"/>
  </w:style>
  <w:style w:type="paragraph" w:customStyle="1" w:styleId="38DF320CD93041BCB4E674A077381E21">
    <w:name w:val="38DF320CD93041BCB4E674A077381E21"/>
    <w:rsid w:val="008B5246"/>
  </w:style>
  <w:style w:type="paragraph" w:customStyle="1" w:styleId="E92FBFA1E2764775AA2FCF8A4B2CFAD2">
    <w:name w:val="E92FBFA1E2764775AA2FCF8A4B2CFAD2"/>
    <w:rsid w:val="008B5246"/>
  </w:style>
  <w:style w:type="paragraph" w:customStyle="1" w:styleId="02B5B40F1610439E99CE65B033DBDC23">
    <w:name w:val="02B5B40F1610439E99CE65B033DBDC23"/>
    <w:rsid w:val="008B5246"/>
  </w:style>
  <w:style w:type="paragraph" w:customStyle="1" w:styleId="ECDE9DCED7DD4290B88703D37332B808">
    <w:name w:val="ECDE9DCED7DD4290B88703D37332B808"/>
    <w:rsid w:val="008B5246"/>
  </w:style>
  <w:style w:type="paragraph" w:customStyle="1" w:styleId="2DC9E7F0CBBF406A8A22D92E8ECBEAAB">
    <w:name w:val="2DC9E7F0CBBF406A8A22D92E8ECBEAAB"/>
    <w:rsid w:val="008B5246"/>
  </w:style>
  <w:style w:type="paragraph" w:customStyle="1" w:styleId="1FFB8D9BF0B44489879495C21B2556AF">
    <w:name w:val="1FFB8D9BF0B44489879495C21B2556AF"/>
    <w:rsid w:val="008B5246"/>
  </w:style>
  <w:style w:type="paragraph" w:customStyle="1" w:styleId="A2D73C23CCD045039B4B2453E147BF2B">
    <w:name w:val="A2D73C23CCD045039B4B2453E147BF2B"/>
    <w:rsid w:val="008B5246"/>
  </w:style>
  <w:style w:type="paragraph" w:customStyle="1" w:styleId="9C8F44DDEC514AA8A233343380F4BEBC">
    <w:name w:val="9C8F44DDEC514AA8A233343380F4BEBC"/>
    <w:rsid w:val="008B5246"/>
  </w:style>
  <w:style w:type="paragraph" w:customStyle="1" w:styleId="05789FCA56C44F49AF924FCE2E20842B">
    <w:name w:val="05789FCA56C44F49AF924FCE2E20842B"/>
    <w:rsid w:val="008B5246"/>
  </w:style>
  <w:style w:type="paragraph" w:customStyle="1" w:styleId="65D45DD68149418AAAF12FF72494407D">
    <w:name w:val="65D45DD68149418AAAF12FF72494407D"/>
    <w:rsid w:val="008B5246"/>
  </w:style>
  <w:style w:type="paragraph" w:customStyle="1" w:styleId="E63AE118572642089084399575CDC7BB">
    <w:name w:val="E63AE118572642089084399575CDC7BB"/>
    <w:rsid w:val="008B5246"/>
  </w:style>
  <w:style w:type="paragraph" w:customStyle="1" w:styleId="C8864FFE5B45426E90362B5383C9C4EE">
    <w:name w:val="C8864FFE5B45426E90362B5383C9C4EE"/>
    <w:rsid w:val="008B5246"/>
  </w:style>
  <w:style w:type="paragraph" w:customStyle="1" w:styleId="C3E04536D8C14DAFAA056203D4B5B681">
    <w:name w:val="C3E04536D8C14DAFAA056203D4B5B681"/>
    <w:rsid w:val="008B5246"/>
  </w:style>
  <w:style w:type="paragraph" w:customStyle="1" w:styleId="FD475062F8114AD4BA93C1B07BC2C675">
    <w:name w:val="FD475062F8114AD4BA93C1B07BC2C675"/>
    <w:rsid w:val="008B5246"/>
  </w:style>
  <w:style w:type="paragraph" w:customStyle="1" w:styleId="FD2EEC789B8B405A9DB97536A3C8995A">
    <w:name w:val="FD2EEC789B8B405A9DB97536A3C8995A"/>
    <w:rsid w:val="008B5246"/>
  </w:style>
  <w:style w:type="paragraph" w:customStyle="1" w:styleId="51E0627902FA4B0489F5B5C347D24D1F">
    <w:name w:val="51E0627902FA4B0489F5B5C347D24D1F"/>
    <w:rsid w:val="008B5246"/>
  </w:style>
  <w:style w:type="paragraph" w:customStyle="1" w:styleId="9F8B9650E3AB48E1BDAD65A3F78B4682">
    <w:name w:val="9F8B9650E3AB48E1BDAD65A3F78B4682"/>
    <w:rsid w:val="008B5246"/>
  </w:style>
  <w:style w:type="paragraph" w:customStyle="1" w:styleId="DD14405414BF4CB6966A74ADF5184C2B">
    <w:name w:val="DD14405414BF4CB6966A74ADF5184C2B"/>
    <w:rsid w:val="008B5246"/>
  </w:style>
  <w:style w:type="paragraph" w:customStyle="1" w:styleId="832382CEC3FE43E887B9FC49CEA1C324">
    <w:name w:val="832382CEC3FE43E887B9FC49CEA1C324"/>
    <w:rsid w:val="008B5246"/>
  </w:style>
  <w:style w:type="paragraph" w:customStyle="1" w:styleId="34C37B2D34AB466AAC6C21F8CD5CD81D">
    <w:name w:val="34C37B2D34AB466AAC6C21F8CD5CD81D"/>
    <w:rsid w:val="008B5246"/>
  </w:style>
  <w:style w:type="paragraph" w:customStyle="1" w:styleId="D6925D1765AC4149A2E7A8C678FC2391">
    <w:name w:val="D6925D1765AC4149A2E7A8C678FC2391"/>
    <w:rsid w:val="008B5246"/>
  </w:style>
  <w:style w:type="paragraph" w:customStyle="1" w:styleId="3E117F0B01D642D98D328550B59E89A4">
    <w:name w:val="3E117F0B01D642D98D328550B59E89A4"/>
    <w:rsid w:val="008B5246"/>
  </w:style>
  <w:style w:type="paragraph" w:customStyle="1" w:styleId="609916200DF442C292AD2D0D01275283">
    <w:name w:val="609916200DF442C292AD2D0D01275283"/>
    <w:rsid w:val="008B5246"/>
  </w:style>
  <w:style w:type="paragraph" w:customStyle="1" w:styleId="6BA6E04A36BC46B8B058ACD0F9604456">
    <w:name w:val="6BA6E04A36BC46B8B058ACD0F9604456"/>
    <w:rsid w:val="008B5246"/>
  </w:style>
  <w:style w:type="paragraph" w:customStyle="1" w:styleId="BD7EA8DBB2DB46AFBC34CD77090A0590">
    <w:name w:val="BD7EA8DBB2DB46AFBC34CD77090A0590"/>
    <w:rsid w:val="008B5246"/>
  </w:style>
  <w:style w:type="paragraph" w:customStyle="1" w:styleId="D473E2CB81154D86954409F3B72B1036">
    <w:name w:val="D473E2CB81154D86954409F3B72B1036"/>
    <w:rsid w:val="008B5246"/>
  </w:style>
  <w:style w:type="paragraph" w:customStyle="1" w:styleId="70AC9B40EC914E80BBF599FBF47AF0DC">
    <w:name w:val="70AC9B40EC914E80BBF599FBF47AF0DC"/>
    <w:rsid w:val="008B5246"/>
  </w:style>
  <w:style w:type="paragraph" w:customStyle="1" w:styleId="68D6D190B3F44D50A03415B669B13E23">
    <w:name w:val="68D6D190B3F44D50A03415B669B13E23"/>
    <w:rsid w:val="008B5246"/>
  </w:style>
  <w:style w:type="paragraph" w:customStyle="1" w:styleId="FD56631DF6EC4C7594236579BBE85081">
    <w:name w:val="FD56631DF6EC4C7594236579BBE85081"/>
    <w:rsid w:val="008B5246"/>
  </w:style>
  <w:style w:type="paragraph" w:customStyle="1" w:styleId="FC7F8F82FE7B436D8CF4DDD34D0F1658">
    <w:name w:val="FC7F8F82FE7B436D8CF4DDD34D0F1658"/>
    <w:rsid w:val="008B5246"/>
  </w:style>
  <w:style w:type="paragraph" w:customStyle="1" w:styleId="06C1468BDF4046BDB6B28325A4537806">
    <w:name w:val="06C1468BDF4046BDB6B28325A4537806"/>
    <w:rsid w:val="008B5246"/>
  </w:style>
  <w:style w:type="paragraph" w:customStyle="1" w:styleId="35105BB15FF14A8AADBCFCFB767701D8">
    <w:name w:val="35105BB15FF14A8AADBCFCFB767701D8"/>
    <w:rsid w:val="008B5246"/>
  </w:style>
  <w:style w:type="paragraph" w:customStyle="1" w:styleId="3CD08D0A1A1E4DAAAD516EC70E8379D0">
    <w:name w:val="3CD08D0A1A1E4DAAAD516EC70E8379D0"/>
    <w:rsid w:val="008B5246"/>
  </w:style>
  <w:style w:type="paragraph" w:customStyle="1" w:styleId="21A1E39D723A468FB5610BF5B0E26825">
    <w:name w:val="21A1E39D723A468FB5610BF5B0E26825"/>
    <w:rsid w:val="008B5246"/>
  </w:style>
  <w:style w:type="paragraph" w:customStyle="1" w:styleId="E9FE29141BEC4DA0B616858B797BD379">
    <w:name w:val="E9FE29141BEC4DA0B616858B797BD379"/>
    <w:rsid w:val="008B5246"/>
  </w:style>
  <w:style w:type="paragraph" w:customStyle="1" w:styleId="78CB1453E80C46A5AE153C7B62DB6CB4">
    <w:name w:val="78CB1453E80C46A5AE153C7B62DB6CB4"/>
    <w:rsid w:val="008B5246"/>
  </w:style>
  <w:style w:type="paragraph" w:customStyle="1" w:styleId="F4633CA81BF04D17938100B5ACBCF8E5">
    <w:name w:val="F4633CA81BF04D17938100B5ACBCF8E5"/>
    <w:rsid w:val="008B5246"/>
  </w:style>
  <w:style w:type="paragraph" w:customStyle="1" w:styleId="D67FF12C0BAA4685813F6E6B3D537336">
    <w:name w:val="D67FF12C0BAA4685813F6E6B3D537336"/>
    <w:rsid w:val="008B5246"/>
  </w:style>
  <w:style w:type="paragraph" w:customStyle="1" w:styleId="CBC4E9A91F1F4723A690F1FAAC232BF3">
    <w:name w:val="CBC4E9A91F1F4723A690F1FAAC232BF3"/>
    <w:rsid w:val="008B5246"/>
  </w:style>
  <w:style w:type="paragraph" w:customStyle="1" w:styleId="F07F62F670154A0191654E8BA6FB11B9">
    <w:name w:val="F07F62F670154A0191654E8BA6FB11B9"/>
    <w:rsid w:val="008B5246"/>
  </w:style>
  <w:style w:type="paragraph" w:customStyle="1" w:styleId="AA914998705E4C49938BF4B2CAAE632A">
    <w:name w:val="AA914998705E4C49938BF4B2CAAE632A"/>
    <w:rsid w:val="008B5246"/>
  </w:style>
  <w:style w:type="paragraph" w:customStyle="1" w:styleId="32524C6E527A42E6A1D35E7AE6C96BB4">
    <w:name w:val="32524C6E527A42E6A1D35E7AE6C96BB4"/>
    <w:rsid w:val="008B5246"/>
  </w:style>
  <w:style w:type="paragraph" w:customStyle="1" w:styleId="2CFDF75267E74A8AAD655C6A4BCFDEDF">
    <w:name w:val="2CFDF75267E74A8AAD655C6A4BCFDEDF"/>
    <w:rsid w:val="008B5246"/>
  </w:style>
  <w:style w:type="paragraph" w:customStyle="1" w:styleId="D702A4ED2EC944FD893E3232E9D163B0">
    <w:name w:val="D702A4ED2EC944FD893E3232E9D163B0"/>
    <w:rsid w:val="008B5246"/>
  </w:style>
  <w:style w:type="paragraph" w:customStyle="1" w:styleId="55CBE53541DF4F2EA61BCBDEF6293725">
    <w:name w:val="55CBE53541DF4F2EA61BCBDEF6293725"/>
    <w:rsid w:val="008B5246"/>
  </w:style>
  <w:style w:type="paragraph" w:customStyle="1" w:styleId="5AF8DCB0CCB746FC89011E86976442F4">
    <w:name w:val="5AF8DCB0CCB746FC89011E86976442F4"/>
    <w:rsid w:val="008B5246"/>
  </w:style>
  <w:style w:type="paragraph" w:customStyle="1" w:styleId="05E955749C3641EAA212763E38C388F4">
    <w:name w:val="05E955749C3641EAA212763E38C388F4"/>
    <w:rsid w:val="008B5246"/>
  </w:style>
  <w:style w:type="paragraph" w:customStyle="1" w:styleId="303D01D2473A4318892194F3A3C29A0D">
    <w:name w:val="303D01D2473A4318892194F3A3C29A0D"/>
    <w:rsid w:val="008B5246"/>
  </w:style>
  <w:style w:type="paragraph" w:customStyle="1" w:styleId="1EA2098BC6104E5FBB8BB4A5ADB74A79">
    <w:name w:val="1EA2098BC6104E5FBB8BB4A5ADB74A79"/>
    <w:rsid w:val="008B5246"/>
  </w:style>
  <w:style w:type="paragraph" w:customStyle="1" w:styleId="FF947443C35B421E982DF584B5DBD200">
    <w:name w:val="FF947443C35B421E982DF584B5DBD200"/>
    <w:rsid w:val="008B5246"/>
  </w:style>
  <w:style w:type="paragraph" w:customStyle="1" w:styleId="E369681680F048E09AAD510B2439263F">
    <w:name w:val="E369681680F048E09AAD510B2439263F"/>
    <w:rsid w:val="008B5246"/>
  </w:style>
  <w:style w:type="paragraph" w:customStyle="1" w:styleId="B8FE82BB86BF413FACE4B036D98B4703">
    <w:name w:val="B8FE82BB86BF413FACE4B036D98B4703"/>
    <w:rsid w:val="008B5246"/>
  </w:style>
  <w:style w:type="paragraph" w:customStyle="1" w:styleId="E74719DDAA2E4201873FFF3419A9C690">
    <w:name w:val="E74719DDAA2E4201873FFF3419A9C690"/>
    <w:rsid w:val="008B5246"/>
  </w:style>
  <w:style w:type="paragraph" w:customStyle="1" w:styleId="176AB77C57FB431CAED3577D96F53A08">
    <w:name w:val="176AB77C57FB431CAED3577D96F53A08"/>
    <w:rsid w:val="008B5246"/>
  </w:style>
  <w:style w:type="paragraph" w:customStyle="1" w:styleId="C2B4C7B937CB4BB88AA2E93169360DBD">
    <w:name w:val="C2B4C7B937CB4BB88AA2E93169360DBD"/>
    <w:rsid w:val="008B5246"/>
  </w:style>
  <w:style w:type="paragraph" w:customStyle="1" w:styleId="E594059DDAC14D7F9392041EEDBC15DB">
    <w:name w:val="E594059DDAC14D7F9392041EEDBC15DB"/>
    <w:rsid w:val="008B5246"/>
  </w:style>
  <w:style w:type="paragraph" w:customStyle="1" w:styleId="CAF1C6A0375B461984B4275656B269F8">
    <w:name w:val="CAF1C6A0375B461984B4275656B269F8"/>
    <w:rsid w:val="008B5246"/>
  </w:style>
  <w:style w:type="paragraph" w:customStyle="1" w:styleId="8A92EA5060804CC1A03F8F13E858F392">
    <w:name w:val="8A92EA5060804CC1A03F8F13E858F392"/>
    <w:rsid w:val="008B5246"/>
  </w:style>
  <w:style w:type="paragraph" w:customStyle="1" w:styleId="17CCEF06ACFB4462B692561A1DD63383">
    <w:name w:val="17CCEF06ACFB4462B692561A1DD63383"/>
    <w:rsid w:val="008B5246"/>
  </w:style>
  <w:style w:type="paragraph" w:customStyle="1" w:styleId="0E75CB3A57CE4BF0A1B36E4E1A80F752">
    <w:name w:val="0E75CB3A57CE4BF0A1B36E4E1A80F752"/>
    <w:rsid w:val="008B5246"/>
  </w:style>
  <w:style w:type="paragraph" w:customStyle="1" w:styleId="8E273A7B396F4CD2B986B556D9CEBA27">
    <w:name w:val="8E273A7B396F4CD2B986B556D9CEBA27"/>
    <w:rsid w:val="008B5246"/>
  </w:style>
  <w:style w:type="paragraph" w:customStyle="1" w:styleId="D037045212B54F63A428D14DC548EDAB">
    <w:name w:val="D037045212B54F63A428D14DC548EDAB"/>
    <w:rsid w:val="008B5246"/>
  </w:style>
  <w:style w:type="paragraph" w:customStyle="1" w:styleId="31A568570AEF4E78895E7C54E5870D4A">
    <w:name w:val="31A568570AEF4E78895E7C54E5870D4A"/>
    <w:rsid w:val="008B5246"/>
  </w:style>
  <w:style w:type="paragraph" w:customStyle="1" w:styleId="70FA3171C83240CEA51760809908C767">
    <w:name w:val="70FA3171C83240CEA51760809908C767"/>
    <w:rsid w:val="008B5246"/>
  </w:style>
  <w:style w:type="paragraph" w:customStyle="1" w:styleId="275F5A5027664CBABB9B8E616F87AB7E">
    <w:name w:val="275F5A5027664CBABB9B8E616F87AB7E"/>
    <w:rsid w:val="008B5246"/>
  </w:style>
  <w:style w:type="paragraph" w:customStyle="1" w:styleId="8D6CC2308F944907BD1582AFBC9531F9">
    <w:name w:val="8D6CC2308F944907BD1582AFBC9531F9"/>
    <w:rsid w:val="008B5246"/>
  </w:style>
  <w:style w:type="paragraph" w:customStyle="1" w:styleId="44B9785AF8894160B97CB15534F8E16E">
    <w:name w:val="44B9785AF8894160B97CB15534F8E16E"/>
    <w:rsid w:val="008B5246"/>
  </w:style>
  <w:style w:type="paragraph" w:customStyle="1" w:styleId="F1A1F3B95B6B4A0D804DEA28D0147213">
    <w:name w:val="F1A1F3B95B6B4A0D804DEA28D0147213"/>
    <w:rsid w:val="008B5246"/>
  </w:style>
  <w:style w:type="paragraph" w:customStyle="1" w:styleId="E6279EC649D84FD587B2849018841F71">
    <w:name w:val="E6279EC649D84FD587B2849018841F71"/>
    <w:rsid w:val="008B5246"/>
  </w:style>
  <w:style w:type="paragraph" w:customStyle="1" w:styleId="BFC83D7F7D8A4528B8D568C228400FE4">
    <w:name w:val="BFC83D7F7D8A4528B8D568C228400FE4"/>
    <w:rsid w:val="008B5246"/>
  </w:style>
  <w:style w:type="paragraph" w:customStyle="1" w:styleId="A0BB158410CC4C1AB1AC415F44AD46D4">
    <w:name w:val="A0BB158410CC4C1AB1AC415F44AD46D4"/>
    <w:rsid w:val="008B5246"/>
  </w:style>
  <w:style w:type="paragraph" w:customStyle="1" w:styleId="82C970864D254C8FAB1EC700711C49FE">
    <w:name w:val="82C970864D254C8FAB1EC700711C49FE"/>
    <w:rsid w:val="008B5246"/>
  </w:style>
  <w:style w:type="paragraph" w:customStyle="1" w:styleId="139518D934A547C6B392C9E4C4347C9D">
    <w:name w:val="139518D934A547C6B392C9E4C4347C9D"/>
    <w:rsid w:val="008B5246"/>
  </w:style>
  <w:style w:type="paragraph" w:customStyle="1" w:styleId="A041FA96870840E3ADC82FBD03053EA5">
    <w:name w:val="A041FA96870840E3ADC82FBD03053EA5"/>
    <w:rsid w:val="008B5246"/>
  </w:style>
  <w:style w:type="paragraph" w:customStyle="1" w:styleId="67ED90F7E91D44299FBEC5C4D4559317">
    <w:name w:val="67ED90F7E91D44299FBEC5C4D4559317"/>
    <w:rsid w:val="008B5246"/>
  </w:style>
  <w:style w:type="paragraph" w:customStyle="1" w:styleId="9C1AF26DAC1E4D2592AF4A11BBCA893D">
    <w:name w:val="9C1AF26DAC1E4D2592AF4A11BBCA893D"/>
    <w:rsid w:val="008B5246"/>
  </w:style>
  <w:style w:type="paragraph" w:customStyle="1" w:styleId="22A02A91087D410080427EE74A6F2E80">
    <w:name w:val="22A02A91087D410080427EE74A6F2E80"/>
    <w:rsid w:val="008B5246"/>
  </w:style>
  <w:style w:type="paragraph" w:customStyle="1" w:styleId="65C8BCDB650E45DF88F0FEE2A566C72F">
    <w:name w:val="65C8BCDB650E45DF88F0FEE2A566C72F"/>
    <w:rsid w:val="008B5246"/>
  </w:style>
  <w:style w:type="paragraph" w:customStyle="1" w:styleId="21613316C8544DD1BFDC54F643500122">
    <w:name w:val="21613316C8544DD1BFDC54F643500122"/>
    <w:rsid w:val="008B5246"/>
  </w:style>
  <w:style w:type="paragraph" w:customStyle="1" w:styleId="754E1A9F64D6438F80A689807F130402">
    <w:name w:val="754E1A9F64D6438F80A689807F130402"/>
    <w:rsid w:val="008B5246"/>
  </w:style>
  <w:style w:type="paragraph" w:customStyle="1" w:styleId="9BD58414418B4A3E81EC9E528F46475A">
    <w:name w:val="9BD58414418B4A3E81EC9E528F46475A"/>
    <w:rsid w:val="008B5246"/>
  </w:style>
  <w:style w:type="paragraph" w:customStyle="1" w:styleId="27E178ED7DF44F389BF49899A5F2A033">
    <w:name w:val="27E178ED7DF44F389BF49899A5F2A033"/>
    <w:rsid w:val="008B5246"/>
  </w:style>
  <w:style w:type="paragraph" w:customStyle="1" w:styleId="35CBCABEA7714EE896D1CC0F1FC86C7B">
    <w:name w:val="35CBCABEA7714EE896D1CC0F1FC86C7B"/>
    <w:rsid w:val="008B5246"/>
  </w:style>
  <w:style w:type="paragraph" w:customStyle="1" w:styleId="550EF5BC164F4F98BAAFB265D3DEE8BE">
    <w:name w:val="550EF5BC164F4F98BAAFB265D3DEE8BE"/>
    <w:rsid w:val="008B5246"/>
  </w:style>
  <w:style w:type="paragraph" w:customStyle="1" w:styleId="BDE0BD5341ED4D47B0862763409D4542">
    <w:name w:val="BDE0BD5341ED4D47B0862763409D4542"/>
    <w:rsid w:val="008B5246"/>
  </w:style>
  <w:style w:type="paragraph" w:customStyle="1" w:styleId="F6564049BD4F48FFA25A766D01B40DC5">
    <w:name w:val="F6564049BD4F48FFA25A766D01B40DC5"/>
    <w:rsid w:val="008B5246"/>
  </w:style>
  <w:style w:type="paragraph" w:customStyle="1" w:styleId="0DAB088F7C004FB79BE61C8223B55B09">
    <w:name w:val="0DAB088F7C004FB79BE61C8223B55B09"/>
    <w:rsid w:val="008B5246"/>
  </w:style>
  <w:style w:type="paragraph" w:customStyle="1" w:styleId="A993BCD204644CCA95E9CF51C406A19F">
    <w:name w:val="A993BCD204644CCA95E9CF51C406A19F"/>
    <w:rsid w:val="008B5246"/>
  </w:style>
  <w:style w:type="paragraph" w:customStyle="1" w:styleId="27EE102080564A38B14D28E8D3CBC019">
    <w:name w:val="27EE102080564A38B14D28E8D3CBC019"/>
    <w:rsid w:val="008B5246"/>
  </w:style>
  <w:style w:type="paragraph" w:customStyle="1" w:styleId="CE3B1F70D3904705B27B809B238070A2">
    <w:name w:val="CE3B1F70D3904705B27B809B238070A2"/>
    <w:rsid w:val="008B5246"/>
  </w:style>
  <w:style w:type="paragraph" w:customStyle="1" w:styleId="8B04EF73147A4B858B5C0B5DCAEACB65">
    <w:name w:val="8B04EF73147A4B858B5C0B5DCAEACB65"/>
    <w:rsid w:val="008B5246"/>
  </w:style>
  <w:style w:type="paragraph" w:customStyle="1" w:styleId="963B49340C5146099710AF81AD55FDC1">
    <w:name w:val="963B49340C5146099710AF81AD55FDC1"/>
    <w:rsid w:val="008B5246"/>
  </w:style>
  <w:style w:type="paragraph" w:customStyle="1" w:styleId="388F9E6CA1284AB985A82F667A553611">
    <w:name w:val="388F9E6CA1284AB985A82F667A553611"/>
    <w:rsid w:val="008B5246"/>
  </w:style>
  <w:style w:type="paragraph" w:customStyle="1" w:styleId="EF30F8A7528046458EC08CB2DA208342">
    <w:name w:val="EF30F8A7528046458EC08CB2DA208342"/>
    <w:rsid w:val="008B5246"/>
  </w:style>
  <w:style w:type="paragraph" w:customStyle="1" w:styleId="70D622E3F2D44DAFA1EAA53BE90BF4AF">
    <w:name w:val="70D622E3F2D44DAFA1EAA53BE90BF4AF"/>
    <w:rsid w:val="008B5246"/>
  </w:style>
  <w:style w:type="paragraph" w:customStyle="1" w:styleId="DA20F5E1A12A44F49065758E848AFC21">
    <w:name w:val="DA20F5E1A12A44F49065758E848AFC21"/>
    <w:rsid w:val="008B5246"/>
  </w:style>
  <w:style w:type="paragraph" w:customStyle="1" w:styleId="BBAE243B933D41FFB6320CCA454A53FA">
    <w:name w:val="BBAE243B933D41FFB6320CCA454A53FA"/>
    <w:rsid w:val="008B5246"/>
  </w:style>
  <w:style w:type="paragraph" w:customStyle="1" w:styleId="257D4D44450F4565A1C9202E6176CBA3">
    <w:name w:val="257D4D44450F4565A1C9202E6176CBA3"/>
    <w:rsid w:val="008B5246"/>
  </w:style>
  <w:style w:type="paragraph" w:customStyle="1" w:styleId="93949D8649A044859E92DDBF2A68892B">
    <w:name w:val="93949D8649A044859E92DDBF2A68892B"/>
    <w:rsid w:val="008B5246"/>
  </w:style>
  <w:style w:type="paragraph" w:customStyle="1" w:styleId="067CCFE66E9C45ECB407C23E558B2B22">
    <w:name w:val="067CCFE66E9C45ECB407C23E558B2B22"/>
    <w:rsid w:val="008B5246"/>
  </w:style>
  <w:style w:type="paragraph" w:customStyle="1" w:styleId="F7BB1BE0A4AF494F859310A8F601B0A7">
    <w:name w:val="F7BB1BE0A4AF494F859310A8F601B0A7"/>
    <w:rsid w:val="008B5246"/>
  </w:style>
  <w:style w:type="paragraph" w:customStyle="1" w:styleId="27E066E4AEEF48A19FEB30ED46F30029">
    <w:name w:val="27E066E4AEEF48A19FEB30ED46F30029"/>
    <w:rsid w:val="008B5246"/>
  </w:style>
  <w:style w:type="paragraph" w:customStyle="1" w:styleId="1D8BDAEDD49043FABD7A9CBB1DB2B0AA">
    <w:name w:val="1D8BDAEDD49043FABD7A9CBB1DB2B0AA"/>
    <w:rsid w:val="008B5246"/>
  </w:style>
  <w:style w:type="paragraph" w:customStyle="1" w:styleId="38A7C81A652D4A76966FD51BFB8E326A">
    <w:name w:val="38A7C81A652D4A76966FD51BFB8E326A"/>
    <w:rsid w:val="008B5246"/>
  </w:style>
  <w:style w:type="paragraph" w:customStyle="1" w:styleId="1D3F4382A90D485398AF9C51CE37431D">
    <w:name w:val="1D3F4382A90D485398AF9C51CE37431D"/>
    <w:rsid w:val="008B5246"/>
  </w:style>
  <w:style w:type="paragraph" w:customStyle="1" w:styleId="46D05AB331414616AC95A90A8839BC49">
    <w:name w:val="46D05AB331414616AC95A90A8839BC49"/>
    <w:rsid w:val="008B5246"/>
  </w:style>
  <w:style w:type="paragraph" w:customStyle="1" w:styleId="BBE1952B40DD45B79131A6C37DA48534">
    <w:name w:val="BBE1952B40DD45B79131A6C37DA48534"/>
    <w:rsid w:val="008B5246"/>
  </w:style>
  <w:style w:type="paragraph" w:customStyle="1" w:styleId="C9CD4945AC294AFD942010C73CAD9AF7">
    <w:name w:val="C9CD4945AC294AFD942010C73CAD9AF7"/>
    <w:rsid w:val="008B5246"/>
  </w:style>
  <w:style w:type="paragraph" w:customStyle="1" w:styleId="C3F3DFC277704222952764DB78592971">
    <w:name w:val="C3F3DFC277704222952764DB78592971"/>
    <w:rsid w:val="008B5246"/>
  </w:style>
  <w:style w:type="paragraph" w:customStyle="1" w:styleId="CE1BCA1284434F838731549F1FDA35B5">
    <w:name w:val="CE1BCA1284434F838731549F1FDA35B5"/>
    <w:rsid w:val="008B5246"/>
  </w:style>
  <w:style w:type="paragraph" w:customStyle="1" w:styleId="523B445CE2D3441DB1529FAA33A9E393">
    <w:name w:val="523B445CE2D3441DB1529FAA33A9E393"/>
    <w:rsid w:val="008B5246"/>
  </w:style>
  <w:style w:type="paragraph" w:customStyle="1" w:styleId="76660F41E1CC45CCA3398437FDB982BE">
    <w:name w:val="76660F41E1CC45CCA3398437FDB982BE"/>
    <w:rsid w:val="008B5246"/>
  </w:style>
  <w:style w:type="paragraph" w:customStyle="1" w:styleId="2117E5C49C68468F928CC568AEEAE082">
    <w:name w:val="2117E5C49C68468F928CC568AEEAE082"/>
    <w:rsid w:val="008B5246"/>
  </w:style>
  <w:style w:type="paragraph" w:customStyle="1" w:styleId="0A6DD61ED4084FA89B17DE2FB91A75CA">
    <w:name w:val="0A6DD61ED4084FA89B17DE2FB91A75CA"/>
    <w:rsid w:val="008B5246"/>
  </w:style>
  <w:style w:type="paragraph" w:customStyle="1" w:styleId="63BA92EDE7A4459BA599C3848F08C9CD">
    <w:name w:val="63BA92EDE7A4459BA599C3848F08C9CD"/>
    <w:rsid w:val="008B5246"/>
  </w:style>
  <w:style w:type="paragraph" w:customStyle="1" w:styleId="09CB6C6966E1436996D24AB1FBACD2A7">
    <w:name w:val="09CB6C6966E1436996D24AB1FBACD2A7"/>
    <w:rsid w:val="008B5246"/>
  </w:style>
  <w:style w:type="paragraph" w:customStyle="1" w:styleId="7C1085D18CBE41B3BD00476F052D5BF3">
    <w:name w:val="7C1085D18CBE41B3BD00476F052D5BF3"/>
    <w:rsid w:val="008B5246"/>
  </w:style>
  <w:style w:type="paragraph" w:customStyle="1" w:styleId="1DF882A3C8F24433BC4A6398FBA3BC6E">
    <w:name w:val="1DF882A3C8F24433BC4A6398FBA3BC6E"/>
    <w:rsid w:val="008B5246"/>
  </w:style>
  <w:style w:type="paragraph" w:customStyle="1" w:styleId="0EFB9401B6A147C98C1D6499D41ECB54">
    <w:name w:val="0EFB9401B6A147C98C1D6499D41ECB54"/>
    <w:rsid w:val="008B5246"/>
  </w:style>
  <w:style w:type="paragraph" w:customStyle="1" w:styleId="97C179D209CC4022A0D03990FFC7C77F">
    <w:name w:val="97C179D209CC4022A0D03990FFC7C77F"/>
    <w:rsid w:val="008B5246"/>
  </w:style>
  <w:style w:type="paragraph" w:customStyle="1" w:styleId="28135E1F5B144FE3B896D3F0BD91206D">
    <w:name w:val="28135E1F5B144FE3B896D3F0BD91206D"/>
    <w:rsid w:val="008B5246"/>
  </w:style>
  <w:style w:type="paragraph" w:customStyle="1" w:styleId="3DDA5A50033140549140BB4C2F2B47CD">
    <w:name w:val="3DDA5A50033140549140BB4C2F2B47CD"/>
    <w:rsid w:val="008B5246"/>
  </w:style>
  <w:style w:type="paragraph" w:customStyle="1" w:styleId="AA918DEC3F9E4A888E223934EB0BA87A">
    <w:name w:val="AA918DEC3F9E4A888E223934EB0BA87A"/>
    <w:rsid w:val="008B5246"/>
  </w:style>
  <w:style w:type="paragraph" w:customStyle="1" w:styleId="D5A8F93EF47C400F996F442589FA0B39">
    <w:name w:val="D5A8F93EF47C400F996F442589FA0B39"/>
    <w:rsid w:val="008B5246"/>
  </w:style>
  <w:style w:type="paragraph" w:customStyle="1" w:styleId="5986F1E81E9241BEB70C42FB1866D4C7">
    <w:name w:val="5986F1E81E9241BEB70C42FB1866D4C7"/>
    <w:rsid w:val="008B5246"/>
  </w:style>
  <w:style w:type="paragraph" w:customStyle="1" w:styleId="F4F195AF588240A5B982F16E9EF675F0">
    <w:name w:val="F4F195AF588240A5B982F16E9EF675F0"/>
    <w:rsid w:val="008B5246"/>
  </w:style>
  <w:style w:type="paragraph" w:customStyle="1" w:styleId="5D907AB30A724B438E7E09AFD1578A1B">
    <w:name w:val="5D907AB30A724B438E7E09AFD1578A1B"/>
    <w:rsid w:val="008B5246"/>
  </w:style>
  <w:style w:type="paragraph" w:customStyle="1" w:styleId="4FA1328DB1A041DF9034CD81D46E7838">
    <w:name w:val="4FA1328DB1A041DF9034CD81D46E7838"/>
    <w:rsid w:val="008B5246"/>
  </w:style>
  <w:style w:type="paragraph" w:customStyle="1" w:styleId="DA259137938F4551BB4C929274371104">
    <w:name w:val="DA259137938F4551BB4C929274371104"/>
    <w:rsid w:val="008B5246"/>
  </w:style>
  <w:style w:type="paragraph" w:customStyle="1" w:styleId="7CD3D8AF94F24D2A8206D5136E598A4A">
    <w:name w:val="7CD3D8AF94F24D2A8206D5136E598A4A"/>
    <w:rsid w:val="008B5246"/>
  </w:style>
  <w:style w:type="paragraph" w:customStyle="1" w:styleId="F945ED422697433A95553A464ABB470A">
    <w:name w:val="F945ED422697433A95553A464ABB470A"/>
    <w:rsid w:val="008B5246"/>
  </w:style>
  <w:style w:type="paragraph" w:customStyle="1" w:styleId="BEEF8AD4F1A749AEA2C0A5CE3988551D">
    <w:name w:val="BEEF8AD4F1A749AEA2C0A5CE3988551D"/>
    <w:rsid w:val="008B5246"/>
  </w:style>
  <w:style w:type="paragraph" w:customStyle="1" w:styleId="A5E2F455E72748DEA68A638A0DF954CC">
    <w:name w:val="A5E2F455E72748DEA68A638A0DF954CC"/>
    <w:rsid w:val="008B5246"/>
  </w:style>
  <w:style w:type="paragraph" w:customStyle="1" w:styleId="A711BDFB9182483B80C641ADF74BA64C">
    <w:name w:val="A711BDFB9182483B80C641ADF74BA64C"/>
    <w:rsid w:val="008B5246"/>
  </w:style>
  <w:style w:type="paragraph" w:customStyle="1" w:styleId="BCF0307477544CB7A49D668FA84200B2">
    <w:name w:val="BCF0307477544CB7A49D668FA84200B2"/>
    <w:rsid w:val="008B5246"/>
  </w:style>
  <w:style w:type="paragraph" w:customStyle="1" w:styleId="FF54F131583B4C15A07E454B8C8EEC8B">
    <w:name w:val="FF54F131583B4C15A07E454B8C8EEC8B"/>
    <w:rsid w:val="008B5246"/>
  </w:style>
  <w:style w:type="paragraph" w:customStyle="1" w:styleId="251B21A3E3974D3D91B9B2D6F7A676D4">
    <w:name w:val="251B21A3E3974D3D91B9B2D6F7A676D4"/>
    <w:rsid w:val="008B5246"/>
  </w:style>
  <w:style w:type="paragraph" w:customStyle="1" w:styleId="1832C3AE547D407D83500609AD028947">
    <w:name w:val="1832C3AE547D407D83500609AD028947"/>
    <w:rsid w:val="008B5246"/>
  </w:style>
  <w:style w:type="paragraph" w:customStyle="1" w:styleId="FDFA7E84DB544251AD128F8D831B9ED3">
    <w:name w:val="FDFA7E84DB544251AD128F8D831B9ED3"/>
    <w:rsid w:val="008B5246"/>
  </w:style>
  <w:style w:type="paragraph" w:customStyle="1" w:styleId="E40C81874F9643B7896A68556C781728">
    <w:name w:val="E40C81874F9643B7896A68556C781728"/>
    <w:rsid w:val="008B5246"/>
  </w:style>
  <w:style w:type="paragraph" w:customStyle="1" w:styleId="3E97C8D7AD0F4AD89CAFF2853A10F34F">
    <w:name w:val="3E97C8D7AD0F4AD89CAFF2853A10F34F"/>
    <w:rsid w:val="008B5246"/>
  </w:style>
  <w:style w:type="paragraph" w:customStyle="1" w:styleId="F4174ACFFA0D42E5AC504B78D880F407">
    <w:name w:val="F4174ACFFA0D42E5AC504B78D880F407"/>
    <w:rsid w:val="008B5246"/>
  </w:style>
  <w:style w:type="paragraph" w:customStyle="1" w:styleId="66A7E34463304C55B6BA11BE92566850">
    <w:name w:val="66A7E34463304C55B6BA11BE92566850"/>
    <w:rsid w:val="008B5246"/>
  </w:style>
  <w:style w:type="paragraph" w:customStyle="1" w:styleId="26D4BF3ED46540FDAF90034F218EA026">
    <w:name w:val="26D4BF3ED46540FDAF90034F218EA026"/>
    <w:rsid w:val="008B5246"/>
  </w:style>
  <w:style w:type="paragraph" w:customStyle="1" w:styleId="4E22CEAB7D1042B5895DFB595E96E841">
    <w:name w:val="4E22CEAB7D1042B5895DFB595E96E841"/>
    <w:rsid w:val="008B5246"/>
  </w:style>
  <w:style w:type="paragraph" w:customStyle="1" w:styleId="38ABF53A085E4B1C90EC1B487BA462A6">
    <w:name w:val="38ABF53A085E4B1C90EC1B487BA462A6"/>
    <w:rsid w:val="008B5246"/>
  </w:style>
  <w:style w:type="paragraph" w:customStyle="1" w:styleId="5A03C7D3B3794294B86322C505D8A3A1">
    <w:name w:val="5A03C7D3B3794294B86322C505D8A3A1"/>
    <w:rsid w:val="008B5246"/>
  </w:style>
  <w:style w:type="paragraph" w:customStyle="1" w:styleId="12B0511C98D74556A6C0EA26B963826F">
    <w:name w:val="12B0511C98D74556A6C0EA26B963826F"/>
    <w:rsid w:val="008B5246"/>
  </w:style>
  <w:style w:type="paragraph" w:customStyle="1" w:styleId="EA855A14D80148EC9AB2F4218648D0AF">
    <w:name w:val="EA855A14D80148EC9AB2F4218648D0AF"/>
    <w:rsid w:val="008B5246"/>
  </w:style>
  <w:style w:type="paragraph" w:customStyle="1" w:styleId="06E8AFB5FE2F421FB1CB8417CB3C6E98">
    <w:name w:val="06E8AFB5FE2F421FB1CB8417CB3C6E98"/>
    <w:rsid w:val="008B5246"/>
  </w:style>
  <w:style w:type="paragraph" w:customStyle="1" w:styleId="B9C28B8889164A979342A9A14C494988">
    <w:name w:val="B9C28B8889164A979342A9A14C494988"/>
    <w:rsid w:val="008B5246"/>
  </w:style>
  <w:style w:type="paragraph" w:customStyle="1" w:styleId="00B322CDADFE46538406DFAF5377C965">
    <w:name w:val="00B322CDADFE46538406DFAF5377C965"/>
    <w:rsid w:val="008B5246"/>
  </w:style>
  <w:style w:type="paragraph" w:customStyle="1" w:styleId="94DEB3A1BC3A43FAB199D7B65FF0D5E5">
    <w:name w:val="94DEB3A1BC3A43FAB199D7B65FF0D5E5"/>
    <w:rsid w:val="008B5246"/>
  </w:style>
  <w:style w:type="paragraph" w:customStyle="1" w:styleId="BADBF33089D94B86B7A27F6B30D1D4F3">
    <w:name w:val="BADBF33089D94B86B7A27F6B30D1D4F3"/>
    <w:rsid w:val="008B5246"/>
  </w:style>
  <w:style w:type="paragraph" w:customStyle="1" w:styleId="547328A980534E3B9D8E17A84A9A3BAE">
    <w:name w:val="547328A980534E3B9D8E17A84A9A3BAE"/>
    <w:rsid w:val="008B5246"/>
  </w:style>
  <w:style w:type="paragraph" w:customStyle="1" w:styleId="6392C9C7BBFB4467BE206A92B35C56F4">
    <w:name w:val="6392C9C7BBFB4467BE206A92B35C56F4"/>
    <w:rsid w:val="008B5246"/>
  </w:style>
  <w:style w:type="paragraph" w:customStyle="1" w:styleId="9B424C028B914632AB0995B163004530">
    <w:name w:val="9B424C028B914632AB0995B163004530"/>
    <w:rsid w:val="008B5246"/>
  </w:style>
  <w:style w:type="paragraph" w:customStyle="1" w:styleId="F4C59AA094754ADBA86944D9E758912E">
    <w:name w:val="F4C59AA094754ADBA86944D9E758912E"/>
    <w:rsid w:val="008B5246"/>
  </w:style>
  <w:style w:type="paragraph" w:customStyle="1" w:styleId="73463ABD7B1046D0A104BEF507DB96C5">
    <w:name w:val="73463ABD7B1046D0A104BEF507DB96C5"/>
    <w:rsid w:val="008B5246"/>
  </w:style>
  <w:style w:type="paragraph" w:customStyle="1" w:styleId="57CAC95EE10A4BF8ADB5D9CDEEBCB1F8">
    <w:name w:val="57CAC95EE10A4BF8ADB5D9CDEEBCB1F8"/>
    <w:rsid w:val="008B5246"/>
  </w:style>
  <w:style w:type="paragraph" w:customStyle="1" w:styleId="51D83CC9E96D43C3A028F1ED9A57C966">
    <w:name w:val="51D83CC9E96D43C3A028F1ED9A57C966"/>
    <w:rsid w:val="008B5246"/>
  </w:style>
  <w:style w:type="paragraph" w:customStyle="1" w:styleId="70E2900543044B898C6FF9FA58C57BDE">
    <w:name w:val="70E2900543044B898C6FF9FA58C57BDE"/>
    <w:rsid w:val="008B524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5246"/>
    <w:rPr>
      <w:color w:val="808080"/>
    </w:rPr>
  </w:style>
  <w:style w:type="paragraph" w:customStyle="1" w:styleId="60CC0CC776BE43BB959F6112BF6FF333">
    <w:name w:val="60CC0CC776BE43BB959F6112BF6FF333"/>
    <w:rsid w:val="00B16597"/>
  </w:style>
  <w:style w:type="paragraph" w:customStyle="1" w:styleId="21F55DBF14F141F8978B9419F81863CE">
    <w:name w:val="21F55DBF14F141F8978B9419F81863CE"/>
    <w:rsid w:val="00B16597"/>
  </w:style>
  <w:style w:type="paragraph" w:customStyle="1" w:styleId="C2C29C23D8E34B52AE909AFC487DD07F">
    <w:name w:val="C2C29C23D8E34B52AE909AFC487DD07F"/>
    <w:rsid w:val="00B16597"/>
  </w:style>
  <w:style w:type="paragraph" w:customStyle="1" w:styleId="C839A897023C4F66B37C54D6FC57408D">
    <w:name w:val="C839A897023C4F66B37C54D6FC57408D"/>
    <w:rsid w:val="00B16597"/>
  </w:style>
  <w:style w:type="paragraph" w:customStyle="1" w:styleId="31E95F92C0E248A59947AF47E302D6EB">
    <w:name w:val="31E95F92C0E248A59947AF47E302D6EB"/>
    <w:rsid w:val="00B16597"/>
  </w:style>
  <w:style w:type="paragraph" w:customStyle="1" w:styleId="BB3F409716054A1396891F9AAB5E2936">
    <w:name w:val="BB3F409716054A1396891F9AAB5E2936"/>
    <w:rsid w:val="00B16597"/>
  </w:style>
  <w:style w:type="paragraph" w:customStyle="1" w:styleId="9D86C45B90054D2B8C7A0AA4B0DD064F">
    <w:name w:val="9D86C45B90054D2B8C7A0AA4B0DD064F"/>
    <w:rsid w:val="00B16597"/>
  </w:style>
  <w:style w:type="paragraph" w:customStyle="1" w:styleId="C15818384CB94680B298E6D577F7D8A0">
    <w:name w:val="C15818384CB94680B298E6D577F7D8A0"/>
    <w:rsid w:val="00B16597"/>
  </w:style>
  <w:style w:type="paragraph" w:customStyle="1" w:styleId="FF7B224416954958A477C01C8F152441">
    <w:name w:val="FF7B224416954958A477C01C8F152441"/>
    <w:rsid w:val="00B16597"/>
  </w:style>
  <w:style w:type="paragraph" w:customStyle="1" w:styleId="F9A99901FB1F4303B9DC1732588BFCD8">
    <w:name w:val="F9A99901FB1F4303B9DC1732588BFCD8"/>
    <w:rsid w:val="00B16597"/>
  </w:style>
  <w:style w:type="paragraph" w:customStyle="1" w:styleId="125ED0D8BA434FF9AC5C31697E69A16C">
    <w:name w:val="125ED0D8BA434FF9AC5C31697E69A16C"/>
    <w:rsid w:val="00B16597"/>
  </w:style>
  <w:style w:type="paragraph" w:customStyle="1" w:styleId="CC9190CD5099421FA41C6196811B0287">
    <w:name w:val="CC9190CD5099421FA41C6196811B0287"/>
    <w:rsid w:val="00B16597"/>
  </w:style>
  <w:style w:type="paragraph" w:customStyle="1" w:styleId="0C46AB22BFE041078374697C64D42542">
    <w:name w:val="0C46AB22BFE041078374697C64D42542"/>
    <w:rsid w:val="00B16597"/>
  </w:style>
  <w:style w:type="paragraph" w:customStyle="1" w:styleId="B96A459E476B41B48350380B9F8C8C7B">
    <w:name w:val="B96A459E476B41B48350380B9F8C8C7B"/>
    <w:rsid w:val="00B16597"/>
  </w:style>
  <w:style w:type="paragraph" w:customStyle="1" w:styleId="7E957A0115CC458D830E36C3042E0C04">
    <w:name w:val="7E957A0115CC458D830E36C3042E0C04"/>
    <w:rsid w:val="00B16597"/>
  </w:style>
  <w:style w:type="paragraph" w:customStyle="1" w:styleId="E64676FF61134C81A637279FF3DCF79B">
    <w:name w:val="E64676FF61134C81A637279FF3DCF79B"/>
    <w:rsid w:val="00B16597"/>
  </w:style>
  <w:style w:type="paragraph" w:customStyle="1" w:styleId="C0B31C6CB0AE4A14870F49EE304E566F">
    <w:name w:val="C0B31C6CB0AE4A14870F49EE304E566F"/>
    <w:rsid w:val="00B16597"/>
  </w:style>
  <w:style w:type="paragraph" w:customStyle="1" w:styleId="D3D7E92914E34D23A4825BA7927791E6">
    <w:name w:val="D3D7E92914E34D23A4825BA7927791E6"/>
    <w:rsid w:val="00B16597"/>
  </w:style>
  <w:style w:type="paragraph" w:customStyle="1" w:styleId="A3DFDC3747E644079FC27B436F020C08">
    <w:name w:val="A3DFDC3747E644079FC27B436F020C08"/>
    <w:rsid w:val="00B16597"/>
  </w:style>
  <w:style w:type="paragraph" w:customStyle="1" w:styleId="95C21633CA494539835027F5156D9E2B">
    <w:name w:val="95C21633CA494539835027F5156D9E2B"/>
    <w:rsid w:val="00B16597"/>
  </w:style>
  <w:style w:type="paragraph" w:customStyle="1" w:styleId="49AF60FB415C4101B016EA3EF1CE48B0">
    <w:name w:val="49AF60FB415C4101B016EA3EF1CE48B0"/>
    <w:rsid w:val="00B16597"/>
  </w:style>
  <w:style w:type="paragraph" w:customStyle="1" w:styleId="4643F670EB0C44FEA06B0ABC6E24B43B">
    <w:name w:val="4643F670EB0C44FEA06B0ABC6E24B43B"/>
    <w:rsid w:val="00B16597"/>
  </w:style>
  <w:style w:type="paragraph" w:customStyle="1" w:styleId="DEC465C1B5164937A0DC12F9AEDF6087">
    <w:name w:val="DEC465C1B5164937A0DC12F9AEDF6087"/>
    <w:rsid w:val="00B16597"/>
  </w:style>
  <w:style w:type="paragraph" w:customStyle="1" w:styleId="797B58D5F082485381ACA59ED1328D0B">
    <w:name w:val="797B58D5F082485381ACA59ED1328D0B"/>
    <w:rsid w:val="00B16597"/>
  </w:style>
  <w:style w:type="paragraph" w:customStyle="1" w:styleId="17EB506E27D6413D94F95A0A8580FF03">
    <w:name w:val="17EB506E27D6413D94F95A0A8580FF03"/>
    <w:rsid w:val="00B16597"/>
  </w:style>
  <w:style w:type="paragraph" w:customStyle="1" w:styleId="247CDA9F1F08462A933811739A4EBA04">
    <w:name w:val="247CDA9F1F08462A933811739A4EBA04"/>
    <w:rsid w:val="00B16597"/>
  </w:style>
  <w:style w:type="paragraph" w:customStyle="1" w:styleId="8B882ED88BB546CB8FD758CD5919519D">
    <w:name w:val="8B882ED88BB546CB8FD758CD5919519D"/>
    <w:rsid w:val="00B16597"/>
  </w:style>
  <w:style w:type="paragraph" w:customStyle="1" w:styleId="3BA33B9DD5DF46ECAE436AD4C488AC9D">
    <w:name w:val="3BA33B9DD5DF46ECAE436AD4C488AC9D"/>
    <w:rsid w:val="00B16597"/>
  </w:style>
  <w:style w:type="paragraph" w:customStyle="1" w:styleId="4C96F3F34580440787BCBD803919E74C">
    <w:name w:val="4C96F3F34580440787BCBD803919E74C"/>
    <w:rsid w:val="00B16597"/>
  </w:style>
  <w:style w:type="paragraph" w:customStyle="1" w:styleId="1F08FE1E1A7B4571BBA8E39C8D0C6108">
    <w:name w:val="1F08FE1E1A7B4571BBA8E39C8D0C6108"/>
    <w:rsid w:val="00B16597"/>
  </w:style>
  <w:style w:type="paragraph" w:customStyle="1" w:styleId="AF69DBD68A1645799609E2E4A0F07881">
    <w:name w:val="AF69DBD68A1645799609E2E4A0F07881"/>
    <w:rsid w:val="00B16597"/>
  </w:style>
  <w:style w:type="paragraph" w:customStyle="1" w:styleId="654BD0B395C84B58A31420DE9ADE5E2A">
    <w:name w:val="654BD0B395C84B58A31420DE9ADE5E2A"/>
    <w:rsid w:val="00B16597"/>
  </w:style>
  <w:style w:type="paragraph" w:customStyle="1" w:styleId="D04F6AF51DEA4190B11B50C493F8D3F4">
    <w:name w:val="D04F6AF51DEA4190B11B50C493F8D3F4"/>
    <w:rsid w:val="00B16597"/>
  </w:style>
  <w:style w:type="paragraph" w:customStyle="1" w:styleId="7869E7F6092D4AD990151BC1F9F2ED60">
    <w:name w:val="7869E7F6092D4AD990151BC1F9F2ED60"/>
    <w:rsid w:val="00B16597"/>
  </w:style>
  <w:style w:type="paragraph" w:customStyle="1" w:styleId="FD885BE0F2494468A10A65E9C17430EA">
    <w:name w:val="FD885BE0F2494468A10A65E9C17430EA"/>
    <w:rsid w:val="00B16597"/>
  </w:style>
  <w:style w:type="paragraph" w:customStyle="1" w:styleId="BACA8218EF134CC7B59A68A24A4F76C0">
    <w:name w:val="BACA8218EF134CC7B59A68A24A4F76C0"/>
    <w:rsid w:val="00B16597"/>
  </w:style>
  <w:style w:type="paragraph" w:customStyle="1" w:styleId="14B7593662BA44BD8AFB8118E85DBD6A">
    <w:name w:val="14B7593662BA44BD8AFB8118E85DBD6A"/>
    <w:rsid w:val="00B16597"/>
  </w:style>
  <w:style w:type="paragraph" w:customStyle="1" w:styleId="9EDE1E267C6A4DADA0663A644AD82A3E">
    <w:name w:val="9EDE1E267C6A4DADA0663A644AD82A3E"/>
    <w:rsid w:val="00B16597"/>
  </w:style>
  <w:style w:type="paragraph" w:customStyle="1" w:styleId="52C5E4B2015B4CABAC456B070011A6C1">
    <w:name w:val="52C5E4B2015B4CABAC456B070011A6C1"/>
    <w:rsid w:val="00B16597"/>
  </w:style>
  <w:style w:type="paragraph" w:customStyle="1" w:styleId="1B4A75F6C1084EB39AB80B6B3DD3AB91">
    <w:name w:val="1B4A75F6C1084EB39AB80B6B3DD3AB91"/>
    <w:rsid w:val="00B16597"/>
  </w:style>
  <w:style w:type="paragraph" w:customStyle="1" w:styleId="150F90B2595F4AB6A81D9AA6C71B3D2B">
    <w:name w:val="150F90B2595F4AB6A81D9AA6C71B3D2B"/>
    <w:rsid w:val="00B16597"/>
  </w:style>
  <w:style w:type="paragraph" w:customStyle="1" w:styleId="8088BDE3FC1B4300B03D09AB90629ABC">
    <w:name w:val="8088BDE3FC1B4300B03D09AB90629ABC"/>
    <w:rsid w:val="00B16597"/>
  </w:style>
  <w:style w:type="paragraph" w:customStyle="1" w:styleId="72A03C5E2ED24217A2E25DCD7BFDFBED">
    <w:name w:val="72A03C5E2ED24217A2E25DCD7BFDFBED"/>
    <w:rsid w:val="00B16597"/>
  </w:style>
  <w:style w:type="paragraph" w:customStyle="1" w:styleId="D6522653B87340D38620682144277847">
    <w:name w:val="D6522653B87340D38620682144277847"/>
    <w:rsid w:val="00B16597"/>
  </w:style>
  <w:style w:type="paragraph" w:customStyle="1" w:styleId="FD4CF45158E245DCBE8B903A48D0E473">
    <w:name w:val="FD4CF45158E245DCBE8B903A48D0E473"/>
    <w:rsid w:val="00B16597"/>
  </w:style>
  <w:style w:type="paragraph" w:customStyle="1" w:styleId="55B423395B9A4C32A248FEA66AB66141">
    <w:name w:val="55B423395B9A4C32A248FEA66AB66141"/>
    <w:rsid w:val="00B16597"/>
  </w:style>
  <w:style w:type="paragraph" w:customStyle="1" w:styleId="69F8E1756779493EA79A95926B65E380">
    <w:name w:val="69F8E1756779493EA79A95926B65E380"/>
    <w:rsid w:val="00B16597"/>
  </w:style>
  <w:style w:type="paragraph" w:customStyle="1" w:styleId="AAFE49C70FF8421D9EBCA982793E599E">
    <w:name w:val="AAFE49C70FF8421D9EBCA982793E599E"/>
    <w:rsid w:val="00B16597"/>
  </w:style>
  <w:style w:type="paragraph" w:customStyle="1" w:styleId="9BC6FF5CB61B45B499C3E34076C3C0C7">
    <w:name w:val="9BC6FF5CB61B45B499C3E34076C3C0C7"/>
    <w:rsid w:val="00B16597"/>
  </w:style>
  <w:style w:type="paragraph" w:customStyle="1" w:styleId="DDA7184F0A8E4D71B1F672161C50B7DB">
    <w:name w:val="DDA7184F0A8E4D71B1F672161C50B7DB"/>
    <w:rsid w:val="00B16597"/>
  </w:style>
  <w:style w:type="paragraph" w:customStyle="1" w:styleId="94F559CE972846C8BF542319614D386D">
    <w:name w:val="94F559CE972846C8BF542319614D386D"/>
    <w:rsid w:val="00B16597"/>
  </w:style>
  <w:style w:type="paragraph" w:customStyle="1" w:styleId="1BC381FDB8D84736ABEA365E57144731">
    <w:name w:val="1BC381FDB8D84736ABEA365E57144731"/>
    <w:rsid w:val="00B16597"/>
  </w:style>
  <w:style w:type="paragraph" w:customStyle="1" w:styleId="3B3217D1ECC847F1918F18234036B46F">
    <w:name w:val="3B3217D1ECC847F1918F18234036B46F"/>
    <w:rsid w:val="00B16597"/>
  </w:style>
  <w:style w:type="paragraph" w:customStyle="1" w:styleId="2B539E0179BB4E13A3B9D8FE2F95B767">
    <w:name w:val="2B539E0179BB4E13A3B9D8FE2F95B767"/>
    <w:rsid w:val="00B16597"/>
  </w:style>
  <w:style w:type="paragraph" w:customStyle="1" w:styleId="D03277EF633B43058737AB3C0EE43DD5">
    <w:name w:val="D03277EF633B43058737AB3C0EE43DD5"/>
    <w:rsid w:val="00B16597"/>
  </w:style>
  <w:style w:type="paragraph" w:customStyle="1" w:styleId="E57B6A975F144603B35B3955C85A3A19">
    <w:name w:val="E57B6A975F144603B35B3955C85A3A19"/>
    <w:rsid w:val="00B16597"/>
  </w:style>
  <w:style w:type="paragraph" w:customStyle="1" w:styleId="FB473095C47344D794B6813B29BFEC69">
    <w:name w:val="FB473095C47344D794B6813B29BFEC69"/>
    <w:rsid w:val="00B16597"/>
  </w:style>
  <w:style w:type="paragraph" w:customStyle="1" w:styleId="A4F987EDF0184972B562BD54F6B212F4">
    <w:name w:val="A4F987EDF0184972B562BD54F6B212F4"/>
    <w:rsid w:val="00B16597"/>
  </w:style>
  <w:style w:type="paragraph" w:customStyle="1" w:styleId="4D3931DEB9B3421581CFA71463726CC0">
    <w:name w:val="4D3931DEB9B3421581CFA71463726CC0"/>
    <w:rsid w:val="00B16597"/>
  </w:style>
  <w:style w:type="paragraph" w:customStyle="1" w:styleId="DEB08243C89441CD9D6B7CC209E0F83D">
    <w:name w:val="DEB08243C89441CD9D6B7CC209E0F83D"/>
    <w:rsid w:val="00B16597"/>
  </w:style>
  <w:style w:type="paragraph" w:customStyle="1" w:styleId="C8E7B97AA3CC4549B28516D6334ED697">
    <w:name w:val="C8E7B97AA3CC4549B28516D6334ED697"/>
    <w:rsid w:val="00B16597"/>
  </w:style>
  <w:style w:type="paragraph" w:customStyle="1" w:styleId="2780DF580AF64C8FBF80D8E321C8BB90">
    <w:name w:val="2780DF580AF64C8FBF80D8E321C8BB90"/>
    <w:rsid w:val="00B16597"/>
  </w:style>
  <w:style w:type="paragraph" w:customStyle="1" w:styleId="40C915F78E334E84878048E6EFA07FAF">
    <w:name w:val="40C915F78E334E84878048E6EFA07FAF"/>
    <w:rsid w:val="00B16597"/>
  </w:style>
  <w:style w:type="paragraph" w:customStyle="1" w:styleId="F6CEAD26835540A08270856B44B1703B">
    <w:name w:val="F6CEAD26835540A08270856B44B1703B"/>
    <w:rsid w:val="00B16597"/>
  </w:style>
  <w:style w:type="paragraph" w:customStyle="1" w:styleId="3ED8B010A55E4AF79CAECB4CFE26F5C1">
    <w:name w:val="3ED8B010A55E4AF79CAECB4CFE26F5C1"/>
    <w:rsid w:val="00B16597"/>
  </w:style>
  <w:style w:type="paragraph" w:customStyle="1" w:styleId="8DE2E8F3E586431188ABADC83B3907EF">
    <w:name w:val="8DE2E8F3E586431188ABADC83B3907EF"/>
    <w:rsid w:val="00B16597"/>
  </w:style>
  <w:style w:type="paragraph" w:customStyle="1" w:styleId="FCFDFF6D39594A9E91836DCABF80D62E">
    <w:name w:val="FCFDFF6D39594A9E91836DCABF80D62E"/>
    <w:rsid w:val="00B16597"/>
  </w:style>
  <w:style w:type="paragraph" w:customStyle="1" w:styleId="E29793BF2DD343BC81693F6B88955A79">
    <w:name w:val="E29793BF2DD343BC81693F6B88955A79"/>
    <w:rsid w:val="00B16597"/>
  </w:style>
  <w:style w:type="paragraph" w:customStyle="1" w:styleId="B3548177C4CF41B089A5EC4D3EDAAD15">
    <w:name w:val="B3548177C4CF41B089A5EC4D3EDAAD15"/>
    <w:rsid w:val="00B16597"/>
  </w:style>
  <w:style w:type="paragraph" w:customStyle="1" w:styleId="9EBD3C8A3A64485DA4D2390CCC54BF87">
    <w:name w:val="9EBD3C8A3A64485DA4D2390CCC54BF87"/>
    <w:rsid w:val="00B16597"/>
  </w:style>
  <w:style w:type="paragraph" w:customStyle="1" w:styleId="746CE72A73CD4809801E47C395E9CF9F">
    <w:name w:val="746CE72A73CD4809801E47C395E9CF9F"/>
    <w:rsid w:val="00B16597"/>
  </w:style>
  <w:style w:type="paragraph" w:customStyle="1" w:styleId="DAAA7FFB01174FC0AB1A289FCF336FF4">
    <w:name w:val="DAAA7FFB01174FC0AB1A289FCF336FF4"/>
    <w:rsid w:val="00B16597"/>
  </w:style>
  <w:style w:type="paragraph" w:customStyle="1" w:styleId="DA07A3842E514491B44B0F9DE7F6462D">
    <w:name w:val="DA07A3842E514491B44B0F9DE7F6462D"/>
    <w:rsid w:val="00B16597"/>
  </w:style>
  <w:style w:type="paragraph" w:customStyle="1" w:styleId="703D080A78EE4F01B5DBFAF85B0A733B">
    <w:name w:val="703D080A78EE4F01B5DBFAF85B0A733B"/>
    <w:rsid w:val="00B16597"/>
  </w:style>
  <w:style w:type="paragraph" w:customStyle="1" w:styleId="47A892A039494F8CBD3E9441F666C4ED">
    <w:name w:val="47A892A039494F8CBD3E9441F666C4ED"/>
    <w:rsid w:val="00B16597"/>
  </w:style>
  <w:style w:type="paragraph" w:customStyle="1" w:styleId="941ACEE9ED7B4076B24E3D763C2E4C85">
    <w:name w:val="941ACEE9ED7B4076B24E3D763C2E4C85"/>
    <w:rsid w:val="00B16597"/>
  </w:style>
  <w:style w:type="paragraph" w:customStyle="1" w:styleId="D09BC40F200C47408E5581FA19BE7264">
    <w:name w:val="D09BC40F200C47408E5581FA19BE7264"/>
    <w:rsid w:val="00B16597"/>
  </w:style>
  <w:style w:type="paragraph" w:customStyle="1" w:styleId="C3839A0CEC9C45638039AAAF914AFD69">
    <w:name w:val="C3839A0CEC9C45638039AAAF914AFD69"/>
    <w:rsid w:val="00B16597"/>
  </w:style>
  <w:style w:type="paragraph" w:customStyle="1" w:styleId="76A895B031864487A34EFA45C8B4C118">
    <w:name w:val="76A895B031864487A34EFA45C8B4C118"/>
    <w:rsid w:val="00B16597"/>
  </w:style>
  <w:style w:type="paragraph" w:customStyle="1" w:styleId="81A60873AF964B46A6D562018A710E62">
    <w:name w:val="81A60873AF964B46A6D562018A710E62"/>
    <w:rsid w:val="00B16597"/>
  </w:style>
  <w:style w:type="paragraph" w:customStyle="1" w:styleId="D79F7C41274C464EB9005271DA3223DA">
    <w:name w:val="D79F7C41274C464EB9005271DA3223DA"/>
    <w:rsid w:val="00B16597"/>
  </w:style>
  <w:style w:type="paragraph" w:customStyle="1" w:styleId="6C92D275F2FE4DB4B40371B5602FB7E5">
    <w:name w:val="6C92D275F2FE4DB4B40371B5602FB7E5"/>
    <w:rsid w:val="00B16597"/>
  </w:style>
  <w:style w:type="paragraph" w:customStyle="1" w:styleId="F68D6FDB461B486281A261E133D26D0E">
    <w:name w:val="F68D6FDB461B486281A261E133D26D0E"/>
    <w:rsid w:val="00B16597"/>
  </w:style>
  <w:style w:type="paragraph" w:customStyle="1" w:styleId="7584E6186CB849F99E10239F1F7433B3">
    <w:name w:val="7584E6186CB849F99E10239F1F7433B3"/>
    <w:rsid w:val="00B16597"/>
  </w:style>
  <w:style w:type="paragraph" w:customStyle="1" w:styleId="0559412F8E68403FB60BE74FEBC46637">
    <w:name w:val="0559412F8E68403FB60BE74FEBC46637"/>
    <w:rsid w:val="00B16597"/>
  </w:style>
  <w:style w:type="paragraph" w:customStyle="1" w:styleId="7461F60A5D0A47C5B7C2B4CF6882FB46">
    <w:name w:val="7461F60A5D0A47C5B7C2B4CF6882FB46"/>
    <w:rsid w:val="00B16597"/>
  </w:style>
  <w:style w:type="paragraph" w:customStyle="1" w:styleId="D1FC1E56702B4172B272CF1F56B5EE3A">
    <w:name w:val="D1FC1E56702B4172B272CF1F56B5EE3A"/>
    <w:rsid w:val="00B16597"/>
  </w:style>
  <w:style w:type="paragraph" w:customStyle="1" w:styleId="0ABA5B57A0B841F18CEB8B1798121148">
    <w:name w:val="0ABA5B57A0B841F18CEB8B1798121148"/>
    <w:rsid w:val="00B16597"/>
  </w:style>
  <w:style w:type="paragraph" w:customStyle="1" w:styleId="1494325E893941C697CCCF1C24A43D69">
    <w:name w:val="1494325E893941C697CCCF1C24A43D69"/>
    <w:rsid w:val="00B16597"/>
  </w:style>
  <w:style w:type="paragraph" w:customStyle="1" w:styleId="6E5AC76B1504467B84A88C11852EBDD5">
    <w:name w:val="6E5AC76B1504467B84A88C11852EBDD5"/>
    <w:rsid w:val="00B16597"/>
  </w:style>
  <w:style w:type="paragraph" w:customStyle="1" w:styleId="916658EB19774CBEBD2EF7F86C2C0066">
    <w:name w:val="916658EB19774CBEBD2EF7F86C2C0066"/>
    <w:rsid w:val="00B16597"/>
  </w:style>
  <w:style w:type="paragraph" w:customStyle="1" w:styleId="D840DC5E8EB546F9A33AA9A1131F6861">
    <w:name w:val="D840DC5E8EB546F9A33AA9A1131F6861"/>
    <w:rsid w:val="00B16597"/>
  </w:style>
  <w:style w:type="paragraph" w:customStyle="1" w:styleId="617C8DB8B1A0454B944C09F4FBCADE03">
    <w:name w:val="617C8DB8B1A0454B944C09F4FBCADE03"/>
    <w:rsid w:val="00B16597"/>
  </w:style>
  <w:style w:type="paragraph" w:customStyle="1" w:styleId="D60F70633B894B9287078866931A3F70">
    <w:name w:val="D60F70633B894B9287078866931A3F70"/>
    <w:rsid w:val="00B16597"/>
  </w:style>
  <w:style w:type="paragraph" w:customStyle="1" w:styleId="0592B75E801E4667B848666EB53DA883">
    <w:name w:val="0592B75E801E4667B848666EB53DA883"/>
    <w:rsid w:val="00B16597"/>
  </w:style>
  <w:style w:type="paragraph" w:customStyle="1" w:styleId="9E31BDC7DA2944658C6A69DCFF5F2D1C">
    <w:name w:val="9E31BDC7DA2944658C6A69DCFF5F2D1C"/>
    <w:rsid w:val="00B16597"/>
  </w:style>
  <w:style w:type="paragraph" w:customStyle="1" w:styleId="9D884FC81AB24872B7F07A23FD584FA7">
    <w:name w:val="9D884FC81AB24872B7F07A23FD584FA7"/>
    <w:rsid w:val="00B16597"/>
  </w:style>
  <w:style w:type="paragraph" w:customStyle="1" w:styleId="5DDEA8ABCEEC4FAAA606AF246738E7E9">
    <w:name w:val="5DDEA8ABCEEC4FAAA606AF246738E7E9"/>
    <w:rsid w:val="00B16597"/>
  </w:style>
  <w:style w:type="paragraph" w:customStyle="1" w:styleId="EDB6C763840942578933C660377D17BE">
    <w:name w:val="EDB6C763840942578933C660377D17BE"/>
    <w:rsid w:val="00B16597"/>
  </w:style>
  <w:style w:type="paragraph" w:customStyle="1" w:styleId="DED0216B92B44135A4C18B3579CDE8BF">
    <w:name w:val="DED0216B92B44135A4C18B3579CDE8BF"/>
    <w:rsid w:val="00B16597"/>
  </w:style>
  <w:style w:type="paragraph" w:customStyle="1" w:styleId="4180A12F5D304D0D84A4DDFAD647393E">
    <w:name w:val="4180A12F5D304D0D84A4DDFAD647393E"/>
    <w:rsid w:val="00B16597"/>
  </w:style>
  <w:style w:type="paragraph" w:customStyle="1" w:styleId="DA96647B8FA9412980FE24EAE5E5E6B2">
    <w:name w:val="DA96647B8FA9412980FE24EAE5E5E6B2"/>
    <w:rsid w:val="00B16597"/>
  </w:style>
  <w:style w:type="paragraph" w:customStyle="1" w:styleId="0F6F8F92558D4FC8821A84B20DA74A22">
    <w:name w:val="0F6F8F92558D4FC8821A84B20DA74A22"/>
    <w:rsid w:val="00B16597"/>
  </w:style>
  <w:style w:type="paragraph" w:customStyle="1" w:styleId="1A4A16F1AE254B5C8D48CD89A19B96F5">
    <w:name w:val="1A4A16F1AE254B5C8D48CD89A19B96F5"/>
    <w:rsid w:val="00B16597"/>
  </w:style>
  <w:style w:type="paragraph" w:customStyle="1" w:styleId="FE6852823A0B46A991582F618589E8A7">
    <w:name w:val="FE6852823A0B46A991582F618589E8A7"/>
    <w:rsid w:val="00B16597"/>
  </w:style>
  <w:style w:type="paragraph" w:customStyle="1" w:styleId="8CC4A38DA0A046C5BB58C6B371D509B9">
    <w:name w:val="8CC4A38DA0A046C5BB58C6B371D509B9"/>
    <w:rsid w:val="00B16597"/>
  </w:style>
  <w:style w:type="paragraph" w:customStyle="1" w:styleId="674A9B9CFE15467EB85A2426D176E8D2">
    <w:name w:val="674A9B9CFE15467EB85A2426D176E8D2"/>
    <w:rsid w:val="00B16597"/>
  </w:style>
  <w:style w:type="paragraph" w:customStyle="1" w:styleId="33E12D6B12F64BE29AE5E460FE3258EB">
    <w:name w:val="33E12D6B12F64BE29AE5E460FE3258EB"/>
    <w:rsid w:val="00B16597"/>
  </w:style>
  <w:style w:type="paragraph" w:customStyle="1" w:styleId="0760F281D05F45D38B38C917D8C09D19">
    <w:name w:val="0760F281D05F45D38B38C917D8C09D19"/>
    <w:rsid w:val="00B16597"/>
  </w:style>
  <w:style w:type="paragraph" w:customStyle="1" w:styleId="50D6ED2DF94240C784D0CE5F82C7E62E">
    <w:name w:val="50D6ED2DF94240C784D0CE5F82C7E62E"/>
    <w:rsid w:val="00B16597"/>
  </w:style>
  <w:style w:type="paragraph" w:customStyle="1" w:styleId="C8C7985BC9E14C8BBBECCBE1EE377B1B">
    <w:name w:val="C8C7985BC9E14C8BBBECCBE1EE377B1B"/>
    <w:rsid w:val="00B16597"/>
  </w:style>
  <w:style w:type="paragraph" w:customStyle="1" w:styleId="81BB2AB8D13748BC982BE78C5F26753E">
    <w:name w:val="81BB2AB8D13748BC982BE78C5F26753E"/>
    <w:rsid w:val="00B16597"/>
  </w:style>
  <w:style w:type="paragraph" w:customStyle="1" w:styleId="40E6A3E59164431D8A2114529B48F9FA">
    <w:name w:val="40E6A3E59164431D8A2114529B48F9FA"/>
    <w:rsid w:val="00B16597"/>
  </w:style>
  <w:style w:type="paragraph" w:customStyle="1" w:styleId="5BEB9CDE0D00403B8748573CFBA69FA5">
    <w:name w:val="5BEB9CDE0D00403B8748573CFBA69FA5"/>
    <w:rsid w:val="00B16597"/>
  </w:style>
  <w:style w:type="paragraph" w:customStyle="1" w:styleId="150C8A86411D4CCDA0B75CBE11C97509">
    <w:name w:val="150C8A86411D4CCDA0B75CBE11C97509"/>
    <w:rsid w:val="00B16597"/>
  </w:style>
  <w:style w:type="paragraph" w:customStyle="1" w:styleId="15027412C1264903A86E97CBF1B5A71B">
    <w:name w:val="15027412C1264903A86E97CBF1B5A71B"/>
    <w:rsid w:val="00B16597"/>
  </w:style>
  <w:style w:type="paragraph" w:customStyle="1" w:styleId="C6796B5815AF411BB30F00E336CC193E">
    <w:name w:val="C6796B5815AF411BB30F00E336CC193E"/>
    <w:rsid w:val="00B16597"/>
  </w:style>
  <w:style w:type="paragraph" w:customStyle="1" w:styleId="751FB2110FE7490AB1DB3A5767FE4BCA">
    <w:name w:val="751FB2110FE7490AB1DB3A5767FE4BCA"/>
    <w:rsid w:val="008B5246"/>
  </w:style>
  <w:style w:type="paragraph" w:customStyle="1" w:styleId="C4B535E4A12643F4AC9559C68ECB7E69">
    <w:name w:val="C4B535E4A12643F4AC9559C68ECB7E69"/>
    <w:rsid w:val="008B5246"/>
  </w:style>
  <w:style w:type="paragraph" w:customStyle="1" w:styleId="C0269FF10FD8442C9DE8218308B97B51">
    <w:name w:val="C0269FF10FD8442C9DE8218308B97B51"/>
    <w:rsid w:val="008B5246"/>
  </w:style>
  <w:style w:type="paragraph" w:customStyle="1" w:styleId="26479CE10C314811868996CCE56B570B">
    <w:name w:val="26479CE10C314811868996CCE56B570B"/>
    <w:rsid w:val="008B5246"/>
  </w:style>
  <w:style w:type="paragraph" w:customStyle="1" w:styleId="59B613819CB248AFADF66537669B88CE">
    <w:name w:val="59B613819CB248AFADF66537669B88CE"/>
    <w:rsid w:val="008B5246"/>
  </w:style>
  <w:style w:type="paragraph" w:customStyle="1" w:styleId="83BB81D4C919412BB64C489D4DF26630">
    <w:name w:val="83BB81D4C919412BB64C489D4DF26630"/>
    <w:rsid w:val="008B5246"/>
  </w:style>
  <w:style w:type="paragraph" w:customStyle="1" w:styleId="CEE74C63EE6447D988E53304D6DDFD42">
    <w:name w:val="CEE74C63EE6447D988E53304D6DDFD42"/>
    <w:rsid w:val="008B5246"/>
  </w:style>
  <w:style w:type="paragraph" w:customStyle="1" w:styleId="62B0B3BC9686466592C7EA9D5E5FC721">
    <w:name w:val="62B0B3BC9686466592C7EA9D5E5FC721"/>
    <w:rsid w:val="008B5246"/>
  </w:style>
  <w:style w:type="paragraph" w:customStyle="1" w:styleId="38DF320CD93041BCB4E674A077381E21">
    <w:name w:val="38DF320CD93041BCB4E674A077381E21"/>
    <w:rsid w:val="008B5246"/>
  </w:style>
  <w:style w:type="paragraph" w:customStyle="1" w:styleId="E92FBFA1E2764775AA2FCF8A4B2CFAD2">
    <w:name w:val="E92FBFA1E2764775AA2FCF8A4B2CFAD2"/>
    <w:rsid w:val="008B5246"/>
  </w:style>
  <w:style w:type="paragraph" w:customStyle="1" w:styleId="02B5B40F1610439E99CE65B033DBDC23">
    <w:name w:val="02B5B40F1610439E99CE65B033DBDC23"/>
    <w:rsid w:val="008B5246"/>
  </w:style>
  <w:style w:type="paragraph" w:customStyle="1" w:styleId="ECDE9DCED7DD4290B88703D37332B808">
    <w:name w:val="ECDE9DCED7DD4290B88703D37332B808"/>
    <w:rsid w:val="008B5246"/>
  </w:style>
  <w:style w:type="paragraph" w:customStyle="1" w:styleId="2DC9E7F0CBBF406A8A22D92E8ECBEAAB">
    <w:name w:val="2DC9E7F0CBBF406A8A22D92E8ECBEAAB"/>
    <w:rsid w:val="008B5246"/>
  </w:style>
  <w:style w:type="paragraph" w:customStyle="1" w:styleId="1FFB8D9BF0B44489879495C21B2556AF">
    <w:name w:val="1FFB8D9BF0B44489879495C21B2556AF"/>
    <w:rsid w:val="008B5246"/>
  </w:style>
  <w:style w:type="paragraph" w:customStyle="1" w:styleId="A2D73C23CCD045039B4B2453E147BF2B">
    <w:name w:val="A2D73C23CCD045039B4B2453E147BF2B"/>
    <w:rsid w:val="008B5246"/>
  </w:style>
  <w:style w:type="paragraph" w:customStyle="1" w:styleId="9C8F44DDEC514AA8A233343380F4BEBC">
    <w:name w:val="9C8F44DDEC514AA8A233343380F4BEBC"/>
    <w:rsid w:val="008B5246"/>
  </w:style>
  <w:style w:type="paragraph" w:customStyle="1" w:styleId="05789FCA56C44F49AF924FCE2E20842B">
    <w:name w:val="05789FCA56C44F49AF924FCE2E20842B"/>
    <w:rsid w:val="008B5246"/>
  </w:style>
  <w:style w:type="paragraph" w:customStyle="1" w:styleId="65D45DD68149418AAAF12FF72494407D">
    <w:name w:val="65D45DD68149418AAAF12FF72494407D"/>
    <w:rsid w:val="008B5246"/>
  </w:style>
  <w:style w:type="paragraph" w:customStyle="1" w:styleId="E63AE118572642089084399575CDC7BB">
    <w:name w:val="E63AE118572642089084399575CDC7BB"/>
    <w:rsid w:val="008B5246"/>
  </w:style>
  <w:style w:type="paragraph" w:customStyle="1" w:styleId="C8864FFE5B45426E90362B5383C9C4EE">
    <w:name w:val="C8864FFE5B45426E90362B5383C9C4EE"/>
    <w:rsid w:val="008B5246"/>
  </w:style>
  <w:style w:type="paragraph" w:customStyle="1" w:styleId="C3E04536D8C14DAFAA056203D4B5B681">
    <w:name w:val="C3E04536D8C14DAFAA056203D4B5B681"/>
    <w:rsid w:val="008B5246"/>
  </w:style>
  <w:style w:type="paragraph" w:customStyle="1" w:styleId="FD475062F8114AD4BA93C1B07BC2C675">
    <w:name w:val="FD475062F8114AD4BA93C1B07BC2C675"/>
    <w:rsid w:val="008B5246"/>
  </w:style>
  <w:style w:type="paragraph" w:customStyle="1" w:styleId="FD2EEC789B8B405A9DB97536A3C8995A">
    <w:name w:val="FD2EEC789B8B405A9DB97536A3C8995A"/>
    <w:rsid w:val="008B5246"/>
  </w:style>
  <w:style w:type="paragraph" w:customStyle="1" w:styleId="51E0627902FA4B0489F5B5C347D24D1F">
    <w:name w:val="51E0627902FA4B0489F5B5C347D24D1F"/>
    <w:rsid w:val="008B5246"/>
  </w:style>
  <w:style w:type="paragraph" w:customStyle="1" w:styleId="9F8B9650E3AB48E1BDAD65A3F78B4682">
    <w:name w:val="9F8B9650E3AB48E1BDAD65A3F78B4682"/>
    <w:rsid w:val="008B5246"/>
  </w:style>
  <w:style w:type="paragraph" w:customStyle="1" w:styleId="DD14405414BF4CB6966A74ADF5184C2B">
    <w:name w:val="DD14405414BF4CB6966A74ADF5184C2B"/>
    <w:rsid w:val="008B5246"/>
  </w:style>
  <w:style w:type="paragraph" w:customStyle="1" w:styleId="832382CEC3FE43E887B9FC49CEA1C324">
    <w:name w:val="832382CEC3FE43E887B9FC49CEA1C324"/>
    <w:rsid w:val="008B5246"/>
  </w:style>
  <w:style w:type="paragraph" w:customStyle="1" w:styleId="34C37B2D34AB466AAC6C21F8CD5CD81D">
    <w:name w:val="34C37B2D34AB466AAC6C21F8CD5CD81D"/>
    <w:rsid w:val="008B5246"/>
  </w:style>
  <w:style w:type="paragraph" w:customStyle="1" w:styleId="D6925D1765AC4149A2E7A8C678FC2391">
    <w:name w:val="D6925D1765AC4149A2E7A8C678FC2391"/>
    <w:rsid w:val="008B5246"/>
  </w:style>
  <w:style w:type="paragraph" w:customStyle="1" w:styleId="3E117F0B01D642D98D328550B59E89A4">
    <w:name w:val="3E117F0B01D642D98D328550B59E89A4"/>
    <w:rsid w:val="008B5246"/>
  </w:style>
  <w:style w:type="paragraph" w:customStyle="1" w:styleId="609916200DF442C292AD2D0D01275283">
    <w:name w:val="609916200DF442C292AD2D0D01275283"/>
    <w:rsid w:val="008B5246"/>
  </w:style>
  <w:style w:type="paragraph" w:customStyle="1" w:styleId="6BA6E04A36BC46B8B058ACD0F9604456">
    <w:name w:val="6BA6E04A36BC46B8B058ACD0F9604456"/>
    <w:rsid w:val="008B5246"/>
  </w:style>
  <w:style w:type="paragraph" w:customStyle="1" w:styleId="BD7EA8DBB2DB46AFBC34CD77090A0590">
    <w:name w:val="BD7EA8DBB2DB46AFBC34CD77090A0590"/>
    <w:rsid w:val="008B5246"/>
  </w:style>
  <w:style w:type="paragraph" w:customStyle="1" w:styleId="D473E2CB81154D86954409F3B72B1036">
    <w:name w:val="D473E2CB81154D86954409F3B72B1036"/>
    <w:rsid w:val="008B5246"/>
  </w:style>
  <w:style w:type="paragraph" w:customStyle="1" w:styleId="70AC9B40EC914E80BBF599FBF47AF0DC">
    <w:name w:val="70AC9B40EC914E80BBF599FBF47AF0DC"/>
    <w:rsid w:val="008B5246"/>
  </w:style>
  <w:style w:type="paragraph" w:customStyle="1" w:styleId="68D6D190B3F44D50A03415B669B13E23">
    <w:name w:val="68D6D190B3F44D50A03415B669B13E23"/>
    <w:rsid w:val="008B5246"/>
  </w:style>
  <w:style w:type="paragraph" w:customStyle="1" w:styleId="FD56631DF6EC4C7594236579BBE85081">
    <w:name w:val="FD56631DF6EC4C7594236579BBE85081"/>
    <w:rsid w:val="008B5246"/>
  </w:style>
  <w:style w:type="paragraph" w:customStyle="1" w:styleId="FC7F8F82FE7B436D8CF4DDD34D0F1658">
    <w:name w:val="FC7F8F82FE7B436D8CF4DDD34D0F1658"/>
    <w:rsid w:val="008B5246"/>
  </w:style>
  <w:style w:type="paragraph" w:customStyle="1" w:styleId="06C1468BDF4046BDB6B28325A4537806">
    <w:name w:val="06C1468BDF4046BDB6B28325A4537806"/>
    <w:rsid w:val="008B5246"/>
  </w:style>
  <w:style w:type="paragraph" w:customStyle="1" w:styleId="35105BB15FF14A8AADBCFCFB767701D8">
    <w:name w:val="35105BB15FF14A8AADBCFCFB767701D8"/>
    <w:rsid w:val="008B5246"/>
  </w:style>
  <w:style w:type="paragraph" w:customStyle="1" w:styleId="3CD08D0A1A1E4DAAAD516EC70E8379D0">
    <w:name w:val="3CD08D0A1A1E4DAAAD516EC70E8379D0"/>
    <w:rsid w:val="008B5246"/>
  </w:style>
  <w:style w:type="paragraph" w:customStyle="1" w:styleId="21A1E39D723A468FB5610BF5B0E26825">
    <w:name w:val="21A1E39D723A468FB5610BF5B0E26825"/>
    <w:rsid w:val="008B5246"/>
  </w:style>
  <w:style w:type="paragraph" w:customStyle="1" w:styleId="E9FE29141BEC4DA0B616858B797BD379">
    <w:name w:val="E9FE29141BEC4DA0B616858B797BD379"/>
    <w:rsid w:val="008B5246"/>
  </w:style>
  <w:style w:type="paragraph" w:customStyle="1" w:styleId="78CB1453E80C46A5AE153C7B62DB6CB4">
    <w:name w:val="78CB1453E80C46A5AE153C7B62DB6CB4"/>
    <w:rsid w:val="008B5246"/>
  </w:style>
  <w:style w:type="paragraph" w:customStyle="1" w:styleId="F4633CA81BF04D17938100B5ACBCF8E5">
    <w:name w:val="F4633CA81BF04D17938100B5ACBCF8E5"/>
    <w:rsid w:val="008B5246"/>
  </w:style>
  <w:style w:type="paragraph" w:customStyle="1" w:styleId="D67FF12C0BAA4685813F6E6B3D537336">
    <w:name w:val="D67FF12C0BAA4685813F6E6B3D537336"/>
    <w:rsid w:val="008B5246"/>
  </w:style>
  <w:style w:type="paragraph" w:customStyle="1" w:styleId="CBC4E9A91F1F4723A690F1FAAC232BF3">
    <w:name w:val="CBC4E9A91F1F4723A690F1FAAC232BF3"/>
    <w:rsid w:val="008B5246"/>
  </w:style>
  <w:style w:type="paragraph" w:customStyle="1" w:styleId="F07F62F670154A0191654E8BA6FB11B9">
    <w:name w:val="F07F62F670154A0191654E8BA6FB11B9"/>
    <w:rsid w:val="008B5246"/>
  </w:style>
  <w:style w:type="paragraph" w:customStyle="1" w:styleId="AA914998705E4C49938BF4B2CAAE632A">
    <w:name w:val="AA914998705E4C49938BF4B2CAAE632A"/>
    <w:rsid w:val="008B5246"/>
  </w:style>
  <w:style w:type="paragraph" w:customStyle="1" w:styleId="32524C6E527A42E6A1D35E7AE6C96BB4">
    <w:name w:val="32524C6E527A42E6A1D35E7AE6C96BB4"/>
    <w:rsid w:val="008B5246"/>
  </w:style>
  <w:style w:type="paragraph" w:customStyle="1" w:styleId="2CFDF75267E74A8AAD655C6A4BCFDEDF">
    <w:name w:val="2CFDF75267E74A8AAD655C6A4BCFDEDF"/>
    <w:rsid w:val="008B5246"/>
  </w:style>
  <w:style w:type="paragraph" w:customStyle="1" w:styleId="D702A4ED2EC944FD893E3232E9D163B0">
    <w:name w:val="D702A4ED2EC944FD893E3232E9D163B0"/>
    <w:rsid w:val="008B5246"/>
  </w:style>
  <w:style w:type="paragraph" w:customStyle="1" w:styleId="55CBE53541DF4F2EA61BCBDEF6293725">
    <w:name w:val="55CBE53541DF4F2EA61BCBDEF6293725"/>
    <w:rsid w:val="008B5246"/>
  </w:style>
  <w:style w:type="paragraph" w:customStyle="1" w:styleId="5AF8DCB0CCB746FC89011E86976442F4">
    <w:name w:val="5AF8DCB0CCB746FC89011E86976442F4"/>
    <w:rsid w:val="008B5246"/>
  </w:style>
  <w:style w:type="paragraph" w:customStyle="1" w:styleId="05E955749C3641EAA212763E38C388F4">
    <w:name w:val="05E955749C3641EAA212763E38C388F4"/>
    <w:rsid w:val="008B5246"/>
  </w:style>
  <w:style w:type="paragraph" w:customStyle="1" w:styleId="303D01D2473A4318892194F3A3C29A0D">
    <w:name w:val="303D01D2473A4318892194F3A3C29A0D"/>
    <w:rsid w:val="008B5246"/>
  </w:style>
  <w:style w:type="paragraph" w:customStyle="1" w:styleId="1EA2098BC6104E5FBB8BB4A5ADB74A79">
    <w:name w:val="1EA2098BC6104E5FBB8BB4A5ADB74A79"/>
    <w:rsid w:val="008B5246"/>
  </w:style>
  <w:style w:type="paragraph" w:customStyle="1" w:styleId="FF947443C35B421E982DF584B5DBD200">
    <w:name w:val="FF947443C35B421E982DF584B5DBD200"/>
    <w:rsid w:val="008B5246"/>
  </w:style>
  <w:style w:type="paragraph" w:customStyle="1" w:styleId="E369681680F048E09AAD510B2439263F">
    <w:name w:val="E369681680F048E09AAD510B2439263F"/>
    <w:rsid w:val="008B5246"/>
  </w:style>
  <w:style w:type="paragraph" w:customStyle="1" w:styleId="B8FE82BB86BF413FACE4B036D98B4703">
    <w:name w:val="B8FE82BB86BF413FACE4B036D98B4703"/>
    <w:rsid w:val="008B5246"/>
  </w:style>
  <w:style w:type="paragraph" w:customStyle="1" w:styleId="E74719DDAA2E4201873FFF3419A9C690">
    <w:name w:val="E74719DDAA2E4201873FFF3419A9C690"/>
    <w:rsid w:val="008B5246"/>
  </w:style>
  <w:style w:type="paragraph" w:customStyle="1" w:styleId="176AB77C57FB431CAED3577D96F53A08">
    <w:name w:val="176AB77C57FB431CAED3577D96F53A08"/>
    <w:rsid w:val="008B5246"/>
  </w:style>
  <w:style w:type="paragraph" w:customStyle="1" w:styleId="C2B4C7B937CB4BB88AA2E93169360DBD">
    <w:name w:val="C2B4C7B937CB4BB88AA2E93169360DBD"/>
    <w:rsid w:val="008B5246"/>
  </w:style>
  <w:style w:type="paragraph" w:customStyle="1" w:styleId="E594059DDAC14D7F9392041EEDBC15DB">
    <w:name w:val="E594059DDAC14D7F9392041EEDBC15DB"/>
    <w:rsid w:val="008B5246"/>
  </w:style>
  <w:style w:type="paragraph" w:customStyle="1" w:styleId="CAF1C6A0375B461984B4275656B269F8">
    <w:name w:val="CAF1C6A0375B461984B4275656B269F8"/>
    <w:rsid w:val="008B5246"/>
  </w:style>
  <w:style w:type="paragraph" w:customStyle="1" w:styleId="8A92EA5060804CC1A03F8F13E858F392">
    <w:name w:val="8A92EA5060804CC1A03F8F13E858F392"/>
    <w:rsid w:val="008B5246"/>
  </w:style>
  <w:style w:type="paragraph" w:customStyle="1" w:styleId="17CCEF06ACFB4462B692561A1DD63383">
    <w:name w:val="17CCEF06ACFB4462B692561A1DD63383"/>
    <w:rsid w:val="008B5246"/>
  </w:style>
  <w:style w:type="paragraph" w:customStyle="1" w:styleId="0E75CB3A57CE4BF0A1B36E4E1A80F752">
    <w:name w:val="0E75CB3A57CE4BF0A1B36E4E1A80F752"/>
    <w:rsid w:val="008B5246"/>
  </w:style>
  <w:style w:type="paragraph" w:customStyle="1" w:styleId="8E273A7B396F4CD2B986B556D9CEBA27">
    <w:name w:val="8E273A7B396F4CD2B986B556D9CEBA27"/>
    <w:rsid w:val="008B5246"/>
  </w:style>
  <w:style w:type="paragraph" w:customStyle="1" w:styleId="D037045212B54F63A428D14DC548EDAB">
    <w:name w:val="D037045212B54F63A428D14DC548EDAB"/>
    <w:rsid w:val="008B5246"/>
  </w:style>
  <w:style w:type="paragraph" w:customStyle="1" w:styleId="31A568570AEF4E78895E7C54E5870D4A">
    <w:name w:val="31A568570AEF4E78895E7C54E5870D4A"/>
    <w:rsid w:val="008B5246"/>
  </w:style>
  <w:style w:type="paragraph" w:customStyle="1" w:styleId="70FA3171C83240CEA51760809908C767">
    <w:name w:val="70FA3171C83240CEA51760809908C767"/>
    <w:rsid w:val="008B5246"/>
  </w:style>
  <w:style w:type="paragraph" w:customStyle="1" w:styleId="275F5A5027664CBABB9B8E616F87AB7E">
    <w:name w:val="275F5A5027664CBABB9B8E616F87AB7E"/>
    <w:rsid w:val="008B5246"/>
  </w:style>
  <w:style w:type="paragraph" w:customStyle="1" w:styleId="8D6CC2308F944907BD1582AFBC9531F9">
    <w:name w:val="8D6CC2308F944907BD1582AFBC9531F9"/>
    <w:rsid w:val="008B5246"/>
  </w:style>
  <w:style w:type="paragraph" w:customStyle="1" w:styleId="44B9785AF8894160B97CB15534F8E16E">
    <w:name w:val="44B9785AF8894160B97CB15534F8E16E"/>
    <w:rsid w:val="008B5246"/>
  </w:style>
  <w:style w:type="paragraph" w:customStyle="1" w:styleId="F1A1F3B95B6B4A0D804DEA28D0147213">
    <w:name w:val="F1A1F3B95B6B4A0D804DEA28D0147213"/>
    <w:rsid w:val="008B5246"/>
  </w:style>
  <w:style w:type="paragraph" w:customStyle="1" w:styleId="E6279EC649D84FD587B2849018841F71">
    <w:name w:val="E6279EC649D84FD587B2849018841F71"/>
    <w:rsid w:val="008B5246"/>
  </w:style>
  <w:style w:type="paragraph" w:customStyle="1" w:styleId="BFC83D7F7D8A4528B8D568C228400FE4">
    <w:name w:val="BFC83D7F7D8A4528B8D568C228400FE4"/>
    <w:rsid w:val="008B5246"/>
  </w:style>
  <w:style w:type="paragraph" w:customStyle="1" w:styleId="A0BB158410CC4C1AB1AC415F44AD46D4">
    <w:name w:val="A0BB158410CC4C1AB1AC415F44AD46D4"/>
    <w:rsid w:val="008B5246"/>
  </w:style>
  <w:style w:type="paragraph" w:customStyle="1" w:styleId="82C970864D254C8FAB1EC700711C49FE">
    <w:name w:val="82C970864D254C8FAB1EC700711C49FE"/>
    <w:rsid w:val="008B5246"/>
  </w:style>
  <w:style w:type="paragraph" w:customStyle="1" w:styleId="139518D934A547C6B392C9E4C4347C9D">
    <w:name w:val="139518D934A547C6B392C9E4C4347C9D"/>
    <w:rsid w:val="008B5246"/>
  </w:style>
  <w:style w:type="paragraph" w:customStyle="1" w:styleId="A041FA96870840E3ADC82FBD03053EA5">
    <w:name w:val="A041FA96870840E3ADC82FBD03053EA5"/>
    <w:rsid w:val="008B5246"/>
  </w:style>
  <w:style w:type="paragraph" w:customStyle="1" w:styleId="67ED90F7E91D44299FBEC5C4D4559317">
    <w:name w:val="67ED90F7E91D44299FBEC5C4D4559317"/>
    <w:rsid w:val="008B5246"/>
  </w:style>
  <w:style w:type="paragraph" w:customStyle="1" w:styleId="9C1AF26DAC1E4D2592AF4A11BBCA893D">
    <w:name w:val="9C1AF26DAC1E4D2592AF4A11BBCA893D"/>
    <w:rsid w:val="008B5246"/>
  </w:style>
  <w:style w:type="paragraph" w:customStyle="1" w:styleId="22A02A91087D410080427EE74A6F2E80">
    <w:name w:val="22A02A91087D410080427EE74A6F2E80"/>
    <w:rsid w:val="008B5246"/>
  </w:style>
  <w:style w:type="paragraph" w:customStyle="1" w:styleId="65C8BCDB650E45DF88F0FEE2A566C72F">
    <w:name w:val="65C8BCDB650E45DF88F0FEE2A566C72F"/>
    <w:rsid w:val="008B5246"/>
  </w:style>
  <w:style w:type="paragraph" w:customStyle="1" w:styleId="21613316C8544DD1BFDC54F643500122">
    <w:name w:val="21613316C8544DD1BFDC54F643500122"/>
    <w:rsid w:val="008B5246"/>
  </w:style>
  <w:style w:type="paragraph" w:customStyle="1" w:styleId="754E1A9F64D6438F80A689807F130402">
    <w:name w:val="754E1A9F64D6438F80A689807F130402"/>
    <w:rsid w:val="008B5246"/>
  </w:style>
  <w:style w:type="paragraph" w:customStyle="1" w:styleId="9BD58414418B4A3E81EC9E528F46475A">
    <w:name w:val="9BD58414418B4A3E81EC9E528F46475A"/>
    <w:rsid w:val="008B5246"/>
  </w:style>
  <w:style w:type="paragraph" w:customStyle="1" w:styleId="27E178ED7DF44F389BF49899A5F2A033">
    <w:name w:val="27E178ED7DF44F389BF49899A5F2A033"/>
    <w:rsid w:val="008B5246"/>
  </w:style>
  <w:style w:type="paragraph" w:customStyle="1" w:styleId="35CBCABEA7714EE896D1CC0F1FC86C7B">
    <w:name w:val="35CBCABEA7714EE896D1CC0F1FC86C7B"/>
    <w:rsid w:val="008B5246"/>
  </w:style>
  <w:style w:type="paragraph" w:customStyle="1" w:styleId="550EF5BC164F4F98BAAFB265D3DEE8BE">
    <w:name w:val="550EF5BC164F4F98BAAFB265D3DEE8BE"/>
    <w:rsid w:val="008B5246"/>
  </w:style>
  <w:style w:type="paragraph" w:customStyle="1" w:styleId="BDE0BD5341ED4D47B0862763409D4542">
    <w:name w:val="BDE0BD5341ED4D47B0862763409D4542"/>
    <w:rsid w:val="008B5246"/>
  </w:style>
  <w:style w:type="paragraph" w:customStyle="1" w:styleId="F6564049BD4F48FFA25A766D01B40DC5">
    <w:name w:val="F6564049BD4F48FFA25A766D01B40DC5"/>
    <w:rsid w:val="008B5246"/>
  </w:style>
  <w:style w:type="paragraph" w:customStyle="1" w:styleId="0DAB088F7C004FB79BE61C8223B55B09">
    <w:name w:val="0DAB088F7C004FB79BE61C8223B55B09"/>
    <w:rsid w:val="008B5246"/>
  </w:style>
  <w:style w:type="paragraph" w:customStyle="1" w:styleId="A993BCD204644CCA95E9CF51C406A19F">
    <w:name w:val="A993BCD204644CCA95E9CF51C406A19F"/>
    <w:rsid w:val="008B5246"/>
  </w:style>
  <w:style w:type="paragraph" w:customStyle="1" w:styleId="27EE102080564A38B14D28E8D3CBC019">
    <w:name w:val="27EE102080564A38B14D28E8D3CBC019"/>
    <w:rsid w:val="008B5246"/>
  </w:style>
  <w:style w:type="paragraph" w:customStyle="1" w:styleId="CE3B1F70D3904705B27B809B238070A2">
    <w:name w:val="CE3B1F70D3904705B27B809B238070A2"/>
    <w:rsid w:val="008B5246"/>
  </w:style>
  <w:style w:type="paragraph" w:customStyle="1" w:styleId="8B04EF73147A4B858B5C0B5DCAEACB65">
    <w:name w:val="8B04EF73147A4B858B5C0B5DCAEACB65"/>
    <w:rsid w:val="008B5246"/>
  </w:style>
  <w:style w:type="paragraph" w:customStyle="1" w:styleId="963B49340C5146099710AF81AD55FDC1">
    <w:name w:val="963B49340C5146099710AF81AD55FDC1"/>
    <w:rsid w:val="008B5246"/>
  </w:style>
  <w:style w:type="paragraph" w:customStyle="1" w:styleId="388F9E6CA1284AB985A82F667A553611">
    <w:name w:val="388F9E6CA1284AB985A82F667A553611"/>
    <w:rsid w:val="008B5246"/>
  </w:style>
  <w:style w:type="paragraph" w:customStyle="1" w:styleId="EF30F8A7528046458EC08CB2DA208342">
    <w:name w:val="EF30F8A7528046458EC08CB2DA208342"/>
    <w:rsid w:val="008B5246"/>
  </w:style>
  <w:style w:type="paragraph" w:customStyle="1" w:styleId="70D622E3F2D44DAFA1EAA53BE90BF4AF">
    <w:name w:val="70D622E3F2D44DAFA1EAA53BE90BF4AF"/>
    <w:rsid w:val="008B5246"/>
  </w:style>
  <w:style w:type="paragraph" w:customStyle="1" w:styleId="DA20F5E1A12A44F49065758E848AFC21">
    <w:name w:val="DA20F5E1A12A44F49065758E848AFC21"/>
    <w:rsid w:val="008B5246"/>
  </w:style>
  <w:style w:type="paragraph" w:customStyle="1" w:styleId="BBAE243B933D41FFB6320CCA454A53FA">
    <w:name w:val="BBAE243B933D41FFB6320CCA454A53FA"/>
    <w:rsid w:val="008B5246"/>
  </w:style>
  <w:style w:type="paragraph" w:customStyle="1" w:styleId="257D4D44450F4565A1C9202E6176CBA3">
    <w:name w:val="257D4D44450F4565A1C9202E6176CBA3"/>
    <w:rsid w:val="008B5246"/>
  </w:style>
  <w:style w:type="paragraph" w:customStyle="1" w:styleId="93949D8649A044859E92DDBF2A68892B">
    <w:name w:val="93949D8649A044859E92DDBF2A68892B"/>
    <w:rsid w:val="008B5246"/>
  </w:style>
  <w:style w:type="paragraph" w:customStyle="1" w:styleId="067CCFE66E9C45ECB407C23E558B2B22">
    <w:name w:val="067CCFE66E9C45ECB407C23E558B2B22"/>
    <w:rsid w:val="008B5246"/>
  </w:style>
  <w:style w:type="paragraph" w:customStyle="1" w:styleId="F7BB1BE0A4AF494F859310A8F601B0A7">
    <w:name w:val="F7BB1BE0A4AF494F859310A8F601B0A7"/>
    <w:rsid w:val="008B5246"/>
  </w:style>
  <w:style w:type="paragraph" w:customStyle="1" w:styleId="27E066E4AEEF48A19FEB30ED46F30029">
    <w:name w:val="27E066E4AEEF48A19FEB30ED46F30029"/>
    <w:rsid w:val="008B5246"/>
  </w:style>
  <w:style w:type="paragraph" w:customStyle="1" w:styleId="1D8BDAEDD49043FABD7A9CBB1DB2B0AA">
    <w:name w:val="1D8BDAEDD49043FABD7A9CBB1DB2B0AA"/>
    <w:rsid w:val="008B5246"/>
  </w:style>
  <w:style w:type="paragraph" w:customStyle="1" w:styleId="38A7C81A652D4A76966FD51BFB8E326A">
    <w:name w:val="38A7C81A652D4A76966FD51BFB8E326A"/>
    <w:rsid w:val="008B5246"/>
  </w:style>
  <w:style w:type="paragraph" w:customStyle="1" w:styleId="1D3F4382A90D485398AF9C51CE37431D">
    <w:name w:val="1D3F4382A90D485398AF9C51CE37431D"/>
    <w:rsid w:val="008B5246"/>
  </w:style>
  <w:style w:type="paragraph" w:customStyle="1" w:styleId="46D05AB331414616AC95A90A8839BC49">
    <w:name w:val="46D05AB331414616AC95A90A8839BC49"/>
    <w:rsid w:val="008B5246"/>
  </w:style>
  <w:style w:type="paragraph" w:customStyle="1" w:styleId="BBE1952B40DD45B79131A6C37DA48534">
    <w:name w:val="BBE1952B40DD45B79131A6C37DA48534"/>
    <w:rsid w:val="008B5246"/>
  </w:style>
  <w:style w:type="paragraph" w:customStyle="1" w:styleId="C9CD4945AC294AFD942010C73CAD9AF7">
    <w:name w:val="C9CD4945AC294AFD942010C73CAD9AF7"/>
    <w:rsid w:val="008B5246"/>
  </w:style>
  <w:style w:type="paragraph" w:customStyle="1" w:styleId="C3F3DFC277704222952764DB78592971">
    <w:name w:val="C3F3DFC277704222952764DB78592971"/>
    <w:rsid w:val="008B5246"/>
  </w:style>
  <w:style w:type="paragraph" w:customStyle="1" w:styleId="CE1BCA1284434F838731549F1FDA35B5">
    <w:name w:val="CE1BCA1284434F838731549F1FDA35B5"/>
    <w:rsid w:val="008B5246"/>
  </w:style>
  <w:style w:type="paragraph" w:customStyle="1" w:styleId="523B445CE2D3441DB1529FAA33A9E393">
    <w:name w:val="523B445CE2D3441DB1529FAA33A9E393"/>
    <w:rsid w:val="008B5246"/>
  </w:style>
  <w:style w:type="paragraph" w:customStyle="1" w:styleId="76660F41E1CC45CCA3398437FDB982BE">
    <w:name w:val="76660F41E1CC45CCA3398437FDB982BE"/>
    <w:rsid w:val="008B5246"/>
  </w:style>
  <w:style w:type="paragraph" w:customStyle="1" w:styleId="2117E5C49C68468F928CC568AEEAE082">
    <w:name w:val="2117E5C49C68468F928CC568AEEAE082"/>
    <w:rsid w:val="008B5246"/>
  </w:style>
  <w:style w:type="paragraph" w:customStyle="1" w:styleId="0A6DD61ED4084FA89B17DE2FB91A75CA">
    <w:name w:val="0A6DD61ED4084FA89B17DE2FB91A75CA"/>
    <w:rsid w:val="008B5246"/>
  </w:style>
  <w:style w:type="paragraph" w:customStyle="1" w:styleId="63BA92EDE7A4459BA599C3848F08C9CD">
    <w:name w:val="63BA92EDE7A4459BA599C3848F08C9CD"/>
    <w:rsid w:val="008B5246"/>
  </w:style>
  <w:style w:type="paragraph" w:customStyle="1" w:styleId="09CB6C6966E1436996D24AB1FBACD2A7">
    <w:name w:val="09CB6C6966E1436996D24AB1FBACD2A7"/>
    <w:rsid w:val="008B5246"/>
  </w:style>
  <w:style w:type="paragraph" w:customStyle="1" w:styleId="7C1085D18CBE41B3BD00476F052D5BF3">
    <w:name w:val="7C1085D18CBE41B3BD00476F052D5BF3"/>
    <w:rsid w:val="008B5246"/>
  </w:style>
  <w:style w:type="paragraph" w:customStyle="1" w:styleId="1DF882A3C8F24433BC4A6398FBA3BC6E">
    <w:name w:val="1DF882A3C8F24433BC4A6398FBA3BC6E"/>
    <w:rsid w:val="008B5246"/>
  </w:style>
  <w:style w:type="paragraph" w:customStyle="1" w:styleId="0EFB9401B6A147C98C1D6499D41ECB54">
    <w:name w:val="0EFB9401B6A147C98C1D6499D41ECB54"/>
    <w:rsid w:val="008B5246"/>
  </w:style>
  <w:style w:type="paragraph" w:customStyle="1" w:styleId="97C179D209CC4022A0D03990FFC7C77F">
    <w:name w:val="97C179D209CC4022A0D03990FFC7C77F"/>
    <w:rsid w:val="008B5246"/>
  </w:style>
  <w:style w:type="paragraph" w:customStyle="1" w:styleId="28135E1F5B144FE3B896D3F0BD91206D">
    <w:name w:val="28135E1F5B144FE3B896D3F0BD91206D"/>
    <w:rsid w:val="008B5246"/>
  </w:style>
  <w:style w:type="paragraph" w:customStyle="1" w:styleId="3DDA5A50033140549140BB4C2F2B47CD">
    <w:name w:val="3DDA5A50033140549140BB4C2F2B47CD"/>
    <w:rsid w:val="008B5246"/>
  </w:style>
  <w:style w:type="paragraph" w:customStyle="1" w:styleId="AA918DEC3F9E4A888E223934EB0BA87A">
    <w:name w:val="AA918DEC3F9E4A888E223934EB0BA87A"/>
    <w:rsid w:val="008B5246"/>
  </w:style>
  <w:style w:type="paragraph" w:customStyle="1" w:styleId="D5A8F93EF47C400F996F442589FA0B39">
    <w:name w:val="D5A8F93EF47C400F996F442589FA0B39"/>
    <w:rsid w:val="008B5246"/>
  </w:style>
  <w:style w:type="paragraph" w:customStyle="1" w:styleId="5986F1E81E9241BEB70C42FB1866D4C7">
    <w:name w:val="5986F1E81E9241BEB70C42FB1866D4C7"/>
    <w:rsid w:val="008B5246"/>
  </w:style>
  <w:style w:type="paragraph" w:customStyle="1" w:styleId="F4F195AF588240A5B982F16E9EF675F0">
    <w:name w:val="F4F195AF588240A5B982F16E9EF675F0"/>
    <w:rsid w:val="008B5246"/>
  </w:style>
  <w:style w:type="paragraph" w:customStyle="1" w:styleId="5D907AB30A724B438E7E09AFD1578A1B">
    <w:name w:val="5D907AB30A724B438E7E09AFD1578A1B"/>
    <w:rsid w:val="008B5246"/>
  </w:style>
  <w:style w:type="paragraph" w:customStyle="1" w:styleId="4FA1328DB1A041DF9034CD81D46E7838">
    <w:name w:val="4FA1328DB1A041DF9034CD81D46E7838"/>
    <w:rsid w:val="008B5246"/>
  </w:style>
  <w:style w:type="paragraph" w:customStyle="1" w:styleId="DA259137938F4551BB4C929274371104">
    <w:name w:val="DA259137938F4551BB4C929274371104"/>
    <w:rsid w:val="008B5246"/>
  </w:style>
  <w:style w:type="paragraph" w:customStyle="1" w:styleId="7CD3D8AF94F24D2A8206D5136E598A4A">
    <w:name w:val="7CD3D8AF94F24D2A8206D5136E598A4A"/>
    <w:rsid w:val="008B5246"/>
  </w:style>
  <w:style w:type="paragraph" w:customStyle="1" w:styleId="F945ED422697433A95553A464ABB470A">
    <w:name w:val="F945ED422697433A95553A464ABB470A"/>
    <w:rsid w:val="008B5246"/>
  </w:style>
  <w:style w:type="paragraph" w:customStyle="1" w:styleId="BEEF8AD4F1A749AEA2C0A5CE3988551D">
    <w:name w:val="BEEF8AD4F1A749AEA2C0A5CE3988551D"/>
    <w:rsid w:val="008B5246"/>
  </w:style>
  <w:style w:type="paragraph" w:customStyle="1" w:styleId="A5E2F455E72748DEA68A638A0DF954CC">
    <w:name w:val="A5E2F455E72748DEA68A638A0DF954CC"/>
    <w:rsid w:val="008B5246"/>
  </w:style>
  <w:style w:type="paragraph" w:customStyle="1" w:styleId="A711BDFB9182483B80C641ADF74BA64C">
    <w:name w:val="A711BDFB9182483B80C641ADF74BA64C"/>
    <w:rsid w:val="008B5246"/>
  </w:style>
  <w:style w:type="paragraph" w:customStyle="1" w:styleId="BCF0307477544CB7A49D668FA84200B2">
    <w:name w:val="BCF0307477544CB7A49D668FA84200B2"/>
    <w:rsid w:val="008B5246"/>
  </w:style>
  <w:style w:type="paragraph" w:customStyle="1" w:styleId="FF54F131583B4C15A07E454B8C8EEC8B">
    <w:name w:val="FF54F131583B4C15A07E454B8C8EEC8B"/>
    <w:rsid w:val="008B5246"/>
  </w:style>
  <w:style w:type="paragraph" w:customStyle="1" w:styleId="251B21A3E3974D3D91B9B2D6F7A676D4">
    <w:name w:val="251B21A3E3974D3D91B9B2D6F7A676D4"/>
    <w:rsid w:val="008B5246"/>
  </w:style>
  <w:style w:type="paragraph" w:customStyle="1" w:styleId="1832C3AE547D407D83500609AD028947">
    <w:name w:val="1832C3AE547D407D83500609AD028947"/>
    <w:rsid w:val="008B5246"/>
  </w:style>
  <w:style w:type="paragraph" w:customStyle="1" w:styleId="FDFA7E84DB544251AD128F8D831B9ED3">
    <w:name w:val="FDFA7E84DB544251AD128F8D831B9ED3"/>
    <w:rsid w:val="008B5246"/>
  </w:style>
  <w:style w:type="paragraph" w:customStyle="1" w:styleId="E40C81874F9643B7896A68556C781728">
    <w:name w:val="E40C81874F9643B7896A68556C781728"/>
    <w:rsid w:val="008B5246"/>
  </w:style>
  <w:style w:type="paragraph" w:customStyle="1" w:styleId="3E97C8D7AD0F4AD89CAFF2853A10F34F">
    <w:name w:val="3E97C8D7AD0F4AD89CAFF2853A10F34F"/>
    <w:rsid w:val="008B5246"/>
  </w:style>
  <w:style w:type="paragraph" w:customStyle="1" w:styleId="F4174ACFFA0D42E5AC504B78D880F407">
    <w:name w:val="F4174ACFFA0D42E5AC504B78D880F407"/>
    <w:rsid w:val="008B5246"/>
  </w:style>
  <w:style w:type="paragraph" w:customStyle="1" w:styleId="66A7E34463304C55B6BA11BE92566850">
    <w:name w:val="66A7E34463304C55B6BA11BE92566850"/>
    <w:rsid w:val="008B5246"/>
  </w:style>
  <w:style w:type="paragraph" w:customStyle="1" w:styleId="26D4BF3ED46540FDAF90034F218EA026">
    <w:name w:val="26D4BF3ED46540FDAF90034F218EA026"/>
    <w:rsid w:val="008B5246"/>
  </w:style>
  <w:style w:type="paragraph" w:customStyle="1" w:styleId="4E22CEAB7D1042B5895DFB595E96E841">
    <w:name w:val="4E22CEAB7D1042B5895DFB595E96E841"/>
    <w:rsid w:val="008B5246"/>
  </w:style>
  <w:style w:type="paragraph" w:customStyle="1" w:styleId="38ABF53A085E4B1C90EC1B487BA462A6">
    <w:name w:val="38ABF53A085E4B1C90EC1B487BA462A6"/>
    <w:rsid w:val="008B5246"/>
  </w:style>
  <w:style w:type="paragraph" w:customStyle="1" w:styleId="5A03C7D3B3794294B86322C505D8A3A1">
    <w:name w:val="5A03C7D3B3794294B86322C505D8A3A1"/>
    <w:rsid w:val="008B5246"/>
  </w:style>
  <w:style w:type="paragraph" w:customStyle="1" w:styleId="12B0511C98D74556A6C0EA26B963826F">
    <w:name w:val="12B0511C98D74556A6C0EA26B963826F"/>
    <w:rsid w:val="008B5246"/>
  </w:style>
  <w:style w:type="paragraph" w:customStyle="1" w:styleId="EA855A14D80148EC9AB2F4218648D0AF">
    <w:name w:val="EA855A14D80148EC9AB2F4218648D0AF"/>
    <w:rsid w:val="008B5246"/>
  </w:style>
  <w:style w:type="paragraph" w:customStyle="1" w:styleId="06E8AFB5FE2F421FB1CB8417CB3C6E98">
    <w:name w:val="06E8AFB5FE2F421FB1CB8417CB3C6E98"/>
    <w:rsid w:val="008B5246"/>
  </w:style>
  <w:style w:type="paragraph" w:customStyle="1" w:styleId="B9C28B8889164A979342A9A14C494988">
    <w:name w:val="B9C28B8889164A979342A9A14C494988"/>
    <w:rsid w:val="008B5246"/>
  </w:style>
  <w:style w:type="paragraph" w:customStyle="1" w:styleId="00B322CDADFE46538406DFAF5377C965">
    <w:name w:val="00B322CDADFE46538406DFAF5377C965"/>
    <w:rsid w:val="008B5246"/>
  </w:style>
  <w:style w:type="paragraph" w:customStyle="1" w:styleId="94DEB3A1BC3A43FAB199D7B65FF0D5E5">
    <w:name w:val="94DEB3A1BC3A43FAB199D7B65FF0D5E5"/>
    <w:rsid w:val="008B5246"/>
  </w:style>
  <w:style w:type="paragraph" w:customStyle="1" w:styleId="BADBF33089D94B86B7A27F6B30D1D4F3">
    <w:name w:val="BADBF33089D94B86B7A27F6B30D1D4F3"/>
    <w:rsid w:val="008B5246"/>
  </w:style>
  <w:style w:type="paragraph" w:customStyle="1" w:styleId="547328A980534E3B9D8E17A84A9A3BAE">
    <w:name w:val="547328A980534E3B9D8E17A84A9A3BAE"/>
    <w:rsid w:val="008B5246"/>
  </w:style>
  <w:style w:type="paragraph" w:customStyle="1" w:styleId="6392C9C7BBFB4467BE206A92B35C56F4">
    <w:name w:val="6392C9C7BBFB4467BE206A92B35C56F4"/>
    <w:rsid w:val="008B5246"/>
  </w:style>
  <w:style w:type="paragraph" w:customStyle="1" w:styleId="9B424C028B914632AB0995B163004530">
    <w:name w:val="9B424C028B914632AB0995B163004530"/>
    <w:rsid w:val="008B5246"/>
  </w:style>
  <w:style w:type="paragraph" w:customStyle="1" w:styleId="F4C59AA094754ADBA86944D9E758912E">
    <w:name w:val="F4C59AA094754ADBA86944D9E758912E"/>
    <w:rsid w:val="008B5246"/>
  </w:style>
  <w:style w:type="paragraph" w:customStyle="1" w:styleId="73463ABD7B1046D0A104BEF507DB96C5">
    <w:name w:val="73463ABD7B1046D0A104BEF507DB96C5"/>
    <w:rsid w:val="008B5246"/>
  </w:style>
  <w:style w:type="paragraph" w:customStyle="1" w:styleId="57CAC95EE10A4BF8ADB5D9CDEEBCB1F8">
    <w:name w:val="57CAC95EE10A4BF8ADB5D9CDEEBCB1F8"/>
    <w:rsid w:val="008B5246"/>
  </w:style>
  <w:style w:type="paragraph" w:customStyle="1" w:styleId="51D83CC9E96D43C3A028F1ED9A57C966">
    <w:name w:val="51D83CC9E96D43C3A028F1ED9A57C966"/>
    <w:rsid w:val="008B5246"/>
  </w:style>
  <w:style w:type="paragraph" w:customStyle="1" w:styleId="70E2900543044B898C6FF9FA58C57BDE">
    <w:name w:val="70E2900543044B898C6FF9FA58C57BDE"/>
    <w:rsid w:val="008B52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A912A316454E64BB834F18730BB9BFB" ma:contentTypeVersion="0" ma:contentTypeDescription="Create a new document." ma:contentTypeScope="" ma:versionID="27f1ee597b5dedaf27785f13f9769e5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72CD76-3A2F-4D69-8763-7ABD70E3BFD3}"/>
</file>

<file path=customXml/itemProps2.xml><?xml version="1.0" encoding="utf-8"?>
<ds:datastoreItem xmlns:ds="http://schemas.openxmlformats.org/officeDocument/2006/customXml" ds:itemID="{1ACBC619-2FDE-483C-8D25-FF3C0BB6416B}"/>
</file>

<file path=customXml/itemProps3.xml><?xml version="1.0" encoding="utf-8"?>
<ds:datastoreItem xmlns:ds="http://schemas.openxmlformats.org/officeDocument/2006/customXml" ds:itemID="{B304C44C-BE2B-40E7-9079-63D5DF01BE4F}"/>
</file>

<file path=customXml/itemProps4.xml><?xml version="1.0" encoding="utf-8"?>
<ds:datastoreItem xmlns:ds="http://schemas.openxmlformats.org/officeDocument/2006/customXml" ds:itemID="{5213B0EB-BEDA-4335-A6A9-A6D7A23543F4}"/>
</file>

<file path=docProps/app.xml><?xml version="1.0" encoding="utf-8"?>
<Properties xmlns="http://schemas.openxmlformats.org/officeDocument/2006/extended-properties" xmlns:vt="http://schemas.openxmlformats.org/officeDocument/2006/docPropsVTypes">
  <Template>Mental Health &amp; NDIS Project_Report_template.dotx</Template>
  <TotalTime>293</TotalTime>
  <Pages>29</Pages>
  <Words>3223</Words>
  <Characters>19194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22373</CharactersWithSpaces>
  <SharedDoc>false</SharedDoc>
  <HyperlinkBase/>
  <HLinks>
    <vt:vector size="72" baseType="variant">
      <vt:variant>
        <vt:i4>7864413</vt:i4>
      </vt:variant>
      <vt:variant>
        <vt:i4>54</vt:i4>
      </vt:variant>
      <vt:variant>
        <vt:i4>0</vt:i4>
      </vt:variant>
      <vt:variant>
        <vt:i4>5</vt:i4>
      </vt:variant>
      <vt:variant>
        <vt:lpwstr>https://intranet.dhhs.vic.gov.au/templates-our-visual-style</vt:lpwstr>
      </vt:variant>
      <vt:variant>
        <vt:lpwstr/>
      </vt:variant>
      <vt:variant>
        <vt:i4>1048582</vt:i4>
      </vt:variant>
      <vt:variant>
        <vt:i4>47</vt:i4>
      </vt:variant>
      <vt:variant>
        <vt:i4>0</vt:i4>
      </vt:variant>
      <vt:variant>
        <vt:i4>5</vt:i4>
      </vt:variant>
      <vt:variant>
        <vt:lpwstr/>
      </vt:variant>
      <vt:variant>
        <vt:lpwstr>_Toc442704404</vt:lpwstr>
      </vt:variant>
      <vt:variant>
        <vt:i4>1048577</vt:i4>
      </vt:variant>
      <vt:variant>
        <vt:i4>41</vt:i4>
      </vt:variant>
      <vt:variant>
        <vt:i4>0</vt:i4>
      </vt:variant>
      <vt:variant>
        <vt:i4>5</vt:i4>
      </vt:variant>
      <vt:variant>
        <vt:lpwstr/>
      </vt:variant>
      <vt:variant>
        <vt:lpwstr>_Toc442704403</vt:lpwstr>
      </vt:variant>
      <vt:variant>
        <vt:i4>1048576</vt:i4>
      </vt:variant>
      <vt:variant>
        <vt:i4>35</vt:i4>
      </vt:variant>
      <vt:variant>
        <vt:i4>0</vt:i4>
      </vt:variant>
      <vt:variant>
        <vt:i4>5</vt:i4>
      </vt:variant>
      <vt:variant>
        <vt:lpwstr/>
      </vt:variant>
      <vt:variant>
        <vt:lpwstr>_Toc442704402</vt:lpwstr>
      </vt:variant>
      <vt:variant>
        <vt:i4>1048579</vt:i4>
      </vt:variant>
      <vt:variant>
        <vt:i4>29</vt:i4>
      </vt:variant>
      <vt:variant>
        <vt:i4>0</vt:i4>
      </vt:variant>
      <vt:variant>
        <vt:i4>5</vt:i4>
      </vt:variant>
      <vt:variant>
        <vt:lpwstr/>
      </vt:variant>
      <vt:variant>
        <vt:lpwstr>_Toc442704401</vt:lpwstr>
      </vt:variant>
      <vt:variant>
        <vt:i4>1048578</vt:i4>
      </vt:variant>
      <vt:variant>
        <vt:i4>23</vt:i4>
      </vt:variant>
      <vt:variant>
        <vt:i4>0</vt:i4>
      </vt:variant>
      <vt:variant>
        <vt:i4>5</vt:i4>
      </vt:variant>
      <vt:variant>
        <vt:lpwstr/>
      </vt:variant>
      <vt:variant>
        <vt:lpwstr>_Toc442704400</vt:lpwstr>
      </vt:variant>
      <vt:variant>
        <vt:i4>1638412</vt:i4>
      </vt:variant>
      <vt:variant>
        <vt:i4>17</vt:i4>
      </vt:variant>
      <vt:variant>
        <vt:i4>0</vt:i4>
      </vt:variant>
      <vt:variant>
        <vt:i4>5</vt:i4>
      </vt:variant>
      <vt:variant>
        <vt:lpwstr/>
      </vt:variant>
      <vt:variant>
        <vt:lpwstr>_Toc442704399</vt:lpwstr>
      </vt:variant>
      <vt:variant>
        <vt:i4>1638413</vt:i4>
      </vt:variant>
      <vt:variant>
        <vt:i4>11</vt:i4>
      </vt:variant>
      <vt:variant>
        <vt:i4>0</vt:i4>
      </vt:variant>
      <vt:variant>
        <vt:i4>5</vt:i4>
      </vt:variant>
      <vt:variant>
        <vt:lpwstr/>
      </vt:variant>
      <vt:variant>
        <vt:lpwstr>_Toc442704398</vt:lpwstr>
      </vt:variant>
      <vt:variant>
        <vt:i4>7602187</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7143542</vt:i4>
      </vt:variant>
      <vt:variant>
        <vt:i4>0</vt:i4>
      </vt:variant>
      <vt:variant>
        <vt:i4>0</vt:i4>
      </vt:variant>
      <vt:variant>
        <vt:i4>5</vt:i4>
      </vt:variant>
      <vt:variant>
        <vt:lpwstr>http://library.intranet.vic.gov.au/client/en_AU/vglsweb-depi/?rm=ISBN0%7C%7C%7C1%7C%7C%7C0%7C%7C%7Ctrue</vt:lpwstr>
      </vt:variant>
      <vt:variant>
        <vt:lpwstr/>
      </vt:variant>
      <vt:variant>
        <vt:i4>1376264</vt:i4>
      </vt:variant>
      <vt:variant>
        <vt:i4>-1</vt:i4>
      </vt:variant>
      <vt:variant>
        <vt:i4>1031</vt:i4>
      </vt:variant>
      <vt:variant>
        <vt:i4>1</vt:i4>
      </vt:variant>
      <vt:variant>
        <vt:lpwstr>Mental Health &amp; NDIS Project_Report Cover_Blue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L Colcott (DHHS)</dc:creator>
  <cp:lastModifiedBy>Julia L Colcott (DHHS)</cp:lastModifiedBy>
  <cp:revision>14</cp:revision>
  <cp:lastPrinted>2017-07-07T00:32:00Z</cp:lastPrinted>
  <dcterms:created xsi:type="dcterms:W3CDTF">2018-06-07T01:37:00Z</dcterms:created>
  <dcterms:modified xsi:type="dcterms:W3CDTF">2018-06-13T23:14:00Z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0x010100EA912A316454E64BB834F18730BB9BFB</vt:lpwstr>
  </property>
</Properties>
</file>